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5D72D451" w14:textId="6C67B6F7" w:rsidR="005D3BEC" w:rsidRPr="005C7777" w:rsidRDefault="005D3BEC" w:rsidP="005C7777">
      <w:pPr>
        <w:pStyle w:val="Heading1"/>
        <w:rPr>
          <w:sz w:val="28"/>
          <w:szCs w:val="28"/>
        </w:rPr>
      </w:pPr>
      <w:r w:rsidRPr="005C7777">
        <w:rPr>
          <w:sz w:val="28"/>
          <w:szCs w:val="28"/>
          <w:lang w:bidi="cy-GB" w:val="cy-GB"/>
        </w:rPr>
        <w:t xml:space="preserve">Atodiad C:  </w:t>
      </w:r>
    </w:p>
    <w:p xmlns:w="http://schemas.openxmlformats.org/wordprocessingml/2006/main" w14:paraId="7E51EED6" w14:textId="77777777" w:rsidR="001A2496" w:rsidRPr="001A2496" w:rsidRDefault="001A2496" w:rsidP="001A2496">
      <w:pPr>
        <w:jc w:val="center"/>
        <w:rPr>
          <w:rFonts w:cstheme="minorHAnsi"/>
          <w:b/>
          <w:color w:val="253B61" w:themeColor="text2" w:themeShade="BF"/>
          <w:sz w:val="28"/>
          <w:szCs w:val="28"/>
        </w:rPr>
      </w:pPr>
      <w:r w:rsidRPr="001A2496">
        <w:rPr>
          <w:b/>
          <w:rFonts w:cstheme="minorHAnsi"/>
          <w:color w:val="253B61" w:themeColor="text2" w:themeShade="BF"/>
          <w:sz w:val="28"/>
          <w:szCs w:val="28"/>
          <w:lang w:bidi="cy-GB" w:val="cy-GB"/>
        </w:rPr>
        <w:t xml:space="preserve">Cytundeb ar gyfer darparu Gwasanaeth Cymorth Llywodraethu Gwybodaeth Gwell </w:t>
      </w:r>
    </w:p>
    <w:p xmlns:w="http://schemas.openxmlformats.org/wordprocessingml/2006/main" w14:paraId="28448C5E" w14:textId="77777777" w:rsidR="001A2496" w:rsidRPr="001A2496" w:rsidRDefault="001A2496" w:rsidP="001A2496">
      <w:pPr>
        <w:jc w:val="center"/>
        <w:rPr>
          <w:rFonts w:cstheme="minorHAnsi"/>
          <w:b/>
          <w:color w:val="253B61" w:themeColor="text2" w:themeShade="BF"/>
          <w:sz w:val="28"/>
          <w:szCs w:val="28"/>
        </w:rPr>
      </w:pPr>
      <w:r w:rsidRPr="001A2496">
        <w:rPr>
          <w:b/>
          <w:rFonts w:cstheme="minorHAnsi"/>
          <w:color w:val="253B61" w:themeColor="text2" w:themeShade="BF"/>
          <w:sz w:val="28"/>
          <w:szCs w:val="28"/>
          <w:lang w:bidi="cy-GB" w:val="cy-GB"/>
        </w:rPr>
        <w:t xml:space="preserve">gan Swyddog Diogelu Data</w:t>
      </w:r>
    </w:p>
    <w:tbl xmlns:w="http://schemas.openxmlformats.org/wordprocessingml/2006/main"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6797"/>
      </w:tblGrid>
      <w:tr w:rsidR="001A2496" w:rsidRPr="00782239" w14:paraId="0DF2A244" w14:textId="77777777" w:rsidTr="00345155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8C9B91A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b/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Rhwng:   </w:t>
            </w:r>
          </w:p>
        </w:tc>
        <w:tc>
          <w:tcPr>
            <w:tcW w:w="6797" w:type="dxa"/>
            <w:tcBorders>
              <w:top w:val="nil"/>
              <w:left w:val="nil"/>
              <w:right w:val="nil"/>
            </w:tcBorders>
          </w:tcPr>
          <w:p w14:paraId="1DCF1B2D" w14:textId="77777777" w:rsidR="001A2496" w:rsidRPr="001A2496" w:rsidRDefault="001A2496" w:rsidP="00345155">
            <w:pPr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b/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Iechyd a Gofal Digidol Cymru (IGDC) </w:t>
            </w:r>
          </w:p>
          <w:p w14:paraId="2D524313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Tŷ Glan-yr-Afon, 21 Heol Ddwyreiniol y Bont-faen, Caerdydd CF11 9AD</w:t>
            </w:r>
          </w:p>
          <w:p w14:paraId="47E3EC72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7406DF68" w14:textId="77777777" w:rsidTr="00345155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3047BDCE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b/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Ac: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4B495D07" w14:textId="0C89B527" w:rsidR="001A2496" w:rsidRPr="00215C3A" w:rsidRDefault="00215C3A" w:rsidP="00345155">
            <w:pPr>
              <w:ind w:left="1276" w:hanging="1276"/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  <w:r w:rsidRPr="00215C3A">
              <w:rPr>
                <w:rFonts w:ascii="Rubik" w:hAnsi="Rubik" w:cs="Rubik" w:eastAsia="Rubik" w:hint="Rubik"/>
                <w:color w:val="1B294A" w:themeColor="accent4"/>
                <w:sz w:val="24"/>
                <w:szCs w:val="24"/>
                <w:lang w:bidi="cy-GB" w:val="cy-GB"/>
              </w:rPr>
              <w:t xml:space="preserve">[rhowch enw masnachu ynghyd â chyfeiriad(au) a rhif(au) cyfrif Lleoedd Optometreg]</w:t>
            </w:r>
            <w:r w:rsidRPr="00215C3A">
              <w:rPr>
                <w:rFonts w:ascii="Rubik" w:hAnsi="Rubik" w:cs="Rubik" w:eastAsia="Rubik" w:hint="Rubik"/>
                <w:color w:val="1B294A" w:themeColor="accent4"/>
                <w:sz w:val="24"/>
                <w:szCs w:val="24"/>
                <w:lang w:bidi="cy-GB" w:val="cy-GB"/>
              </w:rPr>
              <w:tab/>
            </w:r>
            <w:r w:rsidRPr="00215C3A">
              <w:rPr>
                <w:rFonts w:ascii="Rubik" w:hAnsi="Rubik" w:cs="Rubik" w:eastAsia="Rubik" w:hint="Rubik"/>
                <w:color w:val="1B294A" w:themeColor="accent4"/>
                <w:sz w:val="24"/>
                <w:szCs w:val="24"/>
                <w:lang w:bidi="cy-GB" w:val="cy-GB"/>
              </w:rPr>
              <w:t xml:space="preserve"/>
            </w:r>
          </w:p>
          <w:p w14:paraId="5882C389" w14:textId="77777777" w:rsidR="001A2496" w:rsidRPr="00215C3A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2"/>
                <w:szCs w:val="22"/>
              </w:rPr>
            </w:pPr>
          </w:p>
          <w:p w14:paraId="2B94517C" w14:textId="77777777" w:rsidR="001A2496" w:rsidRPr="00215C3A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2"/>
                <w:szCs w:val="22"/>
              </w:rPr>
            </w:pPr>
          </w:p>
        </w:tc>
      </w:tr>
      <w:tr w:rsidR="001A2496" w:rsidRPr="00782239" w14:paraId="368CD30A" w14:textId="77777777" w:rsidTr="00345155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46B57F0F" w14:textId="77777777" w:rsidR="001A2496" w:rsidRPr="001A2496" w:rsidRDefault="001A2496" w:rsidP="00345155">
            <w:pPr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b/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Llofnodwyd gan:    </w:t>
            </w:r>
          </w:p>
          <w:p w14:paraId="3BD83A0A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  <w:p w14:paraId="7137786F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78141C41" w14:textId="1B50A4FD" w:rsidR="001A2496" w:rsidRPr="001A2496" w:rsidRDefault="001A2496" w:rsidP="00345155">
            <w:pPr>
              <w:rPr>
                <w:rFonts w:asciiTheme="minorHAnsi" w:hAnsiTheme="minorHAnsi" w:cstheme="minorHAnsi"/>
                <w:i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i/>
                <w:color w:val="253B61" w:themeColor="text2" w:themeShade="BF"/>
                <w:sz w:val="24"/>
                <w:szCs w:val="24"/>
                <w:lang w:bidi="cy-GB" w:val="cy-GB"/>
              </w:rPr>
              <w:t xml:space="preserve">(Dylai </w:t>
            </w:r>
            <w:r w:rsidR="00D7005B" w:rsidRPr="00234763">
              <w:rPr>
                <w:rFonts w:ascii="Rubik" w:hAnsi="Rubik" w:cs="Rubik" w:eastAsia="Rubik" w:hint="Rubik"/>
                <w:i/>
                <w:color w:val="1B294A" w:themeColor="accent4"/>
                <w:sz w:val="22"/>
                <w:szCs w:val="22"/>
                <w:lang w:bidi="cy-GB" w:val="cy-GB"/>
              </w:rPr>
              <w:t xml:space="preserve">Arweinydd Optometreg</w:t>
            </w:r>
            <w:r w:rsidRPr="001A2496">
              <w:rPr>
                <w:rFonts w:asciiTheme="minorHAnsi" w:hAnsiTheme="minorHAnsi" w:cstheme="minorHAnsi"/>
                <w:i/>
                <w:color w:val="253B61" w:themeColor="text2" w:themeShade="BF"/>
                <w:sz w:val="24"/>
                <w:szCs w:val="24"/>
                <w:lang w:bidi="cy-GB" w:val="cy-GB"/>
              </w:rPr>
              <w:t xml:space="preserve"> lofnodi’r cytundeb ffurfiol)</w:t>
            </w:r>
          </w:p>
        </w:tc>
      </w:tr>
      <w:tr w:rsidR="001A2496" w:rsidRPr="00782239" w14:paraId="63C54B4D" w14:textId="77777777" w:rsidTr="00345155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5388EFFD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Enw a Swydd:</w:t>
            </w:r>
          </w:p>
          <w:p w14:paraId="476B9015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048340F0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  <w:p w14:paraId="3A5ED95B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70D5ACFF" w14:textId="77777777" w:rsidTr="00345155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22E6C19C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Rhif Ffôn:</w:t>
            </w:r>
          </w:p>
          <w:p w14:paraId="099E4216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1759F340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79D12BA4" w14:textId="77777777" w:rsidTr="00345155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505AAF2B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E-bost:</w:t>
            </w:r>
          </w:p>
          <w:p w14:paraId="41FEDA44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69082DC7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613A991E" w14:textId="77777777" w:rsidTr="00345155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884388C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Dyddiad:</w:t>
            </w:r>
          </w:p>
          <w:p w14:paraId="337A4A5F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7583ED7C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3B776318" w14:textId="77777777" w:rsidTr="00345155"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20110378" w14:textId="77777777" w:rsidR="001A2496" w:rsidRPr="001A2496" w:rsidRDefault="001A2496" w:rsidP="00345155">
            <w:pPr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b/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Enw a swydd y Cyswllt Enwebedig:</w:t>
            </w:r>
          </w:p>
          <w:p w14:paraId="47BED7D4" w14:textId="77777777" w:rsidR="001A2496" w:rsidRPr="001A2496" w:rsidRDefault="001A2496" w:rsidP="00345155">
            <w:pPr>
              <w:rPr>
                <w:rFonts w:asciiTheme="minorHAnsi" w:hAnsiTheme="minorHAnsi" w:cstheme="minorHAnsi"/>
                <w:b/>
                <w:color w:val="253B61" w:themeColor="text2" w:themeShade="BF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7F6AB38F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77E3506C" w14:textId="77777777" w:rsidTr="00345155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E216A28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Rhif Ffôn: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12F26397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  <w:tr w:rsidR="001A2496" w:rsidRPr="00782239" w14:paraId="33D229CA" w14:textId="77777777" w:rsidTr="00345155">
        <w:trPr>
          <w:trHeight w:hRule="exact" w:val="567"/>
        </w:trPr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</w:tcPr>
          <w:p w14:paraId="669144C1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  <w:r w:rsidRPr="001A2496"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  <w:lang w:bidi="cy-GB" w:val="cy-GB"/>
              </w:rPr>
              <w:t xml:space="preserve">E-bost: </w:t>
            </w:r>
          </w:p>
        </w:tc>
        <w:tc>
          <w:tcPr>
            <w:tcW w:w="6797" w:type="dxa"/>
            <w:tcBorders>
              <w:left w:val="nil"/>
              <w:right w:val="nil"/>
            </w:tcBorders>
          </w:tcPr>
          <w:p w14:paraId="6E079453" w14:textId="77777777" w:rsidR="001A2496" w:rsidRPr="001A2496" w:rsidRDefault="001A2496" w:rsidP="00345155">
            <w:pPr>
              <w:rPr>
                <w:rFonts w:asciiTheme="minorHAnsi" w:hAnsiTheme="minorHAnsi" w:cstheme="minorHAnsi"/>
                <w:color w:val="253B61" w:themeColor="text2" w:themeShade="BF"/>
                <w:sz w:val="24"/>
                <w:szCs w:val="24"/>
              </w:rPr>
            </w:pPr>
          </w:p>
        </w:tc>
      </w:tr>
    </w:tbl>
    <w:p xmlns:w="http://schemas.openxmlformats.org/wordprocessingml/2006/main" w14:paraId="50A9447B" w14:textId="66354286" w:rsidR="001A2496" w:rsidRDefault="001A2496" w:rsidP="001A2496">
      <w:pPr>
        <w:rPr>
          <w:rFonts w:cstheme="minorHAnsi"/>
          <w:i/>
          <w:color w:val="253B61" w:themeColor="text2" w:themeShade="BF"/>
        </w:rPr>
      </w:pPr>
    </w:p>
    <w:p xmlns:w="http://schemas.openxmlformats.org/wordprocessingml/2006/main" w14:paraId="1B2A09EE" w14:textId="1A50F1BB" w:rsidR="00CF064F" w:rsidRPr="00234763" w:rsidRDefault="00CF064F" w:rsidP="00CF064F">
      <w:pPr>
        <w:rPr>
          <w:rFonts w:ascii="Rubik" w:hAnsi="Rubik" w:cs="Rubik"/>
          <w:i/>
          <w:color w:val="1B294A" w:themeColor="accent4"/>
        </w:rPr>
      </w:pPr>
      <w:r w:rsidRPr="00CF064F">
        <w:rPr>
          <w:i/>
          <w:rFonts w:cstheme="minorHAnsi"/>
          <w:color w:val="253B61" w:themeColor="text2" w:themeShade="BF"/>
          <w:lang w:bidi="cy-GB" w:val="cy-GB"/>
        </w:rPr>
        <w:t xml:space="preserve">(Bydd y wybodaeth uchod yn cael ei defnyddio fel pwynt cyswllt diofyn ar gyfer y Practis Optometreg ac i ddosbarthu deunyddiau, cyfathrebiadau (a all fod o natur gyfrinachol weithiau) a rhybuddion y gall fod eu hangen fel rhan o’r gwasanaeth a ddarperir)</w:t>
      </w:r>
    </w:p>
    <w:p xmlns:w="http://schemas.openxmlformats.org/wordprocessingml/2006/main" w14:paraId="5BB15315" w14:textId="5C90BB91" w:rsidR="00105674" w:rsidRPr="0079656D" w:rsidRDefault="00105674" w:rsidP="00105674">
      <w:pPr>
        <w:rPr>
          <w:rFonts w:cstheme="minorHAnsi"/>
          <w:color w:val="253B61" w:themeColor="text2" w:themeShade="BF"/>
          <w:sz w:val="22"/>
          <w:szCs w:val="22"/>
        </w:rPr>
      </w:pPr>
      <w:r w:rsidRPr="00105674">
        <w:rPr>
          <w:rFonts w:cstheme="minorHAnsi"/>
          <w:color w:val="253B61" w:themeColor="text2" w:themeShade="BF"/>
          <w:sz w:val="22"/>
          <w:szCs w:val="22"/>
          <w:lang w:bidi="cy-GB" w:val="cy-GB"/>
        </w:rPr>
        <w:t xml:space="preserve">Drwy lofnodi’r cytundeb hwn, rydym yn awdurdodi Iechyd a Gofal Digidol Cymru (IGDC) i ddarparu Gwasanaeth Cymorth Llywodraethu Gwybodaeth gan Swyddog Diogelu Data i’r Practis Optometreg a enwir uchod. Bydd y ddarpariaeth gwasanaeth hon, fel y nodir yn yr Atodlen Gwasanaeth Cymorth Llywodraethu Gwybodaeth gan DPO, yn dechrau ar ôl derbyn y cytundeb hwn wedi'i lofnodi, neu Dachwedd 1, os yw'n hwyrach.</w:t>
      </w:r>
    </w:p>
    <w:p xmlns:w="http://schemas.openxmlformats.org/wordprocessingml/2006/main" w14:paraId="3CCD2592" w14:textId="259F2D86" w:rsidR="00105674" w:rsidRPr="0079656D" w:rsidRDefault="00105674" w:rsidP="00105674">
      <w:pPr>
        <w:rPr>
          <w:rFonts w:cstheme="minorHAnsi"/>
          <w:color w:val="253B61" w:themeColor="text2" w:themeShade="BF"/>
          <w:sz w:val="22"/>
          <w:szCs w:val="22"/>
        </w:rPr>
      </w:pPr>
      <w:r w:rsidRPr="0079656D">
        <w:rPr>
          <w:rFonts w:cstheme="minorHAnsi"/>
          <w:color w:val="253B61" w:themeColor="text2" w:themeShade="BF"/>
          <w:sz w:val="22"/>
          <w:szCs w:val="22"/>
          <w:lang w:bidi="cy-GB" w:val="cy-GB"/>
        </w:rPr>
        <w:t xml:space="preserve">Dychwelwch y ffurflen hon wedi'i chwblhau i </w:t>
      </w:r>
      <w:hyperlink r:id="rId11" w:history="1">
        <w:r w:rsidR="0079656D" w:rsidRPr="0079656D">
          <w:rPr>
            <w:rStyle w:val="Hyperlink"/>
            <w:rFonts w:eastAsiaTheme="majorEastAsia" w:cstheme="minorHAnsi"/>
            <w:sz w:val="22"/>
            <w:szCs w:val="22"/>
            <w:lang w:bidi="cy-GB" w:val="cy-GB"/>
          </w:rPr>
          <w:t xml:space="preserve">DPOService@Wales.nhs.uk</w:t>
        </w:r>
      </w:hyperlink>
      <w:r w:rsidRPr="0079656D">
        <w:rPr>
          <w:rFonts w:cstheme="minorHAnsi"/>
          <w:color w:val="253B61" w:themeColor="text2" w:themeShade="BF"/>
          <w:sz w:val="22"/>
          <w:szCs w:val="22"/>
          <w:lang w:bidi="cy-GB" w:val="cy-GB"/>
        </w:rPr>
        <w:t xml:space="preserve"> neu postiwch hi i Wasanaeth Cymorth Llywodraethu Gwybodaeth y DPO, 6ed Llawr, Tŷ Glan-yr-Afon, 21 Heol Ddwyreiniol y Bont-faen. Caerdydd, CF11 9AD. </w:t>
      </w:r>
    </w:p>
    <w:p xmlns:w="http://schemas.openxmlformats.org/wordprocessingml/2006/main" w14:paraId="24242EF4" w14:textId="77777777" w:rsidR="00CF064F" w:rsidRPr="00782239" w:rsidRDefault="00CF064F" w:rsidP="001A2496">
      <w:pPr>
        <w:rPr>
          <w:rFonts w:cstheme="minorHAnsi"/>
          <w:i/>
          <w:color w:val="253B61" w:themeColor="text2" w:themeShade="BF"/>
        </w:rPr>
      </w:pPr>
    </w:p>
    <w:p xmlns:w="http://schemas.openxmlformats.org/wordprocessingml/2006/main" w14:paraId="24869581" w14:textId="489D0367" w:rsidR="005D3BEC" w:rsidRDefault="005D3BEC">
      <w:pPr>
        <w:rPr>
          <w:b/>
          <w:color w:val="253B61" w:themeColor="accent1" w:themeShade="BF"/>
          <w:sz w:val="28"/>
          <w:szCs w:val="28"/>
        </w:rPr>
      </w:pPr>
    </w:p>
    <w:sectPr xmlns:w="http://schemas.openxmlformats.org/wordprocessingml/2006/main" w:rsidR="005D3BEC" w:rsidSect="00A30E5B">
      <w:footerReference w:type="default" r:id="rId12"/>
      <w:headerReference w:type="first" r:id="rId13"/>
      <w:pgSz w:w="11906" w:h="16838"/>
      <w:pgMar w:top="720" w:right="720" w:bottom="720" w:left="720" w:header="708" w:footer="141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E095" w14:textId="77777777" w:rsidR="00F66E24" w:rsidRDefault="00F66E24" w:rsidP="00FC5C88">
      <w:pPr>
        <w:spacing w:after="0" w:line="240" w:lineRule="auto"/>
      </w:pPr>
      <w:r>
        <w:separator/>
      </w:r>
    </w:p>
  </w:endnote>
  <w:endnote w:type="continuationSeparator" w:id="0">
    <w:p w14:paraId="3D2DD349" w14:textId="77777777" w:rsidR="00F66E24" w:rsidRDefault="00F66E24" w:rsidP="00FC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Rubik SemiBold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sdt>
    <w:sdtPr>
      <w:id w:val="-858277510"/>
      <w:docPartObj>
        <w:docPartGallery w:val="Page Numbers (Bottom of Page)"/>
        <w:docPartUnique/>
      </w:docPartObj>
    </w:sdtPr>
    <w:sdtEndPr>
      <w:rPr>
        <w:noProof/>
        <w:color w:val="325083" w:themeColor="text1"/>
      </w:rPr>
    </w:sdtEndPr>
    <w:sdtContent>
      <w:p w14:paraId="27F7EB03" w14:textId="133C6886" w:rsidR="004D604A" w:rsidRDefault="004D604A">
        <w:pPr>
          <w:pStyle w:val="Footer"/>
          <w:jc w:val="right"/>
        </w:pPr>
        <w:r>
          <w:rPr>
            <w:noProof/>
            <w:lang w:bidi="cy-GB" w:val="cy-GB"/>
          </w:rPr>
          <w:drawing>
            <wp:anchor distT="0" distB="0" distL="114300" distR="114300" simplePos="0" relativeHeight="251660288" behindDoc="1" locked="0" layoutInCell="1" allowOverlap="1" wp14:anchorId="2D2103E1" wp14:editId="12BAC5A6">
              <wp:simplePos x="0" y="0"/>
              <wp:positionH relativeFrom="margin">
                <wp:posOffset>281305</wp:posOffset>
              </wp:positionH>
              <wp:positionV relativeFrom="paragraph">
                <wp:posOffset>95885</wp:posOffset>
              </wp:positionV>
              <wp:extent cx="1901825" cy="737870"/>
              <wp:effectExtent l="0" t="0" r="0" b="5080"/>
              <wp:wrapTight wrapText="bothSides">
                <wp:wrapPolygon edited="0">
                  <wp:start x="7573" y="0"/>
                  <wp:lineTo x="3245" y="1115"/>
                  <wp:lineTo x="649" y="4461"/>
                  <wp:lineTo x="865" y="13384"/>
                  <wp:lineTo x="4976" y="18960"/>
                  <wp:lineTo x="7140" y="18960"/>
                  <wp:lineTo x="7356" y="21191"/>
                  <wp:lineTo x="11900" y="21191"/>
                  <wp:lineTo x="12333" y="18960"/>
                  <wp:lineTo x="14280" y="18960"/>
                  <wp:lineTo x="20771" y="12269"/>
                  <wp:lineTo x="20771" y="10038"/>
                  <wp:lineTo x="19040" y="0"/>
                  <wp:lineTo x="7573" y="0"/>
                </wp:wrapPolygon>
              </wp:wrapTight>
              <wp:docPr id="1927346080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346080" name="Picture 1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1825" cy="7378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F3613A5" w14:textId="0AC84E8D" w:rsidR="001F6494" w:rsidRPr="001F6494" w:rsidRDefault="00A30E5B">
        <w:pPr>
          <w:pStyle w:val="Footer"/>
          <w:jc w:val="right"/>
          <w:rPr>
            <w:color w:val="325083" w:themeColor="text1"/>
          </w:rPr>
        </w:pPr>
      </w:p>
    </w:sdtContent>
  </w:sdt>
  <w:p w14:paraId="41D5A586" w14:textId="0D6267FF" w:rsidR="00FC5C88" w:rsidRDefault="004D604A" w:rsidP="001F6494">
    <w:pPr>
      <w:pStyle w:val="Footer"/>
      <w:tabs>
        <w:tab w:val="clear" w:pos="4513"/>
        <w:tab w:val="clear" w:pos="9026"/>
        <w:tab w:val="left" w:pos="4125"/>
      </w:tabs>
    </w:pPr>
    <w:r>
      <w:rPr>
        <w:noProof/>
        <w:lang w:bidi="cy-GB" w:val="cy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05F467" wp14:editId="753EB40D">
              <wp:simplePos x="0" y="0"/>
              <wp:positionH relativeFrom="margin">
                <wp:posOffset>3095625</wp:posOffset>
              </wp:positionH>
              <wp:positionV relativeFrom="paragraph">
                <wp:posOffset>79500</wp:posOffset>
              </wp:positionV>
              <wp:extent cx="3533775" cy="9400"/>
              <wp:effectExtent l="0" t="0" r="28575" b="29210"/>
              <wp:wrapNone/>
              <wp:docPr id="139540376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33775" cy="94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00D02C" id="Straight Connector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3.75pt,6.25pt" to="52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" strokecolor="#325083 [3213]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99AC" w14:textId="77777777" w:rsidR="00F66E24" w:rsidRDefault="00F66E24" w:rsidP="00FC5C88">
      <w:pPr>
        <w:spacing w:after="0" w:line="240" w:lineRule="auto"/>
      </w:pPr>
      <w:r>
        <w:separator/>
      </w:r>
    </w:p>
  </w:footnote>
  <w:footnote w:type="continuationSeparator" w:id="0">
    <w:p w14:paraId="248DAA24" w14:textId="77777777" w:rsidR="00F66E24" w:rsidRDefault="00F66E24" w:rsidP="00FC5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55378D5E" w14:textId="4F5A0D03" w:rsidR="00D518DE" w:rsidRDefault="00225E21">
    <w:pPr>
      <w:pStyle w:val="Header"/>
    </w:pPr>
    <w:r>
      <w:rPr>
        <w:noProof/>
        <w:lang w:bidi="cy-GB" w:val="cy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A3A318" wp14:editId="4CB20674">
              <wp:simplePos x="0" y="0"/>
              <wp:positionH relativeFrom="column">
                <wp:posOffset>323215</wp:posOffset>
              </wp:positionH>
              <wp:positionV relativeFrom="paragraph">
                <wp:posOffset>1769745</wp:posOffset>
              </wp:positionV>
              <wp:extent cx="6029325" cy="0"/>
              <wp:effectExtent l="0" t="0" r="0" b="0"/>
              <wp:wrapNone/>
              <wp:docPr id="1728368812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B83408" id="Straight Connector 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45pt,139.35pt" to="500.2pt,1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" strokecolor="#325083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4851502"/>
    <w:multiLevelType w:val="hybridMultilevel"/>
    <w:tmpl w:val="665A118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ind w:left="2149" w:hanging="360"/>
      </w:p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F225AF"/>
    <w:multiLevelType w:val="hybridMultilevel"/>
    <w:tmpl w:val="5CA0DAC0"/>
    <w:lvl w:ilvl="0" w:tplc="B4129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D4BEC"/>
    <w:multiLevelType w:val="hybridMultilevel"/>
    <w:tmpl w:val="28383174"/>
    <w:lvl w:ilvl="0" w:tplc="900C9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0FB86"/>
    <w:multiLevelType w:val="hybridMultilevel"/>
    <w:tmpl w:val="30C0AA40"/>
    <w:lvl w:ilvl="0" w:tplc="09AA1848">
      <w:start w:val="1"/>
      <w:numFmt w:val="bullet"/>
      <w:lvlText w:val="•"/>
      <w:lvlJc w:val="left"/>
      <w:rPr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FB292A"/>
    <w:multiLevelType w:val="hybridMultilevel"/>
    <w:tmpl w:val="AB8450F4"/>
    <w:lvl w:ilvl="0" w:tplc="904C2F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83F30"/>
    <w:multiLevelType w:val="hybridMultilevel"/>
    <w:tmpl w:val="F0F6BB72"/>
    <w:lvl w:ilvl="0" w:tplc="F8382B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B3D6F"/>
    <w:multiLevelType w:val="multilevel"/>
    <w:tmpl w:val="2A88F79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8FD4741"/>
    <w:multiLevelType w:val="hybridMultilevel"/>
    <w:tmpl w:val="A97EF1D6"/>
    <w:lvl w:ilvl="0" w:tplc="3E522E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70B07"/>
    <w:multiLevelType w:val="hybridMultilevel"/>
    <w:tmpl w:val="688A07E0"/>
    <w:lvl w:ilvl="0" w:tplc="1E702918">
      <w:start w:val="1"/>
      <w:numFmt w:val="bullet"/>
      <w:pStyle w:val="Head2Bullet"/>
      <w:lvlText w:val=""/>
      <w:lvlJc w:val="left"/>
      <w:pPr>
        <w:tabs>
          <w:tab w:val="num" w:pos="1985"/>
        </w:tabs>
        <w:ind w:left="2705" w:hanging="1004"/>
      </w:pPr>
      <w:rPr>
        <w:rFonts w:ascii="Symbol" w:hAnsi="Symbol" w:hint="default"/>
      </w:rPr>
    </w:lvl>
    <w:lvl w:ilvl="1" w:tplc="E1925710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2" w:tplc="52D8ABB0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10B2E2CC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613214B6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8D22630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8200CF1C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4365DBC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87A09F1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1614BDD"/>
    <w:multiLevelType w:val="hybridMultilevel"/>
    <w:tmpl w:val="3F003796"/>
    <w:lvl w:ilvl="0" w:tplc="06CAD7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860AE"/>
    <w:multiLevelType w:val="hybridMultilevel"/>
    <w:tmpl w:val="3BF0E64E"/>
    <w:lvl w:ilvl="0" w:tplc="D212A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2E5B18"/>
    <w:multiLevelType w:val="hybridMultilevel"/>
    <w:tmpl w:val="A4CA7DE6"/>
    <w:lvl w:ilvl="0" w:tplc="812ABD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B53A0"/>
    <w:multiLevelType w:val="hybridMultilevel"/>
    <w:tmpl w:val="E4F62E72"/>
    <w:lvl w:ilvl="0" w:tplc="904C2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322F7"/>
    <w:multiLevelType w:val="hybridMultilevel"/>
    <w:tmpl w:val="6B5E6D74"/>
    <w:lvl w:ilvl="0" w:tplc="80C23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A24FE"/>
    <w:multiLevelType w:val="hybridMultilevel"/>
    <w:tmpl w:val="B7084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D2BB6"/>
    <w:multiLevelType w:val="hybridMultilevel"/>
    <w:tmpl w:val="6170A2DC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904CD4"/>
    <w:multiLevelType w:val="hybridMultilevel"/>
    <w:tmpl w:val="07B869AA"/>
    <w:lvl w:ilvl="0" w:tplc="355207EC">
      <w:start w:val="1"/>
      <w:numFmt w:val="bullet"/>
      <w:lvlText w:val="•"/>
      <w:lvlJc w:val="left"/>
      <w:rPr>
        <w:rFonts w:asciiTheme="minorHAnsi" w:hAnsiTheme="minorHAnsi" w:hint="default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0E42C31"/>
    <w:multiLevelType w:val="hybridMultilevel"/>
    <w:tmpl w:val="1EB21C4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45075729"/>
    <w:multiLevelType w:val="hybridMultilevel"/>
    <w:tmpl w:val="1570ACD4"/>
    <w:lvl w:ilvl="0" w:tplc="B5703E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73458"/>
    <w:multiLevelType w:val="hybridMultilevel"/>
    <w:tmpl w:val="6ED8EE10"/>
    <w:lvl w:ilvl="0" w:tplc="FFFFFFFF">
      <w:start w:val="1"/>
      <w:numFmt w:val="bullet"/>
      <w:lvlText w:val="•"/>
      <w:lvlJc w:val="left"/>
    </w:lvl>
    <w:lvl w:ilvl="1" w:tplc="08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AB0188B"/>
    <w:multiLevelType w:val="hybridMultilevel"/>
    <w:tmpl w:val="BACE2B22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A9188D"/>
    <w:multiLevelType w:val="hybridMultilevel"/>
    <w:tmpl w:val="38429E74"/>
    <w:lvl w:ilvl="0" w:tplc="1B84F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55FDC"/>
    <w:multiLevelType w:val="hybridMultilevel"/>
    <w:tmpl w:val="2F0C3C40"/>
    <w:lvl w:ilvl="0" w:tplc="F8382B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E0F5E"/>
    <w:multiLevelType w:val="hybridMultilevel"/>
    <w:tmpl w:val="5A200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9763F"/>
    <w:multiLevelType w:val="hybridMultilevel"/>
    <w:tmpl w:val="EBDE48A8"/>
    <w:lvl w:ilvl="0" w:tplc="A20AC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ADF94" w:themeColor="accent5" w:themeTint="9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8209DD"/>
    <w:multiLevelType w:val="hybridMultilevel"/>
    <w:tmpl w:val="374A6C46"/>
    <w:lvl w:ilvl="0" w:tplc="904C2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80D92"/>
    <w:multiLevelType w:val="hybridMultilevel"/>
    <w:tmpl w:val="A7ACF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8493A"/>
    <w:multiLevelType w:val="hybridMultilevel"/>
    <w:tmpl w:val="B64ABC74"/>
    <w:lvl w:ilvl="0" w:tplc="59F6A4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EB5F3A"/>
    <w:multiLevelType w:val="hybridMultilevel"/>
    <w:tmpl w:val="581470A6"/>
    <w:lvl w:ilvl="0" w:tplc="F746CD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ACAE4" w:themeColor="accent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6F7E1D"/>
    <w:multiLevelType w:val="hybridMultilevel"/>
    <w:tmpl w:val="E8AA5B6A"/>
    <w:lvl w:ilvl="0" w:tplc="73A0641E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color w:val="253B61" w:themeColor="text2" w:themeShade="BF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650F474E"/>
    <w:multiLevelType w:val="hybridMultilevel"/>
    <w:tmpl w:val="9D3ED71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5006A4"/>
    <w:multiLevelType w:val="hybridMultilevel"/>
    <w:tmpl w:val="269CAE7A"/>
    <w:lvl w:ilvl="0" w:tplc="2064F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7460A5"/>
    <w:multiLevelType w:val="hybridMultilevel"/>
    <w:tmpl w:val="9DC0465E"/>
    <w:lvl w:ilvl="0" w:tplc="904C2F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6C13F9"/>
    <w:multiLevelType w:val="hybridMultilevel"/>
    <w:tmpl w:val="EEA6EE64"/>
    <w:lvl w:ilvl="0" w:tplc="1E1A3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7C7666"/>
    <w:multiLevelType w:val="hybridMultilevel"/>
    <w:tmpl w:val="8C42369E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F95472"/>
    <w:multiLevelType w:val="hybridMultilevel"/>
    <w:tmpl w:val="C7021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51650"/>
    <w:multiLevelType w:val="hybridMultilevel"/>
    <w:tmpl w:val="CB1682D0"/>
    <w:lvl w:ilvl="0" w:tplc="09AA1848">
      <w:start w:val="1"/>
      <w:numFmt w:val="bullet"/>
      <w:lvlText w:val="•"/>
      <w:lvlJc w:val="left"/>
      <w:pPr>
        <w:ind w:left="2213" w:hanging="360"/>
      </w:pPr>
      <w:rPr>
        <w:rFonts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7" w15:restartNumberingAfterBreak="0">
    <w:nsid w:val="79515D2E"/>
    <w:multiLevelType w:val="hybridMultilevel"/>
    <w:tmpl w:val="8BA25FDA"/>
    <w:lvl w:ilvl="0" w:tplc="5A4A45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FB5DA" w:themeColor="accent1" w:themeTint="6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78148E"/>
    <w:multiLevelType w:val="hybridMultilevel"/>
    <w:tmpl w:val="F886AE74"/>
    <w:lvl w:ilvl="0" w:tplc="3474B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2A3C9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803E5"/>
    <w:multiLevelType w:val="hybridMultilevel"/>
    <w:tmpl w:val="15002398"/>
    <w:lvl w:ilvl="0" w:tplc="D6CCE57E">
      <w:start w:val="1"/>
      <w:numFmt w:val="bullet"/>
      <w:lvlText w:val=""/>
      <w:lvlJc w:val="left"/>
      <w:pPr>
        <w:ind w:left="184" w:hanging="360"/>
      </w:pPr>
      <w:rPr>
        <w:rFonts w:ascii="Symbol" w:hAnsi="Symbol" w:hint="default"/>
        <w:color w:val="1B294A" w:themeColor="accent4"/>
      </w:rPr>
    </w:lvl>
    <w:lvl w:ilvl="1" w:tplc="08090003" w:tentative="1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</w:abstractNum>
  <w:num w:numId="1" w16cid:durableId="1949114991">
    <w:abstractNumId w:val="6"/>
  </w:num>
  <w:num w:numId="2" w16cid:durableId="1282566739">
    <w:abstractNumId w:val="1"/>
  </w:num>
  <w:num w:numId="3" w16cid:durableId="1605575489">
    <w:abstractNumId w:val="3"/>
  </w:num>
  <w:num w:numId="4" w16cid:durableId="1209302464">
    <w:abstractNumId w:val="19"/>
  </w:num>
  <w:num w:numId="5" w16cid:durableId="681929893">
    <w:abstractNumId w:val="0"/>
  </w:num>
  <w:num w:numId="6" w16cid:durableId="1543246304">
    <w:abstractNumId w:val="16"/>
  </w:num>
  <w:num w:numId="7" w16cid:durableId="2007510161">
    <w:abstractNumId w:val="36"/>
  </w:num>
  <w:num w:numId="8" w16cid:durableId="32509686">
    <w:abstractNumId w:val="8"/>
  </w:num>
  <w:num w:numId="9" w16cid:durableId="826556208">
    <w:abstractNumId w:val="14"/>
  </w:num>
  <w:num w:numId="10" w16cid:durableId="396560353">
    <w:abstractNumId w:val="17"/>
  </w:num>
  <w:num w:numId="11" w16cid:durableId="217478868">
    <w:abstractNumId w:val="35"/>
  </w:num>
  <w:num w:numId="12" w16cid:durableId="1656452659">
    <w:abstractNumId w:val="26"/>
  </w:num>
  <w:num w:numId="13" w16cid:durableId="1996298206">
    <w:abstractNumId w:val="21"/>
  </w:num>
  <w:num w:numId="14" w16cid:durableId="976300242">
    <w:abstractNumId w:val="11"/>
  </w:num>
  <w:num w:numId="15" w16cid:durableId="204491100">
    <w:abstractNumId w:val="2"/>
  </w:num>
  <w:num w:numId="16" w16cid:durableId="1216551017">
    <w:abstractNumId w:val="33"/>
  </w:num>
  <w:num w:numId="17" w16cid:durableId="471946543">
    <w:abstractNumId w:val="18"/>
  </w:num>
  <w:num w:numId="18" w16cid:durableId="1432239226">
    <w:abstractNumId w:val="39"/>
  </w:num>
  <w:num w:numId="19" w16cid:durableId="1234588555">
    <w:abstractNumId w:val="10"/>
  </w:num>
  <w:num w:numId="20" w16cid:durableId="1915427521">
    <w:abstractNumId w:val="13"/>
  </w:num>
  <w:num w:numId="21" w16cid:durableId="612632001">
    <w:abstractNumId w:val="31"/>
  </w:num>
  <w:num w:numId="22" w16cid:durableId="762801309">
    <w:abstractNumId w:val="30"/>
  </w:num>
  <w:num w:numId="23" w16cid:durableId="881404067">
    <w:abstractNumId w:val="9"/>
  </w:num>
  <w:num w:numId="24" w16cid:durableId="692848929">
    <w:abstractNumId w:val="28"/>
  </w:num>
  <w:num w:numId="25" w16cid:durableId="1196430922">
    <w:abstractNumId w:val="27"/>
  </w:num>
  <w:num w:numId="26" w16cid:durableId="539782201">
    <w:abstractNumId w:val="24"/>
  </w:num>
  <w:num w:numId="27" w16cid:durableId="1565069107">
    <w:abstractNumId w:val="7"/>
  </w:num>
  <w:num w:numId="28" w16cid:durableId="1760326465">
    <w:abstractNumId w:val="22"/>
  </w:num>
  <w:num w:numId="29" w16cid:durableId="279727670">
    <w:abstractNumId w:val="5"/>
  </w:num>
  <w:num w:numId="30" w16cid:durableId="1102453663">
    <w:abstractNumId w:val="34"/>
  </w:num>
  <w:num w:numId="31" w16cid:durableId="1573158229">
    <w:abstractNumId w:val="37"/>
  </w:num>
  <w:num w:numId="32" w16cid:durableId="2139251576">
    <w:abstractNumId w:val="20"/>
  </w:num>
  <w:num w:numId="33" w16cid:durableId="110714116">
    <w:abstractNumId w:val="38"/>
  </w:num>
  <w:num w:numId="34" w16cid:durableId="363946665">
    <w:abstractNumId w:val="15"/>
  </w:num>
  <w:num w:numId="35" w16cid:durableId="506140037">
    <w:abstractNumId w:val="23"/>
  </w:num>
  <w:num w:numId="36" w16cid:durableId="1702199119">
    <w:abstractNumId w:val="32"/>
  </w:num>
  <w:num w:numId="37" w16cid:durableId="2037845177">
    <w:abstractNumId w:val="4"/>
  </w:num>
  <w:num w:numId="38" w16cid:durableId="970868532">
    <w:abstractNumId w:val="25"/>
  </w:num>
  <w:num w:numId="39" w16cid:durableId="1401173312">
    <w:abstractNumId w:val="12"/>
  </w:num>
  <w:num w:numId="40" w16cid:durableId="2134903169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DE"/>
    <w:rsid w:val="0001233F"/>
    <w:rsid w:val="000160B2"/>
    <w:rsid w:val="00017B44"/>
    <w:rsid w:val="00020459"/>
    <w:rsid w:val="00023181"/>
    <w:rsid w:val="0002395C"/>
    <w:rsid w:val="0002439B"/>
    <w:rsid w:val="00025244"/>
    <w:rsid w:val="00026476"/>
    <w:rsid w:val="00031AF6"/>
    <w:rsid w:val="0003628F"/>
    <w:rsid w:val="00045368"/>
    <w:rsid w:val="000476A1"/>
    <w:rsid w:val="00056F2E"/>
    <w:rsid w:val="00063B64"/>
    <w:rsid w:val="000654D5"/>
    <w:rsid w:val="000717DF"/>
    <w:rsid w:val="0007195A"/>
    <w:rsid w:val="00071B86"/>
    <w:rsid w:val="00081090"/>
    <w:rsid w:val="00087ED8"/>
    <w:rsid w:val="000A25DA"/>
    <w:rsid w:val="000A25E3"/>
    <w:rsid w:val="000A39A2"/>
    <w:rsid w:val="000B1E22"/>
    <w:rsid w:val="000C5B0A"/>
    <w:rsid w:val="000D565A"/>
    <w:rsid w:val="000E7823"/>
    <w:rsid w:val="00102698"/>
    <w:rsid w:val="00105674"/>
    <w:rsid w:val="001133C1"/>
    <w:rsid w:val="00117045"/>
    <w:rsid w:val="00120097"/>
    <w:rsid w:val="00125487"/>
    <w:rsid w:val="001327CB"/>
    <w:rsid w:val="0013495E"/>
    <w:rsid w:val="00156159"/>
    <w:rsid w:val="00160A42"/>
    <w:rsid w:val="00164532"/>
    <w:rsid w:val="00172ED9"/>
    <w:rsid w:val="00174414"/>
    <w:rsid w:val="001753D0"/>
    <w:rsid w:val="001831C8"/>
    <w:rsid w:val="00183C5E"/>
    <w:rsid w:val="001A2496"/>
    <w:rsid w:val="001B3B6E"/>
    <w:rsid w:val="001B788F"/>
    <w:rsid w:val="001B7C6C"/>
    <w:rsid w:val="001C7686"/>
    <w:rsid w:val="001F4581"/>
    <w:rsid w:val="001F6494"/>
    <w:rsid w:val="002104E7"/>
    <w:rsid w:val="00210E61"/>
    <w:rsid w:val="00215C3A"/>
    <w:rsid w:val="00216F09"/>
    <w:rsid w:val="00221A3B"/>
    <w:rsid w:val="0022255D"/>
    <w:rsid w:val="00224874"/>
    <w:rsid w:val="00225E21"/>
    <w:rsid w:val="00262C94"/>
    <w:rsid w:val="002652C5"/>
    <w:rsid w:val="002752DF"/>
    <w:rsid w:val="00280F93"/>
    <w:rsid w:val="002816A6"/>
    <w:rsid w:val="00286569"/>
    <w:rsid w:val="002A6311"/>
    <w:rsid w:val="002B22E8"/>
    <w:rsid w:val="002B3639"/>
    <w:rsid w:val="002B4BB0"/>
    <w:rsid w:val="002B4C59"/>
    <w:rsid w:val="002D15DE"/>
    <w:rsid w:val="002D1C81"/>
    <w:rsid w:val="002D3B8B"/>
    <w:rsid w:val="002D4877"/>
    <w:rsid w:val="002D54DF"/>
    <w:rsid w:val="002D5E5D"/>
    <w:rsid w:val="00307C6E"/>
    <w:rsid w:val="00310511"/>
    <w:rsid w:val="00342A1B"/>
    <w:rsid w:val="00345155"/>
    <w:rsid w:val="00375E24"/>
    <w:rsid w:val="0037665A"/>
    <w:rsid w:val="003864FE"/>
    <w:rsid w:val="00396E5B"/>
    <w:rsid w:val="003B44A2"/>
    <w:rsid w:val="003C6A35"/>
    <w:rsid w:val="003C6FF8"/>
    <w:rsid w:val="003D7DA5"/>
    <w:rsid w:val="003E6B4A"/>
    <w:rsid w:val="003F0687"/>
    <w:rsid w:val="003F43CE"/>
    <w:rsid w:val="0041035A"/>
    <w:rsid w:val="004131A4"/>
    <w:rsid w:val="004142B3"/>
    <w:rsid w:val="004352DA"/>
    <w:rsid w:val="004400B2"/>
    <w:rsid w:val="00441486"/>
    <w:rsid w:val="00455946"/>
    <w:rsid w:val="00464AC4"/>
    <w:rsid w:val="00473902"/>
    <w:rsid w:val="00474FCF"/>
    <w:rsid w:val="004759D5"/>
    <w:rsid w:val="004A435C"/>
    <w:rsid w:val="004B27A9"/>
    <w:rsid w:val="004B42F7"/>
    <w:rsid w:val="004C0328"/>
    <w:rsid w:val="004D5D7D"/>
    <w:rsid w:val="004D604A"/>
    <w:rsid w:val="004E29D5"/>
    <w:rsid w:val="004E2CB5"/>
    <w:rsid w:val="004E385F"/>
    <w:rsid w:val="004E4C88"/>
    <w:rsid w:val="004E7B1F"/>
    <w:rsid w:val="004F3BE3"/>
    <w:rsid w:val="0051264D"/>
    <w:rsid w:val="005223AD"/>
    <w:rsid w:val="005249D2"/>
    <w:rsid w:val="00534DDD"/>
    <w:rsid w:val="00540084"/>
    <w:rsid w:val="005402A6"/>
    <w:rsid w:val="00547A54"/>
    <w:rsid w:val="0056766B"/>
    <w:rsid w:val="00582B83"/>
    <w:rsid w:val="00592F7D"/>
    <w:rsid w:val="00595925"/>
    <w:rsid w:val="005B3B55"/>
    <w:rsid w:val="005C0534"/>
    <w:rsid w:val="005C2F9C"/>
    <w:rsid w:val="005C4C08"/>
    <w:rsid w:val="005C7777"/>
    <w:rsid w:val="005D1833"/>
    <w:rsid w:val="005D3BEC"/>
    <w:rsid w:val="005D736F"/>
    <w:rsid w:val="005F6230"/>
    <w:rsid w:val="005F738F"/>
    <w:rsid w:val="005F773A"/>
    <w:rsid w:val="00601F6A"/>
    <w:rsid w:val="00602EF8"/>
    <w:rsid w:val="00603B9D"/>
    <w:rsid w:val="006045C9"/>
    <w:rsid w:val="006164FE"/>
    <w:rsid w:val="006275E4"/>
    <w:rsid w:val="00636D6D"/>
    <w:rsid w:val="006401EF"/>
    <w:rsid w:val="00645A52"/>
    <w:rsid w:val="0064782C"/>
    <w:rsid w:val="0065371F"/>
    <w:rsid w:val="00656705"/>
    <w:rsid w:val="00686AD4"/>
    <w:rsid w:val="006A5BB1"/>
    <w:rsid w:val="006B1D2B"/>
    <w:rsid w:val="006B311E"/>
    <w:rsid w:val="006C62C9"/>
    <w:rsid w:val="006C652A"/>
    <w:rsid w:val="006F048A"/>
    <w:rsid w:val="006F14A9"/>
    <w:rsid w:val="006F5E0E"/>
    <w:rsid w:val="006F7E70"/>
    <w:rsid w:val="007019B5"/>
    <w:rsid w:val="00705642"/>
    <w:rsid w:val="007125BA"/>
    <w:rsid w:val="007129AE"/>
    <w:rsid w:val="007146E0"/>
    <w:rsid w:val="007257B2"/>
    <w:rsid w:val="00725A24"/>
    <w:rsid w:val="007272D0"/>
    <w:rsid w:val="00735341"/>
    <w:rsid w:val="00761401"/>
    <w:rsid w:val="007677D3"/>
    <w:rsid w:val="007766EF"/>
    <w:rsid w:val="007777CF"/>
    <w:rsid w:val="007813F8"/>
    <w:rsid w:val="00785990"/>
    <w:rsid w:val="0078F61C"/>
    <w:rsid w:val="0079656D"/>
    <w:rsid w:val="007C056B"/>
    <w:rsid w:val="007D37BD"/>
    <w:rsid w:val="007D6C33"/>
    <w:rsid w:val="007E3B9B"/>
    <w:rsid w:val="007F0F7C"/>
    <w:rsid w:val="007F401A"/>
    <w:rsid w:val="007F6D2C"/>
    <w:rsid w:val="0080599E"/>
    <w:rsid w:val="00807910"/>
    <w:rsid w:val="00824493"/>
    <w:rsid w:val="00832109"/>
    <w:rsid w:val="00834F13"/>
    <w:rsid w:val="00835ED0"/>
    <w:rsid w:val="008406D0"/>
    <w:rsid w:val="00843143"/>
    <w:rsid w:val="008438BC"/>
    <w:rsid w:val="00855A51"/>
    <w:rsid w:val="008627CA"/>
    <w:rsid w:val="0087353E"/>
    <w:rsid w:val="008743CB"/>
    <w:rsid w:val="0089103B"/>
    <w:rsid w:val="00892E28"/>
    <w:rsid w:val="008A0565"/>
    <w:rsid w:val="008A1950"/>
    <w:rsid w:val="008B66E3"/>
    <w:rsid w:val="008E674D"/>
    <w:rsid w:val="00921A07"/>
    <w:rsid w:val="00947786"/>
    <w:rsid w:val="00950C56"/>
    <w:rsid w:val="00950E59"/>
    <w:rsid w:val="00956A8C"/>
    <w:rsid w:val="0096197A"/>
    <w:rsid w:val="00964DDF"/>
    <w:rsid w:val="0096561C"/>
    <w:rsid w:val="00970B89"/>
    <w:rsid w:val="009810CD"/>
    <w:rsid w:val="00985D8A"/>
    <w:rsid w:val="00991AC5"/>
    <w:rsid w:val="009A3526"/>
    <w:rsid w:val="009A3906"/>
    <w:rsid w:val="009C32DE"/>
    <w:rsid w:val="009C36AE"/>
    <w:rsid w:val="009C3E8C"/>
    <w:rsid w:val="009E1508"/>
    <w:rsid w:val="009E1E67"/>
    <w:rsid w:val="009E4027"/>
    <w:rsid w:val="009E574F"/>
    <w:rsid w:val="009F2C02"/>
    <w:rsid w:val="00A02D0C"/>
    <w:rsid w:val="00A11A65"/>
    <w:rsid w:val="00A1523B"/>
    <w:rsid w:val="00A15301"/>
    <w:rsid w:val="00A16ED5"/>
    <w:rsid w:val="00A219F9"/>
    <w:rsid w:val="00A243CB"/>
    <w:rsid w:val="00A30E5B"/>
    <w:rsid w:val="00A414EB"/>
    <w:rsid w:val="00A44EBE"/>
    <w:rsid w:val="00A45A24"/>
    <w:rsid w:val="00A51702"/>
    <w:rsid w:val="00A6297E"/>
    <w:rsid w:val="00A63048"/>
    <w:rsid w:val="00A63883"/>
    <w:rsid w:val="00A75E03"/>
    <w:rsid w:val="00A85A3B"/>
    <w:rsid w:val="00A908A9"/>
    <w:rsid w:val="00A97D30"/>
    <w:rsid w:val="00AA53EF"/>
    <w:rsid w:val="00AB4CB5"/>
    <w:rsid w:val="00AC23C8"/>
    <w:rsid w:val="00AC793F"/>
    <w:rsid w:val="00AD3161"/>
    <w:rsid w:val="00AD3F62"/>
    <w:rsid w:val="00AD6209"/>
    <w:rsid w:val="00AE0922"/>
    <w:rsid w:val="00AE1C51"/>
    <w:rsid w:val="00AE4DCE"/>
    <w:rsid w:val="00AE7B4D"/>
    <w:rsid w:val="00B03FC4"/>
    <w:rsid w:val="00B10A0B"/>
    <w:rsid w:val="00B10E30"/>
    <w:rsid w:val="00B1663B"/>
    <w:rsid w:val="00B30A28"/>
    <w:rsid w:val="00B460E5"/>
    <w:rsid w:val="00B47799"/>
    <w:rsid w:val="00B61507"/>
    <w:rsid w:val="00B6360A"/>
    <w:rsid w:val="00B64008"/>
    <w:rsid w:val="00B64059"/>
    <w:rsid w:val="00B65212"/>
    <w:rsid w:val="00B7484F"/>
    <w:rsid w:val="00B82817"/>
    <w:rsid w:val="00B951F0"/>
    <w:rsid w:val="00B9581C"/>
    <w:rsid w:val="00BA0B4C"/>
    <w:rsid w:val="00BA5BF8"/>
    <w:rsid w:val="00BB000E"/>
    <w:rsid w:val="00BB22F1"/>
    <w:rsid w:val="00BD4974"/>
    <w:rsid w:val="00BD69E4"/>
    <w:rsid w:val="00BD6EBC"/>
    <w:rsid w:val="00BE2CE9"/>
    <w:rsid w:val="00C1263B"/>
    <w:rsid w:val="00C3255B"/>
    <w:rsid w:val="00C42457"/>
    <w:rsid w:val="00C548B6"/>
    <w:rsid w:val="00C55FAA"/>
    <w:rsid w:val="00C56DB0"/>
    <w:rsid w:val="00C64932"/>
    <w:rsid w:val="00C863C1"/>
    <w:rsid w:val="00C86947"/>
    <w:rsid w:val="00C92307"/>
    <w:rsid w:val="00C9354E"/>
    <w:rsid w:val="00CA474E"/>
    <w:rsid w:val="00CB39D7"/>
    <w:rsid w:val="00CC1698"/>
    <w:rsid w:val="00CC4B79"/>
    <w:rsid w:val="00CD08B8"/>
    <w:rsid w:val="00CD1F20"/>
    <w:rsid w:val="00CE3914"/>
    <w:rsid w:val="00CF064F"/>
    <w:rsid w:val="00CF4683"/>
    <w:rsid w:val="00D0673C"/>
    <w:rsid w:val="00D17DE1"/>
    <w:rsid w:val="00D20EFC"/>
    <w:rsid w:val="00D24E52"/>
    <w:rsid w:val="00D2663B"/>
    <w:rsid w:val="00D422F3"/>
    <w:rsid w:val="00D506AE"/>
    <w:rsid w:val="00D518DE"/>
    <w:rsid w:val="00D5610A"/>
    <w:rsid w:val="00D63FC8"/>
    <w:rsid w:val="00D67A7C"/>
    <w:rsid w:val="00D7005B"/>
    <w:rsid w:val="00D74E08"/>
    <w:rsid w:val="00D82CC5"/>
    <w:rsid w:val="00D9395A"/>
    <w:rsid w:val="00DA0191"/>
    <w:rsid w:val="00DA4A79"/>
    <w:rsid w:val="00DA7A00"/>
    <w:rsid w:val="00DB4A2F"/>
    <w:rsid w:val="00DB50E9"/>
    <w:rsid w:val="00DD05E8"/>
    <w:rsid w:val="00DD2BA7"/>
    <w:rsid w:val="00DD6BFA"/>
    <w:rsid w:val="00DE093C"/>
    <w:rsid w:val="00DE25C8"/>
    <w:rsid w:val="00DE3999"/>
    <w:rsid w:val="00DF5E06"/>
    <w:rsid w:val="00E028B2"/>
    <w:rsid w:val="00E10272"/>
    <w:rsid w:val="00E16BC1"/>
    <w:rsid w:val="00E21002"/>
    <w:rsid w:val="00E40C2E"/>
    <w:rsid w:val="00E412F5"/>
    <w:rsid w:val="00E423ED"/>
    <w:rsid w:val="00E5329A"/>
    <w:rsid w:val="00E57101"/>
    <w:rsid w:val="00E57B93"/>
    <w:rsid w:val="00E62945"/>
    <w:rsid w:val="00E7564A"/>
    <w:rsid w:val="00E80190"/>
    <w:rsid w:val="00EA73C5"/>
    <w:rsid w:val="00EB29BA"/>
    <w:rsid w:val="00EB416F"/>
    <w:rsid w:val="00EB484D"/>
    <w:rsid w:val="00EC4565"/>
    <w:rsid w:val="00ED44FB"/>
    <w:rsid w:val="00EE153B"/>
    <w:rsid w:val="00EE1A9B"/>
    <w:rsid w:val="00F05D06"/>
    <w:rsid w:val="00F16ED2"/>
    <w:rsid w:val="00F17414"/>
    <w:rsid w:val="00F20D2B"/>
    <w:rsid w:val="00F22B02"/>
    <w:rsid w:val="00F2760B"/>
    <w:rsid w:val="00F35448"/>
    <w:rsid w:val="00F37BE5"/>
    <w:rsid w:val="00F43B89"/>
    <w:rsid w:val="00F55BD3"/>
    <w:rsid w:val="00F64D1F"/>
    <w:rsid w:val="00F66E24"/>
    <w:rsid w:val="00F67590"/>
    <w:rsid w:val="00F8362C"/>
    <w:rsid w:val="00F83876"/>
    <w:rsid w:val="00F850BE"/>
    <w:rsid w:val="00F9693F"/>
    <w:rsid w:val="00FA0745"/>
    <w:rsid w:val="00FA18BC"/>
    <w:rsid w:val="00FA51F2"/>
    <w:rsid w:val="00FB0DBA"/>
    <w:rsid w:val="00FB3798"/>
    <w:rsid w:val="00FB5521"/>
    <w:rsid w:val="00FC03FB"/>
    <w:rsid w:val="00FC5C88"/>
    <w:rsid w:val="00FE029F"/>
    <w:rsid w:val="00FE30DE"/>
    <w:rsid w:val="00FE46D6"/>
    <w:rsid w:val="00FE70C5"/>
    <w:rsid w:val="00FF2BAC"/>
    <w:rsid w:val="142F2107"/>
    <w:rsid w:val="23879926"/>
    <w:rsid w:val="2E1F9E4A"/>
    <w:rsid w:val="3ED78E71"/>
    <w:rsid w:val="6236FECE"/>
    <w:rsid w:val="747C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0F930"/>
  <w15:chartTrackingRefBased/>
  <w15:docId w15:val="{39BC3552-4F54-47F0-8467-055A740DF1AD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y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76"/>
  </w:style>
  <w:style w:type="paragraph" w:styleId="Heading1">
    <w:name w:val="heading 1"/>
    <w:basedOn w:val="Normal"/>
    <w:next w:val="Normal"/>
    <w:link w:val="Heading1Char"/>
    <w:uiPriority w:val="9"/>
    <w:qFormat/>
    <w:rsid w:val="00225E2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2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75BA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E2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2508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E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E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25083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E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25083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E2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928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E2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25083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E2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25083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C88"/>
  </w:style>
  <w:style w:type="paragraph" w:styleId="Footer">
    <w:name w:val="footer"/>
    <w:basedOn w:val="Normal"/>
    <w:link w:val="FooterChar"/>
    <w:uiPriority w:val="99"/>
    <w:unhideWhenUsed/>
    <w:rsid w:val="00FC5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C88"/>
  </w:style>
  <w:style w:type="character" w:customStyle="1" w:styleId="Heading1Char">
    <w:name w:val="Heading 1 Char"/>
    <w:basedOn w:val="DefaultParagraphFont"/>
    <w:link w:val="Heading1"/>
    <w:uiPriority w:val="9"/>
    <w:rsid w:val="00225E21"/>
    <w:rPr>
      <w:rFonts w:asciiTheme="majorHAnsi" w:eastAsiaTheme="majorEastAsia" w:hAnsiTheme="majorHAnsi" w:cstheme="majorBidi"/>
      <w:color w:val="253B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5E21"/>
    <w:rPr>
      <w:rFonts w:asciiTheme="majorHAnsi" w:eastAsiaTheme="majorEastAsia" w:hAnsiTheme="majorHAnsi" w:cstheme="majorBidi"/>
      <w:color w:val="4C75BA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E21"/>
    <w:rPr>
      <w:rFonts w:asciiTheme="majorHAnsi" w:eastAsiaTheme="majorEastAsia" w:hAnsiTheme="majorHAnsi" w:cstheme="majorBidi"/>
      <w:color w:val="32508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E2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E21"/>
    <w:rPr>
      <w:rFonts w:asciiTheme="majorHAnsi" w:eastAsiaTheme="majorEastAsia" w:hAnsiTheme="majorHAnsi" w:cstheme="majorBidi"/>
      <w:color w:val="32508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E21"/>
    <w:rPr>
      <w:rFonts w:asciiTheme="majorHAnsi" w:eastAsiaTheme="majorEastAsia" w:hAnsiTheme="majorHAnsi" w:cstheme="majorBidi"/>
      <w:i/>
      <w:iCs/>
      <w:color w:val="32508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E21"/>
    <w:rPr>
      <w:rFonts w:asciiTheme="majorHAnsi" w:eastAsiaTheme="majorEastAsia" w:hAnsiTheme="majorHAnsi" w:cstheme="majorBidi"/>
      <w:i/>
      <w:iCs/>
      <w:color w:val="1928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E21"/>
    <w:rPr>
      <w:rFonts w:asciiTheme="majorHAnsi" w:eastAsiaTheme="majorEastAsia" w:hAnsiTheme="majorHAnsi" w:cstheme="majorBidi"/>
      <w:b/>
      <w:bCs/>
      <w:color w:val="32508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E21"/>
    <w:rPr>
      <w:rFonts w:asciiTheme="majorHAnsi" w:eastAsiaTheme="majorEastAsia" w:hAnsiTheme="majorHAnsi" w:cstheme="majorBidi"/>
      <w:b/>
      <w:bCs/>
      <w:i/>
      <w:iCs/>
      <w:color w:val="32508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5E21"/>
    <w:pPr>
      <w:spacing w:line="240" w:lineRule="auto"/>
    </w:pPr>
    <w:rPr>
      <w:b/>
      <w:bCs/>
      <w:smallCaps/>
      <w:color w:val="6387C3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25E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25083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E21"/>
    <w:rPr>
      <w:rFonts w:asciiTheme="majorHAnsi" w:eastAsiaTheme="majorEastAsia" w:hAnsiTheme="majorHAnsi" w:cstheme="majorBidi"/>
      <w:color w:val="325083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E2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5E2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25E21"/>
    <w:rPr>
      <w:b/>
      <w:bCs/>
    </w:rPr>
  </w:style>
  <w:style w:type="character" w:styleId="Emphasis">
    <w:name w:val="Emphasis"/>
    <w:basedOn w:val="DefaultParagraphFont"/>
    <w:uiPriority w:val="20"/>
    <w:qFormat/>
    <w:rsid w:val="00225E21"/>
    <w:rPr>
      <w:i/>
      <w:iCs/>
    </w:rPr>
  </w:style>
  <w:style w:type="paragraph" w:styleId="NoSpacing">
    <w:name w:val="No Spacing"/>
    <w:uiPriority w:val="1"/>
    <w:qFormat/>
    <w:rsid w:val="00225E2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25E21"/>
    <w:pPr>
      <w:spacing w:before="160"/>
      <w:ind w:left="720" w:right="720"/>
    </w:pPr>
    <w:rPr>
      <w:i/>
      <w:iCs/>
      <w:color w:val="4C75B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E21"/>
    <w:rPr>
      <w:i/>
      <w:iCs/>
      <w:color w:val="4C75BA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E21"/>
    <w:pPr>
      <w:pBdr>
        <w:left w:val="single" w:sz="18" w:space="12" w:color="32508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32508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E21"/>
    <w:rPr>
      <w:rFonts w:asciiTheme="majorHAnsi" w:eastAsiaTheme="majorEastAsia" w:hAnsiTheme="majorHAnsi" w:cstheme="majorBidi"/>
      <w:color w:val="32508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25E21"/>
    <w:rPr>
      <w:i/>
      <w:iCs/>
      <w:color w:val="4C75BA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25E2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25E21"/>
    <w:rPr>
      <w:smallCaps/>
      <w:color w:val="4C75BA" w:themeColor="text1" w:themeTint="BF"/>
      <w:u w:val="single" w:color="87A2D1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25E2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25E2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225E2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A474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474E"/>
    <w:pPr>
      <w:spacing w:after="100"/>
      <w:ind w:left="200"/>
    </w:pPr>
  </w:style>
  <w:style w:type="character" w:styleId="Hyperlink">
    <w:name w:val="Hyperlink"/>
    <w:basedOn w:val="DefaultParagraphFont"/>
    <w:uiPriority w:val="99"/>
    <w:rsid w:val="00CA474E"/>
    <w:rPr>
      <w:color w:val="0000FF"/>
      <w:u w:val="single"/>
    </w:rPr>
  </w:style>
  <w:style w:type="paragraph" w:customStyle="1" w:styleId="Head1Normal">
    <w:name w:val="Head1Normal"/>
    <w:basedOn w:val="Normal"/>
    <w:link w:val="Head1NormalChar"/>
    <w:rsid w:val="00B61507"/>
    <w:pPr>
      <w:keepNext/>
      <w:spacing w:before="120" w:line="240" w:lineRule="auto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1NormalChar">
    <w:name w:val="Head1Normal Char"/>
    <w:basedOn w:val="DefaultParagraphFont"/>
    <w:link w:val="Head1Normal"/>
    <w:rsid w:val="00B61507"/>
    <w:rPr>
      <w:rFonts w:ascii="Verdana" w:eastAsia="Times New Roman" w:hAnsi="Verdana" w:cs="Arial"/>
      <w:color w:val="333333"/>
      <w:kern w:val="28"/>
    </w:rPr>
  </w:style>
  <w:style w:type="paragraph" w:styleId="ListParagraph">
    <w:name w:val="List Paragraph"/>
    <w:basedOn w:val="Normal"/>
    <w:uiPriority w:val="34"/>
    <w:qFormat/>
    <w:rsid w:val="00B6405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7195A"/>
    <w:rPr>
      <w:color w:val="605E5C"/>
      <w:shd w:val="clear" w:color="auto" w:fill="E1DFDD"/>
    </w:rPr>
  </w:style>
  <w:style w:type="paragraph" w:customStyle="1" w:styleId="DocStdOwner">
    <w:name w:val="DocStdOwner"/>
    <w:basedOn w:val="Normal"/>
    <w:rsid w:val="00A6297E"/>
    <w:pPr>
      <w:keepNext/>
      <w:spacing w:before="800" w:after="0" w:line="240" w:lineRule="auto"/>
      <w:jc w:val="right"/>
    </w:pPr>
    <w:rPr>
      <w:rFonts w:ascii="Verdana" w:eastAsia="Times New Roman" w:hAnsi="Verdana" w:cs="Arial"/>
      <w:color w:val="333333"/>
      <w:kern w:val="28"/>
      <w:sz w:val="16"/>
      <w:szCs w:val="16"/>
    </w:rPr>
  </w:style>
  <w:style w:type="paragraph" w:customStyle="1" w:styleId="DocTableWhiteHead">
    <w:name w:val="DocTableWhiteHead"/>
    <w:basedOn w:val="DocTable"/>
    <w:uiPriority w:val="99"/>
    <w:rsid w:val="00FE70C5"/>
    <w:rPr>
      <w:b/>
      <w:bCs/>
      <w:color w:val="FFFFFF"/>
    </w:rPr>
  </w:style>
  <w:style w:type="paragraph" w:customStyle="1" w:styleId="DocTable">
    <w:name w:val="DocTable"/>
    <w:basedOn w:val="Head1Normal"/>
    <w:link w:val="DocTableChar"/>
    <w:rsid w:val="00FE70C5"/>
    <w:pPr>
      <w:tabs>
        <w:tab w:val="left" w:pos="0"/>
      </w:tabs>
      <w:spacing w:before="60" w:after="60"/>
      <w:jc w:val="left"/>
    </w:pPr>
    <w:rPr>
      <w:rFonts w:cs="Times New Roman"/>
      <w:sz w:val="16"/>
      <w:lang w:val="x-none"/>
    </w:rPr>
  </w:style>
  <w:style w:type="character" w:customStyle="1" w:styleId="DocTableChar">
    <w:name w:val="DocTable Char"/>
    <w:link w:val="DocTable"/>
    <w:rsid w:val="00FE70C5"/>
    <w:rPr>
      <w:rFonts w:ascii="Verdana" w:eastAsia="Times New Roman" w:hAnsi="Verdana" w:cs="Times New Roman"/>
      <w:color w:val="333333"/>
      <w:kern w:val="28"/>
      <w:sz w:val="16"/>
      <w:lang w:val="x-none"/>
    </w:rPr>
  </w:style>
  <w:style w:type="character" w:customStyle="1" w:styleId="ilfuvd">
    <w:name w:val="ilfuvd"/>
    <w:basedOn w:val="DefaultParagraphFont"/>
    <w:rsid w:val="007777CF"/>
  </w:style>
  <w:style w:type="paragraph" w:customStyle="1" w:styleId="Head2Normal">
    <w:name w:val="Head2 Normal"/>
    <w:basedOn w:val="Normal"/>
    <w:link w:val="Head2NormalChar"/>
    <w:uiPriority w:val="99"/>
    <w:rsid w:val="00C9354E"/>
    <w:pPr>
      <w:widowControl w:val="0"/>
      <w:spacing w:before="120" w:line="240" w:lineRule="auto"/>
      <w:ind w:left="851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2NormalChar">
    <w:name w:val="Head2 Normal Char"/>
    <w:link w:val="Head2Normal"/>
    <w:uiPriority w:val="99"/>
    <w:locked/>
    <w:rsid w:val="00C9354E"/>
    <w:rPr>
      <w:rFonts w:ascii="Verdana" w:eastAsia="Times New Roman" w:hAnsi="Verdana" w:cs="Arial"/>
      <w:color w:val="333333"/>
      <w:kern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7D6C33"/>
    <w:rPr>
      <w:color w:val="1290B6" w:themeColor="followedHyperlink"/>
      <w:u w:val="single"/>
    </w:rPr>
  </w:style>
  <w:style w:type="paragraph" w:customStyle="1" w:styleId="Default">
    <w:name w:val="Default"/>
    <w:rsid w:val="002D15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tgc">
    <w:name w:val="_tgc"/>
    <w:basedOn w:val="DefaultParagraphFont"/>
    <w:rsid w:val="009F2C02"/>
  </w:style>
  <w:style w:type="paragraph" w:customStyle="1" w:styleId="Head2Bullet">
    <w:name w:val="Head2Bullet"/>
    <w:basedOn w:val="Normal"/>
    <w:uiPriority w:val="99"/>
    <w:rsid w:val="00156159"/>
    <w:pPr>
      <w:widowControl w:val="0"/>
      <w:numPr>
        <w:numId w:val="8"/>
      </w:numPr>
      <w:tabs>
        <w:tab w:val="clear" w:pos="1985"/>
        <w:tab w:val="left" w:pos="567"/>
      </w:tabs>
      <w:spacing w:before="120" w:line="240" w:lineRule="auto"/>
      <w:ind w:left="1418" w:hanging="284"/>
    </w:pPr>
    <w:rPr>
      <w:rFonts w:ascii="Verdana" w:eastAsia="Times New Roman" w:hAnsi="Verdana" w:cs="Arial"/>
      <w:color w:val="333333"/>
      <w:kern w:val="28"/>
    </w:rPr>
  </w:style>
  <w:style w:type="table" w:styleId="TableGrid">
    <w:name w:val="Table Grid"/>
    <w:basedOn w:val="TableNormal"/>
    <w:rsid w:val="00E7564A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E2100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002"/>
  </w:style>
  <w:style w:type="character" w:styleId="CommentReference">
    <w:name w:val="annotation reference"/>
    <w:basedOn w:val="DefaultParagraphFont"/>
    <w:uiPriority w:val="99"/>
    <w:semiHidden/>
    <w:unhideWhenUsed/>
    <w:rsid w:val="00E2100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header" Target="header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yperlink" Target="mailto:DPOService@Wales.nhs.uk" TargetMode="External" /><Relationship Id="rId5" Type="http://schemas.openxmlformats.org/officeDocument/2006/relationships/numbering" Target="numbering.xml" /><Relationship Id="rId15" Type="http://schemas.openxmlformats.org/officeDocument/2006/relationships/theme" Target="theme/theme1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ntTable" Target="fontTable.xml" /></Relationships>

</file>

<file path=word/_rels/footer1.xml.rels><?xml version="1.0" encoding="UTF-8"?>
<Relationships xmlns="http://schemas.openxmlformats.org/package/2006/relationships"><Relationship Id="rId1" Type="http://schemas.openxmlformats.org/officeDocument/2006/relationships/image" Target="media/image1.png" /></Relationships>
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webteam-graphics\DHCW%20Products%20&amp;%20Systems\Information%20Government%20Toolkit\logo%20suite\IG%20Support%20for%20Primary%20Care\IGSPCdocument.dotx" TargetMode="External" /></Relationships>

</file>

<file path=word/theme/theme1.xml><?xml version="1.0" encoding="utf-8"?>
<a:theme xmlns:a="http://schemas.openxmlformats.org/drawingml/2006/main" name="Office Theme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b379ee-fdc7-462a-8c76-8dedc2c0dc4e" xsi:nil="true"/>
    <lcf76f155ced4ddcb4097134ff3c332f xmlns="4144b3e0-0191-494c-afa7-483e101b7c12">
      <Terms xmlns="http://schemas.microsoft.com/office/infopath/2007/PartnerControls"/>
    </lcf76f155ced4ddcb4097134ff3c332f>
    <SharedWithUsers xmlns="9cb379ee-fdc7-462a-8c76-8dedc2c0dc4e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D5CCFE25F5442B945768C1B363F99" ma:contentTypeVersion="19" ma:contentTypeDescription="Create a new document." ma:contentTypeScope="" ma:versionID="77066c9af348ac8eae682dc052c49b29">
  <xsd:schema xmlns:xsd="http://www.w3.org/2001/XMLSchema" xmlns:xs="http://www.w3.org/2001/XMLSchema" xmlns:p="http://schemas.microsoft.com/office/2006/metadata/properties" xmlns:ns1="http://schemas.microsoft.com/sharepoint/v3" xmlns:ns2="4144b3e0-0191-494c-afa7-483e101b7c12" xmlns:ns3="9cb379ee-fdc7-462a-8c76-8dedc2c0dc4e" targetNamespace="http://schemas.microsoft.com/office/2006/metadata/properties" ma:root="true" ma:fieldsID="cba3bca2da987904545e12e4167330f2" ns1:_="" ns2:_="" ns3:_="">
    <xsd:import namespace="http://schemas.microsoft.com/sharepoint/v3"/>
    <xsd:import namespace="4144b3e0-0191-494c-afa7-483e101b7c12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b3e0-0191-494c-afa7-483e101b7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40c611-5fe0-478b-992b-c8cb5492ca6a}" ma:internalName="TaxCatchAll" ma:showField="CatchAllData" ma:web="9cb379ee-fdc7-462a-8c76-8dedc2c0d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7DDF7-FF40-4B8C-96FF-A19362230B59}">
  <ds:schemaRefs>
    <ds:schemaRef ds:uri="http://purl.org/dc/terms/"/>
    <ds:schemaRef ds:uri="4684bd3d-94c3-4c56-81d2-fda20d17aeb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868d8005-067e-42e0-8552-2c95e29b6aa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5E48CD-91D5-4291-920C-405C45E51E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16D5B7-8043-47BC-A5C1-3F4481B03FEC}"/>
</file>

<file path=customXml/itemProps4.xml><?xml version="1.0" encoding="utf-8"?>
<ds:datastoreItem xmlns:ds="http://schemas.openxmlformats.org/officeDocument/2006/customXml" ds:itemID="{4385752D-4D1C-4B53-A6D2-67F1BB02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IGSPCdocument.dotx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Links>
    <vt:vector size="324" baseType="variant">
      <vt:variant>
        <vt:i4>7667814</vt:i4>
      </vt:variant>
      <vt:variant>
        <vt:i4>282</vt:i4>
      </vt:variant>
      <vt:variant>
        <vt:i4>0</vt:i4>
      </vt:variant>
      <vt:variant>
        <vt:i4>5</vt:i4>
      </vt:variant>
      <vt:variant>
        <vt:lpwstr>https://www.legislation.gov.uk/eur/2016/679/article/39</vt:lpwstr>
      </vt:variant>
      <vt:variant>
        <vt:lpwstr/>
      </vt:variant>
      <vt:variant>
        <vt:i4>8126561</vt:i4>
      </vt:variant>
      <vt:variant>
        <vt:i4>279</vt:i4>
      </vt:variant>
      <vt:variant>
        <vt:i4>0</vt:i4>
      </vt:variant>
      <vt:variant>
        <vt:i4>5</vt:i4>
      </vt:variant>
      <vt:variant>
        <vt:lpwstr>https://www.legislation.gov.uk/eur/2016/679/article/40</vt:lpwstr>
      </vt:variant>
      <vt:variant>
        <vt:lpwstr/>
      </vt:variant>
      <vt:variant>
        <vt:i4>8061030</vt:i4>
      </vt:variant>
      <vt:variant>
        <vt:i4>276</vt:i4>
      </vt:variant>
      <vt:variant>
        <vt:i4>0</vt:i4>
      </vt:variant>
      <vt:variant>
        <vt:i4>5</vt:i4>
      </vt:variant>
      <vt:variant>
        <vt:lpwstr>https://www.legislation.gov.uk/eur/2016/679/article/37</vt:lpwstr>
      </vt:variant>
      <vt:variant>
        <vt:lpwstr/>
      </vt:variant>
      <vt:variant>
        <vt:i4>7929958</vt:i4>
      </vt:variant>
      <vt:variant>
        <vt:i4>273</vt:i4>
      </vt:variant>
      <vt:variant>
        <vt:i4>0</vt:i4>
      </vt:variant>
      <vt:variant>
        <vt:i4>5</vt:i4>
      </vt:variant>
      <vt:variant>
        <vt:lpwstr>https://www.legislation.gov.uk/eur/2016/679/article/35</vt:lpwstr>
      </vt:variant>
      <vt:variant>
        <vt:lpwstr/>
      </vt:variant>
      <vt:variant>
        <vt:i4>8323174</vt:i4>
      </vt:variant>
      <vt:variant>
        <vt:i4>270</vt:i4>
      </vt:variant>
      <vt:variant>
        <vt:i4>0</vt:i4>
      </vt:variant>
      <vt:variant>
        <vt:i4>5</vt:i4>
      </vt:variant>
      <vt:variant>
        <vt:lpwstr>https://www.legislation.gov.uk/eur/2016/679/article/33</vt:lpwstr>
      </vt:variant>
      <vt:variant>
        <vt:lpwstr/>
      </vt:variant>
      <vt:variant>
        <vt:i4>4980821</vt:i4>
      </vt:variant>
      <vt:variant>
        <vt:i4>267</vt:i4>
      </vt:variant>
      <vt:variant>
        <vt:i4>0</vt:i4>
      </vt:variant>
      <vt:variant>
        <vt:i4>5</vt:i4>
      </vt:variant>
      <vt:variant>
        <vt:lpwstr>https://www.legislation.gov.uk/eur/2016/679/article/5</vt:lpwstr>
      </vt:variant>
      <vt:variant>
        <vt:lpwstr/>
      </vt:variant>
      <vt:variant>
        <vt:i4>4980821</vt:i4>
      </vt:variant>
      <vt:variant>
        <vt:i4>264</vt:i4>
      </vt:variant>
      <vt:variant>
        <vt:i4>0</vt:i4>
      </vt:variant>
      <vt:variant>
        <vt:i4>5</vt:i4>
      </vt:variant>
      <vt:variant>
        <vt:lpwstr>https://www.legislation.gov.uk/eur/2016/679/article/7</vt:lpwstr>
      </vt:variant>
      <vt:variant>
        <vt:lpwstr/>
      </vt:variant>
      <vt:variant>
        <vt:i4>7602279</vt:i4>
      </vt:variant>
      <vt:variant>
        <vt:i4>261</vt:i4>
      </vt:variant>
      <vt:variant>
        <vt:i4>0</vt:i4>
      </vt:variant>
      <vt:variant>
        <vt:i4>5</vt:i4>
      </vt:variant>
      <vt:variant>
        <vt:lpwstr>https://www.legislation.gov.uk/eur/2016/679/article/28</vt:lpwstr>
      </vt:variant>
      <vt:variant>
        <vt:lpwstr/>
      </vt:variant>
      <vt:variant>
        <vt:i4>7929959</vt:i4>
      </vt:variant>
      <vt:variant>
        <vt:i4>258</vt:i4>
      </vt:variant>
      <vt:variant>
        <vt:i4>0</vt:i4>
      </vt:variant>
      <vt:variant>
        <vt:i4>5</vt:i4>
      </vt:variant>
      <vt:variant>
        <vt:lpwstr>https://www.legislation.gov.uk/eur/2016/679/article/25</vt:lpwstr>
      </vt:variant>
      <vt:variant>
        <vt:lpwstr/>
      </vt:variant>
      <vt:variant>
        <vt:i4>7864423</vt:i4>
      </vt:variant>
      <vt:variant>
        <vt:i4>255</vt:i4>
      </vt:variant>
      <vt:variant>
        <vt:i4>0</vt:i4>
      </vt:variant>
      <vt:variant>
        <vt:i4>5</vt:i4>
      </vt:variant>
      <vt:variant>
        <vt:lpwstr>https://www.legislation.gov.uk/eur/2016/679/article/24</vt:lpwstr>
      </vt:variant>
      <vt:variant>
        <vt:lpwstr/>
      </vt:variant>
      <vt:variant>
        <vt:i4>4915293</vt:i4>
      </vt:variant>
      <vt:variant>
        <vt:i4>252</vt:i4>
      </vt:variant>
      <vt:variant>
        <vt:i4>0</vt:i4>
      </vt:variant>
      <vt:variant>
        <vt:i4>5</vt:i4>
      </vt:variant>
      <vt:variant>
        <vt:lpwstr>http://www.waspi.org/home</vt:lpwstr>
      </vt:variant>
      <vt:variant>
        <vt:lpwstr/>
      </vt:variant>
      <vt:variant>
        <vt:i4>7012411</vt:i4>
      </vt:variant>
      <vt:variant>
        <vt:i4>249</vt:i4>
      </vt:variant>
      <vt:variant>
        <vt:i4>0</vt:i4>
      </vt:variant>
      <vt:variant>
        <vt:i4>5</vt:i4>
      </vt:variant>
      <vt:variant>
        <vt:lpwstr>https://ico.org.uk/</vt:lpwstr>
      </vt:variant>
      <vt:variant>
        <vt:lpwstr/>
      </vt:variant>
      <vt:variant>
        <vt:i4>3276920</vt:i4>
      </vt:variant>
      <vt:variant>
        <vt:i4>246</vt:i4>
      </vt:variant>
      <vt:variant>
        <vt:i4>0</vt:i4>
      </vt:variant>
      <vt:variant>
        <vt:i4>5</vt:i4>
      </vt:variant>
      <vt:variant>
        <vt:lpwstr>https://uk-gdpr.org/wp-content/uploads/2022/01/20201102_-_GDPR_-__MASTER__Keeling_Schedule__with_changes_highlighted__V3.pdf</vt:lpwstr>
      </vt:variant>
      <vt:variant>
        <vt:lpwstr/>
      </vt:variant>
      <vt:variant>
        <vt:i4>5832718</vt:i4>
      </vt:variant>
      <vt:variant>
        <vt:i4>243</vt:i4>
      </vt:variant>
      <vt:variant>
        <vt:i4>0</vt:i4>
      </vt:variant>
      <vt:variant>
        <vt:i4>5</vt:i4>
      </vt:variant>
      <vt:variant>
        <vt:lpwstr>http://www.legislation.gov.uk/ukpga/2018/12/contents/enacted</vt:lpwstr>
      </vt:variant>
      <vt:variant>
        <vt:lpwstr/>
      </vt:variant>
      <vt:variant>
        <vt:i4>2031669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_Toc210925552</vt:lpwstr>
      </vt:variant>
      <vt:variant>
        <vt:i4>2031669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_Toc210925551</vt:lpwstr>
      </vt:variant>
      <vt:variant>
        <vt:i4>2031669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_Toc210925550</vt:lpwstr>
      </vt:variant>
      <vt:variant>
        <vt:i4>1966133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_Toc210925549</vt:lpwstr>
      </vt:variant>
      <vt:variant>
        <vt:i4>1966133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_Toc210925548</vt:lpwstr>
      </vt:variant>
      <vt:variant>
        <vt:i4>1966133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_Toc210925547</vt:lpwstr>
      </vt:variant>
      <vt:variant>
        <vt:i4>1966133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_Toc210925546</vt:lpwstr>
      </vt:variant>
      <vt:variant>
        <vt:i4>1966133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_Toc210925545</vt:lpwstr>
      </vt:variant>
      <vt:variant>
        <vt:i4>1966133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_Toc210925544</vt:lpwstr>
      </vt:variant>
      <vt:variant>
        <vt:i4>1966133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_Toc210925543</vt:lpwstr>
      </vt:variant>
      <vt:variant>
        <vt:i4>1966133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_Toc210925542</vt:lpwstr>
      </vt:variant>
      <vt:variant>
        <vt:i4>1966133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_Toc210925541</vt:lpwstr>
      </vt:variant>
      <vt:variant>
        <vt:i4>1966133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_Toc210925540</vt:lpwstr>
      </vt:variant>
      <vt:variant>
        <vt:i4>1638453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_Toc210925539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_Toc210925538</vt:lpwstr>
      </vt:variant>
      <vt:variant>
        <vt:i4>1638453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_Toc210925537</vt:lpwstr>
      </vt:variant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_Toc210925536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_Toc210925535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_Toc210925534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_Toc210925533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_Toc210925532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_Toc210925531</vt:lpwstr>
      </vt:variant>
      <vt:variant>
        <vt:i4>1638453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_Toc210925530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_Toc210925529</vt:lpwstr>
      </vt:variant>
      <vt:variant>
        <vt:i4>1572917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_Toc210925528</vt:lpwstr>
      </vt:variant>
      <vt:variant>
        <vt:i4>1572917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_Toc210925527</vt:lpwstr>
      </vt:variant>
      <vt:variant>
        <vt:i4>1572917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_Toc210925526</vt:lpwstr>
      </vt:variant>
      <vt:variant>
        <vt:i4>1572917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_Toc210925525</vt:lpwstr>
      </vt:variant>
      <vt:variant>
        <vt:i4>1572917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_Toc210925524</vt:lpwstr>
      </vt:variant>
      <vt:variant>
        <vt:i4>1572917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_Toc210925523</vt:lpwstr>
      </vt:variant>
      <vt:variant>
        <vt:i4>1572917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_Toc210925522</vt:lpwstr>
      </vt:variant>
      <vt:variant>
        <vt:i4>1572917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_Toc210925521</vt:lpwstr>
      </vt:variant>
      <vt:variant>
        <vt:i4>1572917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_Toc210925520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_Toc210925519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_Toc210925518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_Toc210925517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_Toc210925516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_Toc210925515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_Toc210925514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_Toc210925513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 Davies</dc:creator>
  <cp:keywords/>
  <dc:description/>
  <cp:lastModifiedBy>Francesca Harries (DHCW - Information Governance)</cp:lastModifiedBy>
  <cp:revision>2</cp:revision>
  <cp:lastPrinted>2024-11-25T10:04:00Z</cp:lastPrinted>
  <dcterms:created xsi:type="dcterms:W3CDTF">2025-10-22T14:21:00Z</dcterms:created>
  <dcterms:modified xsi:type="dcterms:W3CDTF">2025-10-22T14:21:00Z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0x01010098CD5CCFE25F5442B945768C1B363F99</vt:lpwstr>
  </property>
  <property fmtid="{D5CDD505-2E9C-101B-9397-08002B2CF9AE}" pid="3" name="Order">
    <vt:r8>148300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1" name="docLang">
    <vt:lpwstr>cy</vt:lpwstr>
  </property>
</Properties>
</file>