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46011" w14:textId="08C3D0ED" w:rsidR="00050096" w:rsidRDefault="00050096" w:rsidP="001A2496">
      <w:pPr>
        <w:jc w:val="center"/>
        <w:rPr>
          <w:rFonts w:cstheme="minorHAnsi"/>
          <w:b/>
          <w:color w:val="253B61" w:themeColor="text2" w:themeShade="BF"/>
          <w:sz w:val="28"/>
          <w:szCs w:val="28"/>
        </w:rPr>
      </w:pPr>
    </w:p>
    <w:p w14:paraId="7020DD26" w14:textId="77777777" w:rsidR="00050096" w:rsidRDefault="00050096" w:rsidP="001A2496">
      <w:pPr>
        <w:jc w:val="center"/>
        <w:rPr>
          <w:rFonts w:cstheme="minorHAnsi"/>
          <w:b/>
          <w:color w:val="253B61" w:themeColor="text2" w:themeShade="BF"/>
          <w:sz w:val="28"/>
          <w:szCs w:val="28"/>
        </w:rPr>
      </w:pPr>
    </w:p>
    <w:p w14:paraId="28448C5E" w14:textId="30889FB2" w:rsidR="001A2496" w:rsidRPr="001A2496" w:rsidRDefault="004531E4" w:rsidP="001A2496">
      <w:pPr>
        <w:jc w:val="center"/>
        <w:rPr>
          <w:rFonts w:cstheme="minorHAnsi"/>
          <w:b/>
          <w:color w:val="253B61" w:themeColor="text2" w:themeShade="BF"/>
          <w:sz w:val="28"/>
          <w:szCs w:val="28"/>
        </w:rPr>
      </w:pPr>
      <w:r w:rsidRPr="004531E4">
        <w:rPr>
          <w:rFonts w:cstheme="minorHAnsi"/>
          <w:b/>
          <w:color w:val="253B61" w:themeColor="text2" w:themeShade="BF"/>
          <w:sz w:val="28"/>
          <w:szCs w:val="28"/>
          <w:lang w:bidi="cy-GB"/>
        </w:rPr>
        <w:t>Cytundeb ar gyfer darparu Gwasanaeth Cymorth Llywodraethu Gwybodaeth Gwell gan Swyddog Diogelu Data</w:t>
      </w:r>
      <w:r w:rsidR="001A2496" w:rsidRPr="001A2496">
        <w:rPr>
          <w:rFonts w:cstheme="minorHAnsi"/>
          <w:b/>
          <w:color w:val="253B61" w:themeColor="text2" w:themeShade="BF"/>
          <w:sz w:val="28"/>
          <w:szCs w:val="28"/>
          <w:lang w:bidi="cy-GB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29"/>
        <w:gridCol w:w="6797"/>
      </w:tblGrid>
      <w:tr w:rsidR="001A2496" w:rsidRPr="00782239" w14:paraId="0DF2A244" w14:textId="77777777" w:rsidTr="00D060B3"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</w:tcPr>
          <w:p w14:paraId="68C9B91A" w14:textId="77777777" w:rsidR="001A2496" w:rsidRPr="001A2496" w:rsidRDefault="001A2496" w:rsidP="00D060B3">
            <w:pPr>
              <w:rPr>
                <w:rFonts w:asciiTheme="minorHAnsi" w:hAnsiTheme="minorHAnsi" w:cstheme="minorHAnsi"/>
                <w:color w:val="253B61" w:themeColor="text2" w:themeShade="BF"/>
                <w:sz w:val="24"/>
                <w:szCs w:val="24"/>
              </w:rPr>
            </w:pPr>
            <w:r w:rsidRPr="001A2496">
              <w:rPr>
                <w:rFonts w:asciiTheme="minorHAnsi" w:hAnsiTheme="minorHAnsi" w:cstheme="minorHAnsi"/>
                <w:b/>
                <w:color w:val="253B61" w:themeColor="text2" w:themeShade="BF"/>
                <w:sz w:val="24"/>
                <w:szCs w:val="24"/>
                <w:lang w:bidi="cy-GB"/>
              </w:rPr>
              <w:t xml:space="preserve">RHWNG:   </w:t>
            </w:r>
          </w:p>
        </w:tc>
        <w:tc>
          <w:tcPr>
            <w:tcW w:w="6797" w:type="dxa"/>
            <w:tcBorders>
              <w:top w:val="nil"/>
              <w:left w:val="nil"/>
              <w:right w:val="nil"/>
            </w:tcBorders>
          </w:tcPr>
          <w:p w14:paraId="1DCF1B2D" w14:textId="77777777" w:rsidR="001A2496" w:rsidRPr="001A2496" w:rsidRDefault="001A2496" w:rsidP="00D060B3">
            <w:pPr>
              <w:rPr>
                <w:rFonts w:asciiTheme="minorHAnsi" w:hAnsiTheme="minorHAnsi" w:cstheme="minorHAnsi"/>
                <w:b/>
                <w:color w:val="253B61" w:themeColor="text2" w:themeShade="BF"/>
                <w:sz w:val="24"/>
                <w:szCs w:val="24"/>
              </w:rPr>
            </w:pPr>
            <w:r w:rsidRPr="001A2496">
              <w:rPr>
                <w:rFonts w:asciiTheme="minorHAnsi" w:hAnsiTheme="minorHAnsi" w:cstheme="minorHAnsi"/>
                <w:b/>
                <w:color w:val="253B61" w:themeColor="text2" w:themeShade="BF"/>
                <w:sz w:val="24"/>
                <w:szCs w:val="24"/>
                <w:lang w:bidi="cy-GB"/>
              </w:rPr>
              <w:t xml:space="preserve">Iechyd a Gofal Digidol Cymru (IGDC) </w:t>
            </w:r>
          </w:p>
          <w:p w14:paraId="2D524313" w14:textId="77777777" w:rsidR="001A2496" w:rsidRPr="001A2496" w:rsidRDefault="001A2496" w:rsidP="00D060B3">
            <w:pPr>
              <w:rPr>
                <w:rFonts w:asciiTheme="minorHAnsi" w:hAnsiTheme="minorHAnsi" w:cstheme="minorHAnsi"/>
                <w:color w:val="253B61" w:themeColor="text2" w:themeShade="BF"/>
                <w:sz w:val="24"/>
                <w:szCs w:val="24"/>
              </w:rPr>
            </w:pPr>
            <w:r w:rsidRPr="001A2496">
              <w:rPr>
                <w:rFonts w:asciiTheme="minorHAnsi" w:hAnsiTheme="minorHAnsi" w:cstheme="minorHAnsi"/>
                <w:color w:val="253B61" w:themeColor="text2" w:themeShade="BF"/>
                <w:sz w:val="24"/>
                <w:szCs w:val="24"/>
                <w:lang w:bidi="cy-GB"/>
              </w:rPr>
              <w:t>Tŷ Glan-yr-Afon, 21 Heol Ddwyreiniol y Bont-faen, Caerdydd CF11 9AD</w:t>
            </w:r>
          </w:p>
          <w:p w14:paraId="47E3EC72" w14:textId="77777777" w:rsidR="001A2496" w:rsidRPr="001A2496" w:rsidRDefault="001A2496" w:rsidP="00D060B3">
            <w:pPr>
              <w:rPr>
                <w:rFonts w:asciiTheme="minorHAnsi" w:hAnsiTheme="minorHAnsi" w:cstheme="minorHAnsi"/>
                <w:color w:val="253B61" w:themeColor="text2" w:themeShade="BF"/>
                <w:sz w:val="24"/>
                <w:szCs w:val="24"/>
              </w:rPr>
            </w:pPr>
          </w:p>
        </w:tc>
      </w:tr>
      <w:tr w:rsidR="001A2496" w:rsidRPr="00782239" w14:paraId="7406DF68" w14:textId="77777777" w:rsidTr="00D060B3"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</w:tcPr>
          <w:p w14:paraId="3047BDCE" w14:textId="77777777" w:rsidR="001A2496" w:rsidRPr="001A2496" w:rsidRDefault="001A2496" w:rsidP="00D060B3">
            <w:pPr>
              <w:rPr>
                <w:rFonts w:asciiTheme="minorHAnsi" w:hAnsiTheme="minorHAnsi" w:cstheme="minorHAnsi"/>
                <w:color w:val="253B61" w:themeColor="text2" w:themeShade="BF"/>
                <w:sz w:val="24"/>
                <w:szCs w:val="24"/>
              </w:rPr>
            </w:pPr>
            <w:r w:rsidRPr="001A2496">
              <w:rPr>
                <w:rFonts w:asciiTheme="minorHAnsi" w:hAnsiTheme="minorHAnsi" w:cstheme="minorHAnsi"/>
                <w:b/>
                <w:color w:val="253B61" w:themeColor="text2" w:themeShade="BF"/>
                <w:sz w:val="24"/>
                <w:szCs w:val="24"/>
                <w:lang w:bidi="cy-GB"/>
              </w:rPr>
              <w:t>Ac:</w:t>
            </w:r>
          </w:p>
        </w:tc>
        <w:tc>
          <w:tcPr>
            <w:tcW w:w="6797" w:type="dxa"/>
            <w:tcBorders>
              <w:left w:val="nil"/>
              <w:right w:val="nil"/>
            </w:tcBorders>
          </w:tcPr>
          <w:p w14:paraId="4B495D07" w14:textId="77777777" w:rsidR="001A2496" w:rsidRPr="001A2496" w:rsidRDefault="001A2496" w:rsidP="00D060B3">
            <w:pPr>
              <w:ind w:left="1276" w:hanging="1276"/>
              <w:rPr>
                <w:rFonts w:asciiTheme="minorHAnsi" w:hAnsiTheme="minorHAnsi" w:cstheme="minorHAnsi"/>
                <w:b/>
                <w:color w:val="253B61" w:themeColor="text2" w:themeShade="BF"/>
                <w:sz w:val="24"/>
                <w:szCs w:val="24"/>
              </w:rPr>
            </w:pPr>
            <w:r w:rsidRPr="001A2496">
              <w:rPr>
                <w:rFonts w:asciiTheme="minorHAnsi" w:hAnsiTheme="minorHAnsi" w:cstheme="minorHAnsi"/>
                <w:color w:val="253B61" w:themeColor="text2" w:themeShade="BF"/>
                <w:sz w:val="24"/>
                <w:szCs w:val="24"/>
                <w:lang w:bidi="cy-GB"/>
              </w:rPr>
              <w:t>[Rhowch enw a chyfeiriad Practis Meddygol Cyffredinol]</w:t>
            </w:r>
            <w:r w:rsidRPr="001A2496">
              <w:rPr>
                <w:rFonts w:asciiTheme="minorHAnsi" w:hAnsiTheme="minorHAnsi" w:cstheme="minorHAnsi"/>
                <w:color w:val="253B61" w:themeColor="text2" w:themeShade="BF"/>
                <w:sz w:val="24"/>
                <w:szCs w:val="24"/>
                <w:lang w:bidi="cy-GB"/>
              </w:rPr>
              <w:tab/>
            </w:r>
          </w:p>
          <w:p w14:paraId="5882C389" w14:textId="77777777" w:rsidR="001A2496" w:rsidRPr="001A2496" w:rsidRDefault="001A2496" w:rsidP="00D060B3">
            <w:pPr>
              <w:rPr>
                <w:rFonts w:asciiTheme="minorHAnsi" w:hAnsiTheme="minorHAnsi" w:cstheme="minorHAnsi"/>
                <w:color w:val="253B61" w:themeColor="text2" w:themeShade="BF"/>
                <w:sz w:val="24"/>
                <w:szCs w:val="24"/>
              </w:rPr>
            </w:pPr>
          </w:p>
          <w:p w14:paraId="2B94517C" w14:textId="77777777" w:rsidR="001A2496" w:rsidRPr="001A2496" w:rsidRDefault="001A2496" w:rsidP="00D060B3">
            <w:pPr>
              <w:rPr>
                <w:rFonts w:asciiTheme="minorHAnsi" w:hAnsiTheme="minorHAnsi" w:cstheme="minorHAnsi"/>
                <w:color w:val="253B61" w:themeColor="text2" w:themeShade="BF"/>
                <w:sz w:val="24"/>
                <w:szCs w:val="24"/>
              </w:rPr>
            </w:pPr>
          </w:p>
        </w:tc>
      </w:tr>
      <w:tr w:rsidR="001A2496" w:rsidRPr="00782239" w14:paraId="368CD30A" w14:textId="77777777" w:rsidTr="00D060B3"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</w:tcPr>
          <w:p w14:paraId="46B57F0F" w14:textId="77777777" w:rsidR="001A2496" w:rsidRPr="001A2496" w:rsidRDefault="001A2496" w:rsidP="00D060B3">
            <w:pPr>
              <w:rPr>
                <w:rFonts w:asciiTheme="minorHAnsi" w:hAnsiTheme="minorHAnsi" w:cstheme="minorHAnsi"/>
                <w:b/>
                <w:color w:val="253B61" w:themeColor="text2" w:themeShade="BF"/>
                <w:sz w:val="24"/>
                <w:szCs w:val="24"/>
              </w:rPr>
            </w:pPr>
            <w:r w:rsidRPr="001A2496">
              <w:rPr>
                <w:rFonts w:asciiTheme="minorHAnsi" w:hAnsiTheme="minorHAnsi" w:cstheme="minorHAnsi"/>
                <w:b/>
                <w:color w:val="253B61" w:themeColor="text2" w:themeShade="BF"/>
                <w:sz w:val="24"/>
                <w:szCs w:val="24"/>
                <w:lang w:bidi="cy-GB"/>
              </w:rPr>
              <w:t xml:space="preserve">Llofnodwyd gan:    </w:t>
            </w:r>
          </w:p>
          <w:p w14:paraId="3BD83A0A" w14:textId="77777777" w:rsidR="001A2496" w:rsidRPr="001A2496" w:rsidRDefault="001A2496" w:rsidP="00D060B3">
            <w:pPr>
              <w:rPr>
                <w:rFonts w:asciiTheme="minorHAnsi" w:hAnsiTheme="minorHAnsi" w:cstheme="minorHAnsi"/>
                <w:color w:val="253B61" w:themeColor="text2" w:themeShade="BF"/>
                <w:sz w:val="24"/>
                <w:szCs w:val="24"/>
              </w:rPr>
            </w:pPr>
          </w:p>
          <w:p w14:paraId="7137786F" w14:textId="77777777" w:rsidR="001A2496" w:rsidRPr="001A2496" w:rsidRDefault="001A2496" w:rsidP="00D060B3">
            <w:pPr>
              <w:rPr>
                <w:rFonts w:asciiTheme="minorHAnsi" w:hAnsiTheme="minorHAnsi" w:cstheme="minorHAnsi"/>
                <w:color w:val="253B61" w:themeColor="text2" w:themeShade="BF"/>
                <w:sz w:val="24"/>
                <w:szCs w:val="24"/>
              </w:rPr>
            </w:pPr>
          </w:p>
        </w:tc>
        <w:tc>
          <w:tcPr>
            <w:tcW w:w="6797" w:type="dxa"/>
            <w:tcBorders>
              <w:left w:val="nil"/>
              <w:right w:val="nil"/>
            </w:tcBorders>
          </w:tcPr>
          <w:p w14:paraId="78141C41" w14:textId="42823362" w:rsidR="001A2496" w:rsidRPr="001A2496" w:rsidRDefault="001A2496" w:rsidP="00D060B3">
            <w:pPr>
              <w:rPr>
                <w:rFonts w:asciiTheme="minorHAnsi" w:hAnsiTheme="minorHAnsi" w:cstheme="minorHAnsi"/>
                <w:i/>
                <w:color w:val="253B61" w:themeColor="text2" w:themeShade="BF"/>
                <w:sz w:val="24"/>
                <w:szCs w:val="24"/>
              </w:rPr>
            </w:pPr>
            <w:r w:rsidRPr="001A2496">
              <w:rPr>
                <w:rFonts w:asciiTheme="minorHAnsi" w:hAnsiTheme="minorHAnsi" w:cstheme="minorHAnsi"/>
                <w:i/>
                <w:color w:val="253B61" w:themeColor="text2" w:themeShade="BF"/>
                <w:sz w:val="24"/>
                <w:szCs w:val="24"/>
                <w:lang w:bidi="cy-GB"/>
              </w:rPr>
              <w:t>(Dylai’r cytundeb ffurfiol gael ei lofnodi gan y Meddyg Teulu Arweiniol)</w:t>
            </w:r>
          </w:p>
        </w:tc>
      </w:tr>
      <w:tr w:rsidR="001A2496" w:rsidRPr="00782239" w14:paraId="63C54B4D" w14:textId="77777777" w:rsidTr="00D060B3"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</w:tcPr>
          <w:p w14:paraId="5388EFFD" w14:textId="77777777" w:rsidR="001A2496" w:rsidRPr="001A2496" w:rsidRDefault="001A2496" w:rsidP="00D060B3">
            <w:pPr>
              <w:rPr>
                <w:rFonts w:asciiTheme="minorHAnsi" w:hAnsiTheme="minorHAnsi" w:cstheme="minorHAnsi"/>
                <w:color w:val="253B61" w:themeColor="text2" w:themeShade="BF"/>
                <w:sz w:val="24"/>
                <w:szCs w:val="24"/>
              </w:rPr>
            </w:pPr>
            <w:r w:rsidRPr="001A2496">
              <w:rPr>
                <w:rFonts w:asciiTheme="minorHAnsi" w:hAnsiTheme="minorHAnsi" w:cstheme="minorHAnsi"/>
                <w:color w:val="253B61" w:themeColor="text2" w:themeShade="BF"/>
                <w:sz w:val="24"/>
                <w:szCs w:val="24"/>
                <w:lang w:bidi="cy-GB"/>
              </w:rPr>
              <w:t>Enw a Swydd:</w:t>
            </w:r>
          </w:p>
          <w:p w14:paraId="476B9015" w14:textId="77777777" w:rsidR="001A2496" w:rsidRPr="001A2496" w:rsidRDefault="001A2496" w:rsidP="00D060B3">
            <w:pPr>
              <w:rPr>
                <w:rFonts w:asciiTheme="minorHAnsi" w:hAnsiTheme="minorHAnsi" w:cstheme="minorHAnsi"/>
                <w:color w:val="253B61" w:themeColor="text2" w:themeShade="BF"/>
                <w:sz w:val="24"/>
                <w:szCs w:val="24"/>
              </w:rPr>
            </w:pPr>
          </w:p>
        </w:tc>
        <w:tc>
          <w:tcPr>
            <w:tcW w:w="6797" w:type="dxa"/>
            <w:tcBorders>
              <w:left w:val="nil"/>
              <w:right w:val="nil"/>
            </w:tcBorders>
          </w:tcPr>
          <w:p w14:paraId="048340F0" w14:textId="77777777" w:rsidR="001A2496" w:rsidRPr="001A2496" w:rsidRDefault="001A2496" w:rsidP="00D060B3">
            <w:pPr>
              <w:rPr>
                <w:rFonts w:asciiTheme="minorHAnsi" w:hAnsiTheme="minorHAnsi" w:cstheme="minorHAnsi"/>
                <w:color w:val="253B61" w:themeColor="text2" w:themeShade="BF"/>
                <w:sz w:val="24"/>
                <w:szCs w:val="24"/>
              </w:rPr>
            </w:pPr>
          </w:p>
          <w:p w14:paraId="3A5ED95B" w14:textId="77777777" w:rsidR="001A2496" w:rsidRPr="001A2496" w:rsidRDefault="001A2496" w:rsidP="00D060B3">
            <w:pPr>
              <w:rPr>
                <w:rFonts w:asciiTheme="minorHAnsi" w:hAnsiTheme="minorHAnsi" w:cstheme="minorHAnsi"/>
                <w:color w:val="253B61" w:themeColor="text2" w:themeShade="BF"/>
                <w:sz w:val="24"/>
                <w:szCs w:val="24"/>
              </w:rPr>
            </w:pPr>
          </w:p>
        </w:tc>
      </w:tr>
      <w:tr w:rsidR="001A2496" w:rsidRPr="00782239" w14:paraId="70D5ACFF" w14:textId="77777777" w:rsidTr="00D060B3">
        <w:trPr>
          <w:trHeight w:hRule="exact" w:val="567"/>
        </w:trPr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</w:tcPr>
          <w:p w14:paraId="22E6C19C" w14:textId="77777777" w:rsidR="001A2496" w:rsidRPr="001A2496" w:rsidRDefault="001A2496" w:rsidP="00D060B3">
            <w:pPr>
              <w:rPr>
                <w:rFonts w:asciiTheme="minorHAnsi" w:hAnsiTheme="minorHAnsi" w:cstheme="minorHAnsi"/>
                <w:color w:val="253B61" w:themeColor="text2" w:themeShade="BF"/>
                <w:sz w:val="24"/>
                <w:szCs w:val="24"/>
              </w:rPr>
            </w:pPr>
            <w:r w:rsidRPr="001A2496">
              <w:rPr>
                <w:rFonts w:asciiTheme="minorHAnsi" w:hAnsiTheme="minorHAnsi" w:cstheme="minorHAnsi"/>
                <w:color w:val="253B61" w:themeColor="text2" w:themeShade="BF"/>
                <w:sz w:val="24"/>
                <w:szCs w:val="24"/>
                <w:lang w:bidi="cy-GB"/>
              </w:rPr>
              <w:t>Rhif Ffôn:</w:t>
            </w:r>
          </w:p>
          <w:p w14:paraId="099E4216" w14:textId="77777777" w:rsidR="001A2496" w:rsidRPr="001A2496" w:rsidRDefault="001A2496" w:rsidP="00D060B3">
            <w:pPr>
              <w:rPr>
                <w:rFonts w:asciiTheme="minorHAnsi" w:hAnsiTheme="minorHAnsi" w:cstheme="minorHAnsi"/>
                <w:color w:val="253B61" w:themeColor="text2" w:themeShade="BF"/>
                <w:sz w:val="24"/>
                <w:szCs w:val="24"/>
              </w:rPr>
            </w:pPr>
          </w:p>
        </w:tc>
        <w:tc>
          <w:tcPr>
            <w:tcW w:w="6797" w:type="dxa"/>
            <w:tcBorders>
              <w:left w:val="nil"/>
              <w:right w:val="nil"/>
            </w:tcBorders>
          </w:tcPr>
          <w:p w14:paraId="1759F340" w14:textId="29A5F0C0" w:rsidR="001A2496" w:rsidRPr="001A2496" w:rsidRDefault="001A2496" w:rsidP="00D060B3">
            <w:pPr>
              <w:rPr>
                <w:rFonts w:asciiTheme="minorHAnsi" w:hAnsiTheme="minorHAnsi" w:cstheme="minorHAnsi"/>
                <w:color w:val="253B61" w:themeColor="text2" w:themeShade="BF"/>
                <w:sz w:val="24"/>
                <w:szCs w:val="24"/>
              </w:rPr>
            </w:pPr>
          </w:p>
        </w:tc>
      </w:tr>
      <w:tr w:rsidR="001A2496" w:rsidRPr="00782239" w14:paraId="79D12BA4" w14:textId="77777777" w:rsidTr="00D060B3">
        <w:trPr>
          <w:trHeight w:hRule="exact" w:val="567"/>
        </w:trPr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</w:tcPr>
          <w:p w14:paraId="505AAF2B" w14:textId="77777777" w:rsidR="001A2496" w:rsidRPr="001A2496" w:rsidRDefault="001A2496" w:rsidP="00D060B3">
            <w:pPr>
              <w:rPr>
                <w:rFonts w:asciiTheme="minorHAnsi" w:hAnsiTheme="minorHAnsi" w:cstheme="minorHAnsi"/>
                <w:color w:val="253B61" w:themeColor="text2" w:themeShade="BF"/>
                <w:sz w:val="24"/>
                <w:szCs w:val="24"/>
              </w:rPr>
            </w:pPr>
            <w:r w:rsidRPr="001A2496">
              <w:rPr>
                <w:rFonts w:asciiTheme="minorHAnsi" w:hAnsiTheme="minorHAnsi" w:cstheme="minorHAnsi"/>
                <w:color w:val="253B61" w:themeColor="text2" w:themeShade="BF"/>
                <w:sz w:val="24"/>
                <w:szCs w:val="24"/>
                <w:lang w:bidi="cy-GB"/>
              </w:rPr>
              <w:t>E-bost:</w:t>
            </w:r>
          </w:p>
          <w:p w14:paraId="41FEDA44" w14:textId="77777777" w:rsidR="001A2496" w:rsidRPr="001A2496" w:rsidRDefault="001A2496" w:rsidP="00D060B3">
            <w:pPr>
              <w:rPr>
                <w:rFonts w:asciiTheme="minorHAnsi" w:hAnsiTheme="minorHAnsi" w:cstheme="minorHAnsi"/>
                <w:color w:val="253B61" w:themeColor="text2" w:themeShade="BF"/>
                <w:sz w:val="24"/>
                <w:szCs w:val="24"/>
              </w:rPr>
            </w:pPr>
          </w:p>
        </w:tc>
        <w:tc>
          <w:tcPr>
            <w:tcW w:w="6797" w:type="dxa"/>
            <w:tcBorders>
              <w:left w:val="nil"/>
              <w:right w:val="nil"/>
            </w:tcBorders>
          </w:tcPr>
          <w:p w14:paraId="69082DC7" w14:textId="77777777" w:rsidR="001A2496" w:rsidRPr="001A2496" w:rsidRDefault="001A2496" w:rsidP="00D060B3">
            <w:pPr>
              <w:rPr>
                <w:rFonts w:asciiTheme="minorHAnsi" w:hAnsiTheme="minorHAnsi" w:cstheme="minorHAnsi"/>
                <w:color w:val="253B61" w:themeColor="text2" w:themeShade="BF"/>
                <w:sz w:val="24"/>
                <w:szCs w:val="24"/>
              </w:rPr>
            </w:pPr>
          </w:p>
        </w:tc>
      </w:tr>
      <w:tr w:rsidR="001A2496" w:rsidRPr="00782239" w14:paraId="613A991E" w14:textId="77777777" w:rsidTr="00D060B3">
        <w:trPr>
          <w:trHeight w:hRule="exact" w:val="567"/>
        </w:trPr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</w:tcPr>
          <w:p w14:paraId="6884388C" w14:textId="77777777" w:rsidR="001A2496" w:rsidRPr="001A2496" w:rsidRDefault="001A2496" w:rsidP="00D060B3">
            <w:pPr>
              <w:rPr>
                <w:rFonts w:asciiTheme="minorHAnsi" w:hAnsiTheme="minorHAnsi" w:cstheme="minorHAnsi"/>
                <w:color w:val="253B61" w:themeColor="text2" w:themeShade="BF"/>
                <w:sz w:val="24"/>
                <w:szCs w:val="24"/>
              </w:rPr>
            </w:pPr>
            <w:r w:rsidRPr="001A2496">
              <w:rPr>
                <w:rFonts w:asciiTheme="minorHAnsi" w:hAnsiTheme="minorHAnsi" w:cstheme="minorHAnsi"/>
                <w:color w:val="253B61" w:themeColor="text2" w:themeShade="BF"/>
                <w:sz w:val="24"/>
                <w:szCs w:val="24"/>
                <w:lang w:bidi="cy-GB"/>
              </w:rPr>
              <w:t>Dyddiad:</w:t>
            </w:r>
          </w:p>
          <w:p w14:paraId="337A4A5F" w14:textId="77777777" w:rsidR="001A2496" w:rsidRPr="001A2496" w:rsidRDefault="001A2496" w:rsidP="00D060B3">
            <w:pPr>
              <w:rPr>
                <w:rFonts w:asciiTheme="minorHAnsi" w:hAnsiTheme="minorHAnsi" w:cstheme="minorHAnsi"/>
                <w:color w:val="253B61" w:themeColor="text2" w:themeShade="BF"/>
                <w:sz w:val="24"/>
                <w:szCs w:val="24"/>
              </w:rPr>
            </w:pPr>
          </w:p>
        </w:tc>
        <w:tc>
          <w:tcPr>
            <w:tcW w:w="6797" w:type="dxa"/>
            <w:tcBorders>
              <w:left w:val="nil"/>
              <w:right w:val="nil"/>
            </w:tcBorders>
          </w:tcPr>
          <w:p w14:paraId="7583ED7C" w14:textId="77777777" w:rsidR="001A2496" w:rsidRPr="001A2496" w:rsidRDefault="001A2496" w:rsidP="00D060B3">
            <w:pPr>
              <w:rPr>
                <w:rFonts w:asciiTheme="minorHAnsi" w:hAnsiTheme="minorHAnsi" w:cstheme="minorHAnsi"/>
                <w:color w:val="253B61" w:themeColor="text2" w:themeShade="BF"/>
                <w:sz w:val="24"/>
                <w:szCs w:val="24"/>
              </w:rPr>
            </w:pPr>
          </w:p>
        </w:tc>
      </w:tr>
      <w:tr w:rsidR="001A2496" w:rsidRPr="00782239" w14:paraId="3B776318" w14:textId="77777777" w:rsidTr="00D060B3"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</w:tcPr>
          <w:p w14:paraId="20110378" w14:textId="77777777" w:rsidR="001A2496" w:rsidRPr="001A2496" w:rsidRDefault="001A2496" w:rsidP="00D060B3">
            <w:pPr>
              <w:rPr>
                <w:rFonts w:asciiTheme="minorHAnsi" w:hAnsiTheme="minorHAnsi" w:cstheme="minorHAnsi"/>
                <w:b/>
                <w:color w:val="253B61" w:themeColor="text2" w:themeShade="BF"/>
                <w:sz w:val="24"/>
                <w:szCs w:val="24"/>
              </w:rPr>
            </w:pPr>
            <w:r w:rsidRPr="001A2496">
              <w:rPr>
                <w:rFonts w:asciiTheme="minorHAnsi" w:hAnsiTheme="minorHAnsi" w:cstheme="minorHAnsi"/>
                <w:b/>
                <w:color w:val="253B61" w:themeColor="text2" w:themeShade="BF"/>
                <w:sz w:val="24"/>
                <w:szCs w:val="24"/>
                <w:lang w:bidi="cy-GB"/>
              </w:rPr>
              <w:t>Enw a swydd y Cyswllt Enwebedig:</w:t>
            </w:r>
          </w:p>
          <w:p w14:paraId="47BED7D4" w14:textId="77777777" w:rsidR="001A2496" w:rsidRPr="001A2496" w:rsidRDefault="001A2496" w:rsidP="00D060B3">
            <w:pPr>
              <w:rPr>
                <w:rFonts w:asciiTheme="minorHAnsi" w:hAnsiTheme="minorHAnsi" w:cstheme="minorHAnsi"/>
                <w:b/>
                <w:color w:val="253B61" w:themeColor="text2" w:themeShade="BF"/>
                <w:sz w:val="24"/>
                <w:szCs w:val="24"/>
              </w:rPr>
            </w:pPr>
          </w:p>
        </w:tc>
        <w:tc>
          <w:tcPr>
            <w:tcW w:w="6797" w:type="dxa"/>
            <w:tcBorders>
              <w:left w:val="nil"/>
              <w:right w:val="nil"/>
            </w:tcBorders>
          </w:tcPr>
          <w:p w14:paraId="7F6AB38F" w14:textId="2147A2B7" w:rsidR="001A2496" w:rsidRPr="001A2496" w:rsidRDefault="001A2496" w:rsidP="00D060B3">
            <w:pPr>
              <w:rPr>
                <w:rFonts w:asciiTheme="minorHAnsi" w:hAnsiTheme="minorHAnsi" w:cstheme="minorHAnsi"/>
                <w:color w:val="253B61" w:themeColor="text2" w:themeShade="BF"/>
                <w:sz w:val="24"/>
                <w:szCs w:val="24"/>
              </w:rPr>
            </w:pPr>
          </w:p>
        </w:tc>
      </w:tr>
      <w:tr w:rsidR="001A2496" w:rsidRPr="00782239" w14:paraId="77E3506C" w14:textId="77777777" w:rsidTr="00D060B3">
        <w:trPr>
          <w:trHeight w:hRule="exact" w:val="567"/>
        </w:trPr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</w:tcPr>
          <w:p w14:paraId="6E216A28" w14:textId="77777777" w:rsidR="001A2496" w:rsidRPr="001A2496" w:rsidRDefault="001A2496" w:rsidP="00D060B3">
            <w:pPr>
              <w:rPr>
                <w:rFonts w:asciiTheme="minorHAnsi" w:hAnsiTheme="minorHAnsi" w:cstheme="minorHAnsi"/>
                <w:color w:val="253B61" w:themeColor="text2" w:themeShade="BF"/>
                <w:sz w:val="24"/>
                <w:szCs w:val="24"/>
              </w:rPr>
            </w:pPr>
            <w:r w:rsidRPr="001A2496">
              <w:rPr>
                <w:rFonts w:asciiTheme="minorHAnsi" w:hAnsiTheme="minorHAnsi" w:cstheme="minorHAnsi"/>
                <w:color w:val="253B61" w:themeColor="text2" w:themeShade="BF"/>
                <w:sz w:val="24"/>
                <w:szCs w:val="24"/>
                <w:lang w:bidi="cy-GB"/>
              </w:rPr>
              <w:t>Rhif Ffôn:</w:t>
            </w:r>
          </w:p>
        </w:tc>
        <w:tc>
          <w:tcPr>
            <w:tcW w:w="6797" w:type="dxa"/>
            <w:tcBorders>
              <w:left w:val="nil"/>
              <w:right w:val="nil"/>
            </w:tcBorders>
          </w:tcPr>
          <w:p w14:paraId="12F26397" w14:textId="13B80E6D" w:rsidR="001A2496" w:rsidRPr="001A2496" w:rsidRDefault="001A2496" w:rsidP="00D060B3">
            <w:pPr>
              <w:rPr>
                <w:rFonts w:asciiTheme="minorHAnsi" w:hAnsiTheme="minorHAnsi" w:cstheme="minorHAnsi"/>
                <w:color w:val="253B61" w:themeColor="text2" w:themeShade="BF"/>
                <w:sz w:val="24"/>
                <w:szCs w:val="24"/>
              </w:rPr>
            </w:pPr>
          </w:p>
        </w:tc>
      </w:tr>
      <w:tr w:rsidR="001A2496" w:rsidRPr="00782239" w14:paraId="33D229CA" w14:textId="77777777" w:rsidTr="00D060B3">
        <w:trPr>
          <w:trHeight w:hRule="exact" w:val="567"/>
        </w:trPr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</w:tcPr>
          <w:p w14:paraId="669144C1" w14:textId="77777777" w:rsidR="001A2496" w:rsidRPr="001A2496" w:rsidRDefault="001A2496" w:rsidP="00D060B3">
            <w:pPr>
              <w:rPr>
                <w:rFonts w:asciiTheme="minorHAnsi" w:hAnsiTheme="minorHAnsi" w:cstheme="minorHAnsi"/>
                <w:color w:val="253B61" w:themeColor="text2" w:themeShade="BF"/>
                <w:sz w:val="24"/>
                <w:szCs w:val="24"/>
              </w:rPr>
            </w:pPr>
            <w:r w:rsidRPr="001A2496">
              <w:rPr>
                <w:rFonts w:asciiTheme="minorHAnsi" w:hAnsiTheme="minorHAnsi" w:cstheme="minorHAnsi"/>
                <w:color w:val="253B61" w:themeColor="text2" w:themeShade="BF"/>
                <w:sz w:val="24"/>
                <w:szCs w:val="24"/>
                <w:lang w:bidi="cy-GB"/>
              </w:rPr>
              <w:t xml:space="preserve">E-bost: </w:t>
            </w:r>
          </w:p>
        </w:tc>
        <w:tc>
          <w:tcPr>
            <w:tcW w:w="6797" w:type="dxa"/>
            <w:tcBorders>
              <w:left w:val="nil"/>
              <w:right w:val="nil"/>
            </w:tcBorders>
          </w:tcPr>
          <w:p w14:paraId="6E079453" w14:textId="5C89505B" w:rsidR="001A2496" w:rsidRPr="001A2496" w:rsidRDefault="001A2496" w:rsidP="00D060B3">
            <w:pPr>
              <w:rPr>
                <w:rFonts w:asciiTheme="minorHAnsi" w:hAnsiTheme="minorHAnsi" w:cstheme="minorHAnsi"/>
                <w:color w:val="253B61" w:themeColor="text2" w:themeShade="BF"/>
                <w:sz w:val="24"/>
                <w:szCs w:val="24"/>
              </w:rPr>
            </w:pPr>
          </w:p>
        </w:tc>
      </w:tr>
    </w:tbl>
    <w:p w14:paraId="209A0B1E" w14:textId="405C9D6F" w:rsidR="001A2496" w:rsidRPr="00782239" w:rsidRDefault="001A2496" w:rsidP="001A2496">
      <w:pPr>
        <w:rPr>
          <w:rFonts w:cstheme="minorHAnsi"/>
          <w:color w:val="253B61" w:themeColor="text2" w:themeShade="BF"/>
        </w:rPr>
      </w:pPr>
    </w:p>
    <w:p w14:paraId="50A9447B" w14:textId="4F60AE2F" w:rsidR="001A2496" w:rsidRPr="00782239" w:rsidRDefault="001A2496" w:rsidP="001A2496">
      <w:pPr>
        <w:rPr>
          <w:rFonts w:cstheme="minorHAnsi"/>
          <w:i/>
          <w:color w:val="253B61" w:themeColor="text2" w:themeShade="BF"/>
        </w:rPr>
      </w:pPr>
      <w:r w:rsidRPr="00782239">
        <w:rPr>
          <w:rFonts w:cstheme="minorHAnsi"/>
          <w:i/>
          <w:color w:val="253B61" w:themeColor="text2" w:themeShade="BF"/>
          <w:lang w:bidi="cy-GB"/>
        </w:rPr>
        <w:t>(Bydd yr wybodaeth uchod yn cael ei defnyddio fel pwynt cyswllt diofyn ar gyfer y practis ac i ddosbarthu deunyddiau, cyfathrebiadau (a all fod o natur gyfrinachol weithiau) a rhybuddion y gall fod eu hangen fel rhan o’r gwasanaeth a ddarperir)</w:t>
      </w:r>
    </w:p>
    <w:p w14:paraId="08B50093" w14:textId="076982D4" w:rsidR="001A2496" w:rsidRPr="001A2496" w:rsidRDefault="0047622C" w:rsidP="001A2496">
      <w:pPr>
        <w:rPr>
          <w:rFonts w:cstheme="minorHAnsi"/>
          <w:color w:val="253B61" w:themeColor="text2" w:themeShade="BF"/>
          <w:sz w:val="22"/>
          <w:szCs w:val="22"/>
        </w:rPr>
      </w:pPr>
      <w:r w:rsidRPr="0047622C">
        <w:rPr>
          <w:rFonts w:cstheme="minorHAnsi"/>
          <w:color w:val="253B61" w:themeColor="text2" w:themeShade="BF"/>
          <w:sz w:val="22"/>
          <w:szCs w:val="22"/>
          <w:lang w:bidi="cy-GB"/>
        </w:rPr>
        <w:t>Drwy lofnodi’r cytundeb hwn, rydym yn awdurdodi Iechyd a Gofal Digidol Cymru (IGDC) i ddarparu Gwasanaeth Cymorth Llywodraethu Gwybodaeth gan Swyddog Diogelu Data i’r Practis Meddygol Cyffredinol (GMP) a enwir uchod.</w:t>
      </w:r>
      <w:r>
        <w:rPr>
          <w:rFonts w:cstheme="minorHAnsi"/>
          <w:color w:val="253B61" w:themeColor="text2" w:themeShade="BF"/>
          <w:sz w:val="22"/>
          <w:szCs w:val="22"/>
          <w:lang w:bidi="cy-GB"/>
        </w:rPr>
        <w:t xml:space="preserve"> </w:t>
      </w:r>
      <w:r w:rsidR="00C24143" w:rsidRPr="00C24143">
        <w:rPr>
          <w:rFonts w:cstheme="minorHAnsi"/>
          <w:color w:val="253B61" w:themeColor="text2" w:themeShade="BF"/>
          <w:sz w:val="22"/>
          <w:szCs w:val="22"/>
          <w:lang w:bidi="cy-GB"/>
        </w:rPr>
        <w:t>Bydd y ddarpariaeth gwasanaeth hon, fel y nodir yn yr Atodlen Gwasanaeth Cymorth Llywodraethu Gwybodaeth gan Swyddog Diogelu Data, yn dechrau ar ôl derbyn y cytundeb hwn wedi'i lofnodi os yw'n hwyrach.</w:t>
      </w:r>
    </w:p>
    <w:p w14:paraId="2CC435D5" w14:textId="7BEEDA8B" w:rsidR="001A2496" w:rsidRDefault="00A33271" w:rsidP="005D3BEC">
      <w:pPr>
        <w:rPr>
          <w:b/>
          <w:color w:val="253B61" w:themeColor="accent1" w:themeShade="BF"/>
          <w:sz w:val="28"/>
          <w:szCs w:val="28"/>
        </w:rPr>
      </w:pPr>
      <w:r w:rsidRPr="00A33271">
        <w:rPr>
          <w:rFonts w:cstheme="minorHAnsi"/>
          <w:color w:val="253B61" w:themeColor="text2" w:themeShade="BF"/>
          <w:lang w:bidi="cy-GB"/>
        </w:rPr>
        <w:t>Dychwelwch y ffurflen hon wedi'i chwblhau i  DHCWGMPDPO@wales.nhs.uk  neu ei phostio i'r Gwasanaeth Cymorth IG gan DPO, 6ed Llawr, Tŷ Glan-yr-Afon, 21 Heol Ddwyreiniol y Bont-faen, Caerdydd CF11 9AD</w:t>
      </w:r>
    </w:p>
    <w:p w14:paraId="24869581" w14:textId="7EFDE37A" w:rsidR="005D3BEC" w:rsidRDefault="00310293">
      <w:pPr>
        <w:rPr>
          <w:b/>
          <w:color w:val="253B61" w:themeColor="accent1" w:themeShade="BF"/>
          <w:sz w:val="28"/>
          <w:szCs w:val="28"/>
        </w:rPr>
      </w:pPr>
      <w:r>
        <w:rPr>
          <w:rFonts w:asciiTheme="majorHAnsi" w:eastAsiaTheme="majorEastAsia" w:hAnsiTheme="majorHAnsi" w:cstheme="majorBidi"/>
          <w:noProof/>
          <w:color w:val="253B61" w:themeColor="accent1" w:themeShade="BF"/>
          <w:sz w:val="26"/>
          <w:szCs w:val="26"/>
          <w:lang w:bidi="cy-GB"/>
        </w:rPr>
        <w:drawing>
          <wp:anchor distT="0" distB="0" distL="114300" distR="114300" simplePos="0" relativeHeight="251659264" behindDoc="1" locked="0" layoutInCell="1" allowOverlap="1" wp14:anchorId="57644DA8" wp14:editId="1CCCD4E0">
            <wp:simplePos x="0" y="0"/>
            <wp:positionH relativeFrom="page">
              <wp:align>right</wp:align>
            </wp:positionH>
            <wp:positionV relativeFrom="page">
              <wp:posOffset>9980295</wp:posOffset>
            </wp:positionV>
            <wp:extent cx="4042800" cy="554400"/>
            <wp:effectExtent l="0" t="0" r="0" b="0"/>
            <wp:wrapNone/>
            <wp:docPr id="5" name="Picture 5" descr="A close-up of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close-up of a white background&#10;&#10;AI-generated content may b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28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cysill"/>
      <w:bookmarkEnd w:id="0"/>
    </w:p>
    <w:sectPr w:rsidR="005D3BEC" w:rsidSect="004D604A">
      <w:footerReference w:type="default" r:id="rId12"/>
      <w:headerReference w:type="first" r:id="rId13"/>
      <w:pgSz w:w="11906" w:h="16838"/>
      <w:pgMar w:top="720" w:right="720" w:bottom="720" w:left="720" w:header="708" w:footer="141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B1144" w14:textId="77777777" w:rsidR="00FD7CE1" w:rsidRDefault="00FD7CE1" w:rsidP="00FC5C88">
      <w:pPr>
        <w:spacing w:after="0" w:line="240" w:lineRule="auto"/>
      </w:pPr>
      <w:r>
        <w:separator/>
      </w:r>
    </w:p>
  </w:endnote>
  <w:endnote w:type="continuationSeparator" w:id="0">
    <w:p w14:paraId="001ADC25" w14:textId="77777777" w:rsidR="00FD7CE1" w:rsidRDefault="00FD7CE1" w:rsidP="00FC5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ubik">
    <w:altName w:val="Arial"/>
    <w:charset w:val="00"/>
    <w:family w:val="auto"/>
    <w:pitch w:val="variable"/>
    <w:sig w:usb0="A0002A6F" w:usb1="C000205B" w:usb2="00000000" w:usb3="00000000" w:csb0="000000F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ubik SemiBold">
    <w:altName w:val="Arial"/>
    <w:charset w:val="00"/>
    <w:family w:val="auto"/>
    <w:pitch w:val="variable"/>
    <w:sig w:usb0="A0002A6F" w:usb1="C000205B" w:usb2="00000000" w:usb3="00000000" w:csb0="000000F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58277510"/>
      <w:docPartObj>
        <w:docPartGallery w:val="Page Numbers (Bottom of Page)"/>
        <w:docPartUnique/>
      </w:docPartObj>
    </w:sdtPr>
    <w:sdtEndPr>
      <w:rPr>
        <w:noProof/>
        <w:color w:val="325083" w:themeColor="text1"/>
      </w:rPr>
    </w:sdtEndPr>
    <w:sdtContent>
      <w:p w14:paraId="27F7EB03" w14:textId="133C6886" w:rsidR="004D604A" w:rsidRDefault="004D604A">
        <w:pPr>
          <w:pStyle w:val="Footer"/>
          <w:jc w:val="right"/>
        </w:pPr>
        <w:r>
          <w:rPr>
            <w:noProof/>
            <w:lang w:bidi="cy-GB"/>
          </w:rPr>
          <w:drawing>
            <wp:anchor distT="0" distB="0" distL="114300" distR="114300" simplePos="0" relativeHeight="251663360" behindDoc="1" locked="0" layoutInCell="1" allowOverlap="1" wp14:anchorId="2D2103E1" wp14:editId="12BAC5A6">
              <wp:simplePos x="0" y="0"/>
              <wp:positionH relativeFrom="margin">
                <wp:posOffset>281305</wp:posOffset>
              </wp:positionH>
              <wp:positionV relativeFrom="paragraph">
                <wp:posOffset>95885</wp:posOffset>
              </wp:positionV>
              <wp:extent cx="1901825" cy="737870"/>
              <wp:effectExtent l="0" t="0" r="0" b="5080"/>
              <wp:wrapTight wrapText="bothSides">
                <wp:wrapPolygon edited="0">
                  <wp:start x="7573" y="0"/>
                  <wp:lineTo x="3245" y="1115"/>
                  <wp:lineTo x="649" y="4461"/>
                  <wp:lineTo x="865" y="13384"/>
                  <wp:lineTo x="4976" y="18960"/>
                  <wp:lineTo x="7140" y="18960"/>
                  <wp:lineTo x="7356" y="21191"/>
                  <wp:lineTo x="11900" y="21191"/>
                  <wp:lineTo x="12333" y="18960"/>
                  <wp:lineTo x="14280" y="18960"/>
                  <wp:lineTo x="20771" y="12269"/>
                  <wp:lineTo x="20771" y="10038"/>
                  <wp:lineTo x="19040" y="0"/>
                  <wp:lineTo x="7573" y="0"/>
                </wp:wrapPolygon>
              </wp:wrapTight>
              <wp:docPr id="1927346080" name="Picture 1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27346080" name="Picture 11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01825" cy="73787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  <w:p w14:paraId="3F3613A5" w14:textId="46D301C6" w:rsidR="001F6494" w:rsidRPr="001F6494" w:rsidRDefault="001F6494">
        <w:pPr>
          <w:pStyle w:val="Footer"/>
          <w:jc w:val="right"/>
          <w:rPr>
            <w:color w:val="325083" w:themeColor="text1"/>
          </w:rPr>
        </w:pPr>
        <w:r w:rsidRPr="001F6494">
          <w:rPr>
            <w:color w:val="325083" w:themeColor="text1"/>
            <w:lang w:bidi="cy-GB"/>
          </w:rPr>
          <w:fldChar w:fldCharType="begin"/>
        </w:r>
        <w:r w:rsidRPr="001F6494">
          <w:rPr>
            <w:color w:val="325083" w:themeColor="text1"/>
            <w:lang w:bidi="cy-GB"/>
          </w:rPr>
          <w:instrText xml:space="preserve"> PAGE   \* MERGEFORMAT </w:instrText>
        </w:r>
        <w:r w:rsidRPr="001F6494">
          <w:rPr>
            <w:color w:val="325083" w:themeColor="text1"/>
            <w:lang w:bidi="cy-GB"/>
          </w:rPr>
          <w:fldChar w:fldCharType="separate"/>
        </w:r>
        <w:r w:rsidRPr="001F6494">
          <w:rPr>
            <w:noProof/>
            <w:color w:val="325083" w:themeColor="text1"/>
            <w:lang w:bidi="cy-GB"/>
          </w:rPr>
          <w:t>2</w:t>
        </w:r>
        <w:r w:rsidRPr="001F6494">
          <w:rPr>
            <w:noProof/>
            <w:color w:val="325083" w:themeColor="text1"/>
            <w:lang w:bidi="cy-GB"/>
          </w:rPr>
          <w:fldChar w:fldCharType="end"/>
        </w:r>
      </w:p>
    </w:sdtContent>
  </w:sdt>
  <w:p w14:paraId="41D5A586" w14:textId="0D6267FF" w:rsidR="00FC5C88" w:rsidRDefault="004D604A" w:rsidP="001F6494">
    <w:pPr>
      <w:pStyle w:val="Footer"/>
      <w:tabs>
        <w:tab w:val="clear" w:pos="4513"/>
        <w:tab w:val="clear" w:pos="9026"/>
        <w:tab w:val="left" w:pos="4125"/>
      </w:tabs>
    </w:pPr>
    <w:r>
      <w:rPr>
        <w:noProof/>
        <w:lang w:bidi="cy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605F467" wp14:editId="753EB40D">
              <wp:simplePos x="0" y="0"/>
              <wp:positionH relativeFrom="margin">
                <wp:posOffset>3095625</wp:posOffset>
              </wp:positionH>
              <wp:positionV relativeFrom="paragraph">
                <wp:posOffset>79500</wp:posOffset>
              </wp:positionV>
              <wp:extent cx="3533775" cy="9400"/>
              <wp:effectExtent l="0" t="0" r="28575" b="29210"/>
              <wp:wrapNone/>
              <wp:docPr id="1395403767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33775" cy="94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8CACAE" id="Straight Connector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43.75pt,6.25pt" to="522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" strokecolor="#325083 [3213]" strokeweight=".5pt">
              <v:stroke joinstyle="miter"/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4DD48" w14:textId="77777777" w:rsidR="00FD7CE1" w:rsidRDefault="00FD7CE1" w:rsidP="00FC5C88">
      <w:pPr>
        <w:spacing w:after="0" w:line="240" w:lineRule="auto"/>
      </w:pPr>
      <w:r>
        <w:separator/>
      </w:r>
    </w:p>
  </w:footnote>
  <w:footnote w:type="continuationSeparator" w:id="0">
    <w:p w14:paraId="3AEB6F3F" w14:textId="77777777" w:rsidR="00FD7CE1" w:rsidRDefault="00FD7CE1" w:rsidP="00FC5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78D5E" w14:textId="3E4E5C4D" w:rsidR="00D518DE" w:rsidRDefault="00050096">
    <w:pPr>
      <w:pStyle w:val="Header"/>
    </w:pPr>
    <w:r>
      <w:rPr>
        <w:noProof/>
        <w:lang w:bidi="cy-GB"/>
        <w14:ligatures w14:val="standardContextual"/>
      </w:rPr>
      <w:drawing>
        <wp:anchor distT="0" distB="0" distL="114300" distR="114300" simplePos="0" relativeHeight="251665408" behindDoc="1" locked="0" layoutInCell="1" allowOverlap="1" wp14:anchorId="5F37DA73" wp14:editId="3C8C6E59">
          <wp:simplePos x="0" y="0"/>
          <wp:positionH relativeFrom="margin">
            <wp:align>center</wp:align>
          </wp:positionH>
          <wp:positionV relativeFrom="paragraph">
            <wp:posOffset>5715</wp:posOffset>
          </wp:positionV>
          <wp:extent cx="1743607" cy="615749"/>
          <wp:effectExtent l="0" t="0" r="0" b="0"/>
          <wp:wrapNone/>
          <wp:docPr id="897689175" name="Picture 1" descr="A black background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7689175" name="Picture 1" descr="A black background with blu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3607" cy="6157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5E21">
      <w:rPr>
        <w:noProof/>
        <w:lang w:bidi="cy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A3A318" wp14:editId="48C1698C">
              <wp:simplePos x="0" y="0"/>
              <wp:positionH relativeFrom="column">
                <wp:posOffset>323215</wp:posOffset>
              </wp:positionH>
              <wp:positionV relativeFrom="paragraph">
                <wp:posOffset>1769745</wp:posOffset>
              </wp:positionV>
              <wp:extent cx="6029325" cy="0"/>
              <wp:effectExtent l="0" t="0" r="0" b="0"/>
              <wp:wrapNone/>
              <wp:docPr id="1728368812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293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F0860B9" id="Straight Connector 6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45pt,139.35pt" to="500.2pt,13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" strokecolor="#325083 [3213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F3F95"/>
    <w:multiLevelType w:val="hybridMultilevel"/>
    <w:tmpl w:val="1B8667B4"/>
    <w:lvl w:ilvl="0" w:tplc="06CAD7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BACAE4" w:themeColor="accent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D63AFC"/>
    <w:multiLevelType w:val="hybridMultilevel"/>
    <w:tmpl w:val="08D88A60"/>
    <w:lvl w:ilvl="0" w:tplc="5A4A45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FB5DA" w:themeColor="accent1" w:themeTint="6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51502"/>
    <w:multiLevelType w:val="hybridMultilevel"/>
    <w:tmpl w:val="789C7792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B81A3FDC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  <w:sz w:val="24"/>
        <w:szCs w:val="24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5D4517E"/>
    <w:multiLevelType w:val="hybridMultilevel"/>
    <w:tmpl w:val="0DCA600A"/>
    <w:lvl w:ilvl="0" w:tplc="08090001">
      <w:start w:val="1"/>
      <w:numFmt w:val="bullet"/>
      <w:lvlText w:val=""/>
      <w:lvlJc w:val="left"/>
      <w:pPr>
        <w:ind w:left="11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6F225AF"/>
    <w:multiLevelType w:val="hybridMultilevel"/>
    <w:tmpl w:val="5CA0DAC0"/>
    <w:lvl w:ilvl="0" w:tplc="B4129F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ED4BEC"/>
    <w:multiLevelType w:val="hybridMultilevel"/>
    <w:tmpl w:val="28383174"/>
    <w:lvl w:ilvl="0" w:tplc="900C96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2A3C9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70FB86"/>
    <w:multiLevelType w:val="hybridMultilevel"/>
    <w:tmpl w:val="30C0AA40"/>
    <w:lvl w:ilvl="0" w:tplc="09AA1848">
      <w:start w:val="1"/>
      <w:numFmt w:val="bullet"/>
      <w:lvlText w:val="•"/>
      <w:lvlJc w:val="left"/>
      <w:rPr>
        <w:sz w:val="24"/>
        <w:szCs w:val="24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B56078B"/>
    <w:multiLevelType w:val="hybridMultilevel"/>
    <w:tmpl w:val="6D12EAB4"/>
    <w:lvl w:ilvl="0" w:tplc="904C2F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C00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283F30"/>
    <w:multiLevelType w:val="hybridMultilevel"/>
    <w:tmpl w:val="F0F6BB72"/>
    <w:lvl w:ilvl="0" w:tplc="F8382B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2A3C9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4B3D6F"/>
    <w:multiLevelType w:val="multilevel"/>
    <w:tmpl w:val="2A88F79C"/>
    <w:lvl w:ilvl="0">
      <w:start w:val="1"/>
      <w:numFmt w:val="decimal"/>
      <w:lvlText w:val="%1.0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18FD4741"/>
    <w:multiLevelType w:val="hybridMultilevel"/>
    <w:tmpl w:val="A97EF1D6"/>
    <w:lvl w:ilvl="0" w:tplc="3E522E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2A3C9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D027A9"/>
    <w:multiLevelType w:val="hybridMultilevel"/>
    <w:tmpl w:val="40C0894A"/>
    <w:lvl w:ilvl="0" w:tplc="5A4A45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FB5DA" w:themeColor="accent1" w:themeTint="6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FB7738D"/>
    <w:multiLevelType w:val="multilevel"/>
    <w:tmpl w:val="4DCE576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FE70B07"/>
    <w:multiLevelType w:val="hybridMultilevel"/>
    <w:tmpl w:val="688A07E0"/>
    <w:lvl w:ilvl="0" w:tplc="1E702918">
      <w:start w:val="1"/>
      <w:numFmt w:val="bullet"/>
      <w:pStyle w:val="Head2Bullet"/>
      <w:lvlText w:val=""/>
      <w:lvlJc w:val="left"/>
      <w:pPr>
        <w:tabs>
          <w:tab w:val="num" w:pos="1985"/>
        </w:tabs>
        <w:ind w:left="2705" w:hanging="1004"/>
      </w:pPr>
      <w:rPr>
        <w:rFonts w:ascii="Symbol" w:hAnsi="Symbol" w:hint="default"/>
      </w:rPr>
    </w:lvl>
    <w:lvl w:ilvl="1" w:tplc="E1925710">
      <w:start w:val="1"/>
      <w:numFmt w:val="bullet"/>
      <w:lvlText w:val=""/>
      <w:lvlJc w:val="left"/>
      <w:pPr>
        <w:tabs>
          <w:tab w:val="num" w:pos="2574"/>
        </w:tabs>
        <w:ind w:left="2574" w:hanging="360"/>
      </w:pPr>
      <w:rPr>
        <w:rFonts w:ascii="Symbol" w:hAnsi="Symbol" w:hint="default"/>
      </w:rPr>
    </w:lvl>
    <w:lvl w:ilvl="2" w:tplc="52D8ABB0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10B2E2CC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613214B6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 w:tplc="F8D22630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8200CF1C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F4365DBC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 w:tplc="87A09F18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21614BDD"/>
    <w:multiLevelType w:val="hybridMultilevel"/>
    <w:tmpl w:val="3F003796"/>
    <w:lvl w:ilvl="0" w:tplc="06CAD7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BACAE4" w:themeColor="accent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55860AE"/>
    <w:multiLevelType w:val="hybridMultilevel"/>
    <w:tmpl w:val="3BF0E64E"/>
    <w:lvl w:ilvl="0" w:tplc="D212A9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B294A" w:themeColor="accent4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72E5B18"/>
    <w:multiLevelType w:val="hybridMultilevel"/>
    <w:tmpl w:val="9D8A5AEC"/>
    <w:lvl w:ilvl="0" w:tplc="812ABD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12A3C9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FF28D5"/>
    <w:multiLevelType w:val="hybridMultilevel"/>
    <w:tmpl w:val="63761976"/>
    <w:lvl w:ilvl="0" w:tplc="904C2F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C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1743DB"/>
    <w:multiLevelType w:val="hybridMultilevel"/>
    <w:tmpl w:val="EDF8EB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2322F7"/>
    <w:multiLevelType w:val="hybridMultilevel"/>
    <w:tmpl w:val="6B5E6D74"/>
    <w:lvl w:ilvl="0" w:tplc="80C23A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trike w:val="0"/>
        <w:color w:val="1B294A" w:themeColor="accent4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E7C7F04"/>
    <w:multiLevelType w:val="hybridMultilevel"/>
    <w:tmpl w:val="E8FA7E8E"/>
    <w:lvl w:ilvl="0" w:tplc="A4EC9F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FB5DA" w:themeColor="accent1" w:themeTint="6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EA24FE"/>
    <w:multiLevelType w:val="hybridMultilevel"/>
    <w:tmpl w:val="B70843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D2BB6"/>
    <w:multiLevelType w:val="hybridMultilevel"/>
    <w:tmpl w:val="6170A2DC"/>
    <w:lvl w:ilvl="0" w:tplc="A20AC49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ADF94" w:themeColor="accent5" w:themeTint="99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A904CD4"/>
    <w:multiLevelType w:val="hybridMultilevel"/>
    <w:tmpl w:val="07B869AA"/>
    <w:lvl w:ilvl="0" w:tplc="355207EC">
      <w:start w:val="1"/>
      <w:numFmt w:val="bullet"/>
      <w:lvlText w:val="•"/>
      <w:lvlJc w:val="left"/>
      <w:rPr>
        <w:rFonts w:asciiTheme="minorHAnsi" w:hAnsiTheme="minorHAnsi" w:hint="default"/>
        <w:sz w:val="24"/>
        <w:szCs w:val="24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3B0D2D93"/>
    <w:multiLevelType w:val="multilevel"/>
    <w:tmpl w:val="FFFFFFFF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25" w15:restartNumberingAfterBreak="0">
    <w:nsid w:val="40E42C31"/>
    <w:multiLevelType w:val="hybridMultilevel"/>
    <w:tmpl w:val="1EB21C4A"/>
    <w:lvl w:ilvl="0" w:tplc="08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6" w15:restartNumberingAfterBreak="0">
    <w:nsid w:val="45075729"/>
    <w:multiLevelType w:val="hybridMultilevel"/>
    <w:tmpl w:val="1570ACD4"/>
    <w:lvl w:ilvl="0" w:tplc="B5703E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2A3C9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173458"/>
    <w:multiLevelType w:val="hybridMultilevel"/>
    <w:tmpl w:val="6ED8EE10"/>
    <w:lvl w:ilvl="0" w:tplc="FFFFFFFF">
      <w:start w:val="1"/>
      <w:numFmt w:val="bullet"/>
      <w:lvlText w:val="•"/>
      <w:lvlJc w:val="left"/>
    </w:lvl>
    <w:lvl w:ilvl="1" w:tplc="08090001">
      <w:start w:val="1"/>
      <w:numFmt w:val="bullet"/>
      <w:lvlText w:val=""/>
      <w:lvlJc w:val="left"/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4AB0188B"/>
    <w:multiLevelType w:val="hybridMultilevel"/>
    <w:tmpl w:val="63E47E44"/>
    <w:lvl w:ilvl="0" w:tplc="A20AC49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ADF94" w:themeColor="accent5" w:themeTint="99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DA9188D"/>
    <w:multiLevelType w:val="hybridMultilevel"/>
    <w:tmpl w:val="8242A2B2"/>
    <w:lvl w:ilvl="0" w:tplc="1B84F6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2A3C9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055FDC"/>
    <w:multiLevelType w:val="hybridMultilevel"/>
    <w:tmpl w:val="29AAAEC4"/>
    <w:lvl w:ilvl="0" w:tplc="F8382B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2A3C9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AE0F5E"/>
    <w:multiLevelType w:val="hybridMultilevel"/>
    <w:tmpl w:val="5A200D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19763F"/>
    <w:multiLevelType w:val="hybridMultilevel"/>
    <w:tmpl w:val="EBDE48A8"/>
    <w:lvl w:ilvl="0" w:tplc="A20AC49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ADF94" w:themeColor="accent5" w:themeTint="99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4980D92"/>
    <w:multiLevelType w:val="hybridMultilevel"/>
    <w:tmpl w:val="A7ACF3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18493A"/>
    <w:multiLevelType w:val="hybridMultilevel"/>
    <w:tmpl w:val="B64ABC74"/>
    <w:lvl w:ilvl="0" w:tplc="59F6A4B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BACAE4" w:themeColor="accent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58F0419"/>
    <w:multiLevelType w:val="multilevel"/>
    <w:tmpl w:val="E71E2A6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 w15:restartNumberingAfterBreak="0">
    <w:nsid w:val="55EB5F3A"/>
    <w:multiLevelType w:val="hybridMultilevel"/>
    <w:tmpl w:val="581470A6"/>
    <w:lvl w:ilvl="0" w:tplc="F746CDC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BACAE4" w:themeColor="accent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50F474E"/>
    <w:multiLevelType w:val="hybridMultilevel"/>
    <w:tmpl w:val="9D3ED71A"/>
    <w:lvl w:ilvl="0" w:tplc="5A4A45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FB5DA" w:themeColor="accent1" w:themeTint="6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85006A4"/>
    <w:multiLevelType w:val="hybridMultilevel"/>
    <w:tmpl w:val="269CAE7A"/>
    <w:lvl w:ilvl="0" w:tplc="2064FA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B294A" w:themeColor="accent4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95666B4"/>
    <w:multiLevelType w:val="hybridMultilevel"/>
    <w:tmpl w:val="1ABAADA8"/>
    <w:lvl w:ilvl="0" w:tplc="4880BE6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6C13F9"/>
    <w:multiLevelType w:val="hybridMultilevel"/>
    <w:tmpl w:val="EEA6EE64"/>
    <w:lvl w:ilvl="0" w:tplc="1E1A34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2A3C9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7C7666"/>
    <w:multiLevelType w:val="hybridMultilevel"/>
    <w:tmpl w:val="8C42369E"/>
    <w:lvl w:ilvl="0" w:tplc="5A4A45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FB5DA" w:themeColor="accent1" w:themeTint="6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5E34AF8"/>
    <w:multiLevelType w:val="hybridMultilevel"/>
    <w:tmpl w:val="D5361614"/>
    <w:lvl w:ilvl="0" w:tplc="1B84F68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2A3C9" w:themeColor="accent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7F95472"/>
    <w:multiLevelType w:val="hybridMultilevel"/>
    <w:tmpl w:val="C7021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151650"/>
    <w:multiLevelType w:val="hybridMultilevel"/>
    <w:tmpl w:val="F3327472"/>
    <w:lvl w:ilvl="0" w:tplc="D41AAA88">
      <w:start w:val="1"/>
      <w:numFmt w:val="bullet"/>
      <w:lvlText w:val=""/>
      <w:lvlJc w:val="left"/>
      <w:pPr>
        <w:ind w:left="2213" w:hanging="36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45" w15:restartNumberingAfterBreak="0">
    <w:nsid w:val="79515D2E"/>
    <w:multiLevelType w:val="hybridMultilevel"/>
    <w:tmpl w:val="8BA25FDA"/>
    <w:lvl w:ilvl="0" w:tplc="5A4A45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FB5DA" w:themeColor="accent1" w:themeTint="6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A78148E"/>
    <w:multiLevelType w:val="hybridMultilevel"/>
    <w:tmpl w:val="F886AE74"/>
    <w:lvl w:ilvl="0" w:tplc="3474BB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2A3C9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6D0554"/>
    <w:multiLevelType w:val="hybridMultilevel"/>
    <w:tmpl w:val="8708B4C0"/>
    <w:lvl w:ilvl="0" w:tplc="904C2F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C00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F1803E5"/>
    <w:multiLevelType w:val="hybridMultilevel"/>
    <w:tmpl w:val="15002398"/>
    <w:lvl w:ilvl="0" w:tplc="D6CCE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B294A" w:themeColor="accent4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7F92601F"/>
    <w:multiLevelType w:val="hybridMultilevel"/>
    <w:tmpl w:val="284C5E1A"/>
    <w:lvl w:ilvl="0" w:tplc="1B84F68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2A3C9" w:themeColor="accent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29877603">
    <w:abstractNumId w:val="12"/>
  </w:num>
  <w:num w:numId="2" w16cid:durableId="1154566918">
    <w:abstractNumId w:val="35"/>
  </w:num>
  <w:num w:numId="3" w16cid:durableId="1308701679">
    <w:abstractNumId w:val="39"/>
  </w:num>
  <w:num w:numId="4" w16cid:durableId="1949114991">
    <w:abstractNumId w:val="9"/>
  </w:num>
  <w:num w:numId="5" w16cid:durableId="2023621868">
    <w:abstractNumId w:val="24"/>
  </w:num>
  <w:num w:numId="6" w16cid:durableId="1282566739">
    <w:abstractNumId w:val="4"/>
  </w:num>
  <w:num w:numId="7" w16cid:durableId="1605575489">
    <w:abstractNumId w:val="6"/>
  </w:num>
  <w:num w:numId="8" w16cid:durableId="1209302464">
    <w:abstractNumId w:val="27"/>
  </w:num>
  <w:num w:numId="9" w16cid:durableId="681929893">
    <w:abstractNumId w:val="2"/>
  </w:num>
  <w:num w:numId="10" w16cid:durableId="1543246304">
    <w:abstractNumId w:val="23"/>
  </w:num>
  <w:num w:numId="11" w16cid:durableId="2007510161">
    <w:abstractNumId w:val="44"/>
  </w:num>
  <w:num w:numId="12" w16cid:durableId="32509686">
    <w:abstractNumId w:val="13"/>
  </w:num>
  <w:num w:numId="13" w16cid:durableId="826556208">
    <w:abstractNumId w:val="21"/>
  </w:num>
  <w:num w:numId="14" w16cid:durableId="396560353">
    <w:abstractNumId w:val="25"/>
  </w:num>
  <w:num w:numId="15" w16cid:durableId="217478868">
    <w:abstractNumId w:val="43"/>
  </w:num>
  <w:num w:numId="16" w16cid:durableId="695734313">
    <w:abstractNumId w:val="3"/>
  </w:num>
  <w:num w:numId="17" w16cid:durableId="1656452659">
    <w:abstractNumId w:val="33"/>
  </w:num>
  <w:num w:numId="18" w16cid:durableId="676273724">
    <w:abstractNumId w:val="18"/>
  </w:num>
  <w:num w:numId="19" w16cid:durableId="1779981480">
    <w:abstractNumId w:val="0"/>
  </w:num>
  <w:num w:numId="20" w16cid:durableId="1996298206">
    <w:abstractNumId w:val="29"/>
  </w:num>
  <w:num w:numId="21" w16cid:durableId="976300242">
    <w:abstractNumId w:val="16"/>
  </w:num>
  <w:num w:numId="22" w16cid:durableId="204491100">
    <w:abstractNumId w:val="5"/>
  </w:num>
  <w:num w:numId="23" w16cid:durableId="1216551017">
    <w:abstractNumId w:val="40"/>
  </w:num>
  <w:num w:numId="24" w16cid:durableId="471946543">
    <w:abstractNumId w:val="26"/>
  </w:num>
  <w:num w:numId="25" w16cid:durableId="1432239226">
    <w:abstractNumId w:val="48"/>
  </w:num>
  <w:num w:numId="26" w16cid:durableId="1234588555">
    <w:abstractNumId w:val="15"/>
  </w:num>
  <w:num w:numId="27" w16cid:durableId="1915427521">
    <w:abstractNumId w:val="19"/>
  </w:num>
  <w:num w:numId="28" w16cid:durableId="612632001">
    <w:abstractNumId w:val="38"/>
  </w:num>
  <w:num w:numId="29" w16cid:durableId="762801309">
    <w:abstractNumId w:val="37"/>
  </w:num>
  <w:num w:numId="30" w16cid:durableId="881404067">
    <w:abstractNumId w:val="14"/>
  </w:num>
  <w:num w:numId="31" w16cid:durableId="692848929">
    <w:abstractNumId w:val="36"/>
  </w:num>
  <w:num w:numId="32" w16cid:durableId="1196430922">
    <w:abstractNumId w:val="34"/>
  </w:num>
  <w:num w:numId="33" w16cid:durableId="414326484">
    <w:abstractNumId w:val="42"/>
  </w:num>
  <w:num w:numId="34" w16cid:durableId="539782201">
    <w:abstractNumId w:val="32"/>
  </w:num>
  <w:num w:numId="35" w16cid:durableId="1565069107">
    <w:abstractNumId w:val="10"/>
  </w:num>
  <w:num w:numId="36" w16cid:durableId="1760326465">
    <w:abstractNumId w:val="30"/>
  </w:num>
  <w:num w:numId="37" w16cid:durableId="279727670">
    <w:abstractNumId w:val="8"/>
  </w:num>
  <w:num w:numId="38" w16cid:durableId="1079256203">
    <w:abstractNumId w:val="49"/>
  </w:num>
  <w:num w:numId="39" w16cid:durableId="1102453663">
    <w:abstractNumId w:val="41"/>
  </w:num>
  <w:num w:numId="40" w16cid:durableId="1573158229">
    <w:abstractNumId w:val="45"/>
  </w:num>
  <w:num w:numId="41" w16cid:durableId="2139251576">
    <w:abstractNumId w:val="28"/>
  </w:num>
  <w:num w:numId="42" w16cid:durableId="1280451229">
    <w:abstractNumId w:val="11"/>
  </w:num>
  <w:num w:numId="43" w16cid:durableId="110714116">
    <w:abstractNumId w:val="46"/>
  </w:num>
  <w:num w:numId="44" w16cid:durableId="1842307278">
    <w:abstractNumId w:val="20"/>
  </w:num>
  <w:num w:numId="45" w16cid:durableId="2036760018">
    <w:abstractNumId w:val="1"/>
  </w:num>
  <w:num w:numId="46" w16cid:durableId="363946665">
    <w:abstractNumId w:val="22"/>
  </w:num>
  <w:num w:numId="47" w16cid:durableId="105857263">
    <w:abstractNumId w:val="47"/>
  </w:num>
  <w:num w:numId="48" w16cid:durableId="506140037">
    <w:abstractNumId w:val="31"/>
  </w:num>
  <w:num w:numId="49" w16cid:durableId="140080483">
    <w:abstractNumId w:val="7"/>
  </w:num>
  <w:num w:numId="50" w16cid:durableId="120109308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8DE"/>
    <w:rsid w:val="0001233F"/>
    <w:rsid w:val="000160B2"/>
    <w:rsid w:val="00017B44"/>
    <w:rsid w:val="00020459"/>
    <w:rsid w:val="0002395C"/>
    <w:rsid w:val="0002439B"/>
    <w:rsid w:val="00025244"/>
    <w:rsid w:val="00031AF6"/>
    <w:rsid w:val="00045368"/>
    <w:rsid w:val="000476A1"/>
    <w:rsid w:val="00050096"/>
    <w:rsid w:val="00063B64"/>
    <w:rsid w:val="0007195A"/>
    <w:rsid w:val="00071B86"/>
    <w:rsid w:val="00081090"/>
    <w:rsid w:val="000A25DA"/>
    <w:rsid w:val="000A25E3"/>
    <w:rsid w:val="000B1E22"/>
    <w:rsid w:val="000C3F49"/>
    <w:rsid w:val="000D565A"/>
    <w:rsid w:val="000E7823"/>
    <w:rsid w:val="00117045"/>
    <w:rsid w:val="0013495E"/>
    <w:rsid w:val="00156159"/>
    <w:rsid w:val="0015710E"/>
    <w:rsid w:val="00160A42"/>
    <w:rsid w:val="00164532"/>
    <w:rsid w:val="001753D0"/>
    <w:rsid w:val="001A2496"/>
    <w:rsid w:val="001B3B6E"/>
    <w:rsid w:val="001B788F"/>
    <w:rsid w:val="001B7C6C"/>
    <w:rsid w:val="001C7686"/>
    <w:rsid w:val="001F1837"/>
    <w:rsid w:val="001F6494"/>
    <w:rsid w:val="002104E7"/>
    <w:rsid w:val="00225E21"/>
    <w:rsid w:val="002652C5"/>
    <w:rsid w:val="002816A6"/>
    <w:rsid w:val="00286569"/>
    <w:rsid w:val="002B3639"/>
    <w:rsid w:val="002B4C59"/>
    <w:rsid w:val="002C41C3"/>
    <w:rsid w:val="002D15DE"/>
    <w:rsid w:val="002D1C81"/>
    <w:rsid w:val="002D5E5D"/>
    <w:rsid w:val="00310293"/>
    <w:rsid w:val="00310511"/>
    <w:rsid w:val="0037665A"/>
    <w:rsid w:val="003864FE"/>
    <w:rsid w:val="003B44A2"/>
    <w:rsid w:val="003C6A35"/>
    <w:rsid w:val="003D7DA5"/>
    <w:rsid w:val="003F43CE"/>
    <w:rsid w:val="004131A4"/>
    <w:rsid w:val="004352DA"/>
    <w:rsid w:val="00441486"/>
    <w:rsid w:val="004531E4"/>
    <w:rsid w:val="00455946"/>
    <w:rsid w:val="00464893"/>
    <w:rsid w:val="00464AC4"/>
    <w:rsid w:val="00473902"/>
    <w:rsid w:val="0047622C"/>
    <w:rsid w:val="004B27A9"/>
    <w:rsid w:val="004C36DB"/>
    <w:rsid w:val="004D604A"/>
    <w:rsid w:val="004E073F"/>
    <w:rsid w:val="004E29D5"/>
    <w:rsid w:val="004E385F"/>
    <w:rsid w:val="004E4C88"/>
    <w:rsid w:val="0051264D"/>
    <w:rsid w:val="005223AD"/>
    <w:rsid w:val="00540084"/>
    <w:rsid w:val="00547A54"/>
    <w:rsid w:val="0056766B"/>
    <w:rsid w:val="005B3B55"/>
    <w:rsid w:val="005C2F9C"/>
    <w:rsid w:val="005C4C08"/>
    <w:rsid w:val="005C5C23"/>
    <w:rsid w:val="005C7777"/>
    <w:rsid w:val="005D1833"/>
    <w:rsid w:val="005D3BEC"/>
    <w:rsid w:val="005F6230"/>
    <w:rsid w:val="00601F6A"/>
    <w:rsid w:val="00602EF8"/>
    <w:rsid w:val="00603B9D"/>
    <w:rsid w:val="006045C9"/>
    <w:rsid w:val="006275E4"/>
    <w:rsid w:val="006401EF"/>
    <w:rsid w:val="006C652A"/>
    <w:rsid w:val="006D0B35"/>
    <w:rsid w:val="006D17BB"/>
    <w:rsid w:val="006F5E0E"/>
    <w:rsid w:val="007019B5"/>
    <w:rsid w:val="00705642"/>
    <w:rsid w:val="007146E0"/>
    <w:rsid w:val="007257B2"/>
    <w:rsid w:val="00725A24"/>
    <w:rsid w:val="00755590"/>
    <w:rsid w:val="00761401"/>
    <w:rsid w:val="007677D3"/>
    <w:rsid w:val="007766EF"/>
    <w:rsid w:val="007777CF"/>
    <w:rsid w:val="00785990"/>
    <w:rsid w:val="007D37BD"/>
    <w:rsid w:val="007D6C33"/>
    <w:rsid w:val="007F0F7C"/>
    <w:rsid w:val="00807910"/>
    <w:rsid w:val="00834656"/>
    <w:rsid w:val="00835ED0"/>
    <w:rsid w:val="008406D0"/>
    <w:rsid w:val="00843143"/>
    <w:rsid w:val="008438BC"/>
    <w:rsid w:val="0087353E"/>
    <w:rsid w:val="008743CB"/>
    <w:rsid w:val="008A0565"/>
    <w:rsid w:val="008B1515"/>
    <w:rsid w:val="0096561C"/>
    <w:rsid w:val="00985D8A"/>
    <w:rsid w:val="00991AC5"/>
    <w:rsid w:val="009A3526"/>
    <w:rsid w:val="009C36AE"/>
    <w:rsid w:val="009C3E8C"/>
    <w:rsid w:val="009E4027"/>
    <w:rsid w:val="009E574F"/>
    <w:rsid w:val="009F2C02"/>
    <w:rsid w:val="00A02D0C"/>
    <w:rsid w:val="00A1523B"/>
    <w:rsid w:val="00A15301"/>
    <w:rsid w:val="00A243CB"/>
    <w:rsid w:val="00A33271"/>
    <w:rsid w:val="00A44EBE"/>
    <w:rsid w:val="00A45A24"/>
    <w:rsid w:val="00A6297E"/>
    <w:rsid w:val="00A63048"/>
    <w:rsid w:val="00A75E03"/>
    <w:rsid w:val="00A85A3B"/>
    <w:rsid w:val="00A97D30"/>
    <w:rsid w:val="00AA53EF"/>
    <w:rsid w:val="00AC23C8"/>
    <w:rsid w:val="00AC793F"/>
    <w:rsid w:val="00AD3F62"/>
    <w:rsid w:val="00AE4DCE"/>
    <w:rsid w:val="00AE7B4D"/>
    <w:rsid w:val="00B03FC4"/>
    <w:rsid w:val="00B10A0B"/>
    <w:rsid w:val="00B460E5"/>
    <w:rsid w:val="00B61507"/>
    <w:rsid w:val="00B64008"/>
    <w:rsid w:val="00B64059"/>
    <w:rsid w:val="00B65212"/>
    <w:rsid w:val="00B75A21"/>
    <w:rsid w:val="00B82817"/>
    <w:rsid w:val="00B951F0"/>
    <w:rsid w:val="00B9581C"/>
    <w:rsid w:val="00BA5BF8"/>
    <w:rsid w:val="00BB22F1"/>
    <w:rsid w:val="00BD4974"/>
    <w:rsid w:val="00BE2CE9"/>
    <w:rsid w:val="00C24143"/>
    <w:rsid w:val="00C3255B"/>
    <w:rsid w:val="00C42457"/>
    <w:rsid w:val="00C548B6"/>
    <w:rsid w:val="00C64932"/>
    <w:rsid w:val="00C92307"/>
    <w:rsid w:val="00C9354E"/>
    <w:rsid w:val="00CA474E"/>
    <w:rsid w:val="00CB39D7"/>
    <w:rsid w:val="00CC4B79"/>
    <w:rsid w:val="00CD08B8"/>
    <w:rsid w:val="00CE3914"/>
    <w:rsid w:val="00CF4683"/>
    <w:rsid w:val="00D0673C"/>
    <w:rsid w:val="00D22EC9"/>
    <w:rsid w:val="00D24E52"/>
    <w:rsid w:val="00D518DE"/>
    <w:rsid w:val="00D5610A"/>
    <w:rsid w:val="00D9395A"/>
    <w:rsid w:val="00D93F5F"/>
    <w:rsid w:val="00DA7A00"/>
    <w:rsid w:val="00DB50E9"/>
    <w:rsid w:val="00DD05E8"/>
    <w:rsid w:val="00DE25C8"/>
    <w:rsid w:val="00DE3999"/>
    <w:rsid w:val="00DF5E06"/>
    <w:rsid w:val="00E40C2E"/>
    <w:rsid w:val="00E423ED"/>
    <w:rsid w:val="00E5329A"/>
    <w:rsid w:val="00E57101"/>
    <w:rsid w:val="00E57B93"/>
    <w:rsid w:val="00E7564A"/>
    <w:rsid w:val="00E80190"/>
    <w:rsid w:val="00EB6E80"/>
    <w:rsid w:val="00ED44FB"/>
    <w:rsid w:val="00F16ED2"/>
    <w:rsid w:val="00F22B02"/>
    <w:rsid w:val="00F2760B"/>
    <w:rsid w:val="00F37BE5"/>
    <w:rsid w:val="00F43B89"/>
    <w:rsid w:val="00F8362C"/>
    <w:rsid w:val="00F83876"/>
    <w:rsid w:val="00FA18BC"/>
    <w:rsid w:val="00FA51F2"/>
    <w:rsid w:val="00FC03FB"/>
    <w:rsid w:val="00FC5C88"/>
    <w:rsid w:val="00FD7CE1"/>
    <w:rsid w:val="00FE3232"/>
    <w:rsid w:val="00FE46D6"/>
    <w:rsid w:val="00FE70C5"/>
    <w:rsid w:val="00FF1952"/>
    <w:rsid w:val="05095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C0F930"/>
  <w15:chartTrackingRefBased/>
  <w15:docId w15:val="{BA2D2281-F79E-413E-AA8B-0BF10E1CD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cy-GB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5E21"/>
  </w:style>
  <w:style w:type="paragraph" w:styleId="Heading1">
    <w:name w:val="heading 1"/>
    <w:basedOn w:val="Normal"/>
    <w:next w:val="Normal"/>
    <w:link w:val="Heading1Char"/>
    <w:uiPriority w:val="9"/>
    <w:qFormat/>
    <w:rsid w:val="00225E21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53B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25E21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C75BA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5E2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25083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5E2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5E2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25083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5E2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25083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5E2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92841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5E2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325083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5E2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325083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5C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5C88"/>
  </w:style>
  <w:style w:type="paragraph" w:styleId="Footer">
    <w:name w:val="footer"/>
    <w:basedOn w:val="Normal"/>
    <w:link w:val="FooterChar"/>
    <w:uiPriority w:val="99"/>
    <w:unhideWhenUsed/>
    <w:rsid w:val="00FC5C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5C88"/>
  </w:style>
  <w:style w:type="character" w:customStyle="1" w:styleId="Heading1Char">
    <w:name w:val="Heading 1 Char"/>
    <w:basedOn w:val="DefaultParagraphFont"/>
    <w:link w:val="Heading1"/>
    <w:uiPriority w:val="9"/>
    <w:rsid w:val="00225E21"/>
    <w:rPr>
      <w:rFonts w:asciiTheme="majorHAnsi" w:eastAsiaTheme="majorEastAsia" w:hAnsiTheme="majorHAnsi" w:cstheme="majorBidi"/>
      <w:color w:val="253B6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25E21"/>
    <w:rPr>
      <w:rFonts w:asciiTheme="majorHAnsi" w:eastAsiaTheme="majorEastAsia" w:hAnsiTheme="majorHAnsi" w:cstheme="majorBidi"/>
      <w:color w:val="4C75BA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5E21"/>
    <w:rPr>
      <w:rFonts w:asciiTheme="majorHAnsi" w:eastAsiaTheme="majorEastAsia" w:hAnsiTheme="majorHAnsi" w:cstheme="majorBidi"/>
      <w:color w:val="325083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5E21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5E21"/>
    <w:rPr>
      <w:rFonts w:asciiTheme="majorHAnsi" w:eastAsiaTheme="majorEastAsia" w:hAnsiTheme="majorHAnsi" w:cstheme="majorBidi"/>
      <w:color w:val="325083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5E21"/>
    <w:rPr>
      <w:rFonts w:asciiTheme="majorHAnsi" w:eastAsiaTheme="majorEastAsia" w:hAnsiTheme="majorHAnsi" w:cstheme="majorBidi"/>
      <w:i/>
      <w:iCs/>
      <w:color w:val="325083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5E21"/>
    <w:rPr>
      <w:rFonts w:asciiTheme="majorHAnsi" w:eastAsiaTheme="majorEastAsia" w:hAnsiTheme="majorHAnsi" w:cstheme="majorBidi"/>
      <w:i/>
      <w:iCs/>
      <w:color w:val="192841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5E21"/>
    <w:rPr>
      <w:rFonts w:asciiTheme="majorHAnsi" w:eastAsiaTheme="majorEastAsia" w:hAnsiTheme="majorHAnsi" w:cstheme="majorBidi"/>
      <w:b/>
      <w:bCs/>
      <w:color w:val="325083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5E21"/>
    <w:rPr>
      <w:rFonts w:asciiTheme="majorHAnsi" w:eastAsiaTheme="majorEastAsia" w:hAnsiTheme="majorHAnsi" w:cstheme="majorBidi"/>
      <w:b/>
      <w:bCs/>
      <w:i/>
      <w:iCs/>
      <w:color w:val="325083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25E21"/>
    <w:pPr>
      <w:spacing w:line="240" w:lineRule="auto"/>
    </w:pPr>
    <w:rPr>
      <w:b/>
      <w:bCs/>
      <w:smallCaps/>
      <w:color w:val="6387C3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225E21"/>
    <w:pPr>
      <w:spacing w:after="0" w:line="240" w:lineRule="auto"/>
      <w:contextualSpacing/>
    </w:pPr>
    <w:rPr>
      <w:rFonts w:asciiTheme="majorHAnsi" w:eastAsiaTheme="majorEastAsia" w:hAnsiTheme="majorHAnsi" w:cstheme="majorBidi"/>
      <w:color w:val="325083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5E21"/>
    <w:rPr>
      <w:rFonts w:asciiTheme="majorHAnsi" w:eastAsiaTheme="majorEastAsia" w:hAnsiTheme="majorHAnsi" w:cstheme="majorBidi"/>
      <w:color w:val="325083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5E21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25E21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225E21"/>
    <w:rPr>
      <w:b/>
      <w:bCs/>
    </w:rPr>
  </w:style>
  <w:style w:type="character" w:styleId="Emphasis">
    <w:name w:val="Emphasis"/>
    <w:basedOn w:val="DefaultParagraphFont"/>
    <w:uiPriority w:val="20"/>
    <w:qFormat/>
    <w:rsid w:val="00225E21"/>
    <w:rPr>
      <w:i/>
      <w:iCs/>
    </w:rPr>
  </w:style>
  <w:style w:type="paragraph" w:styleId="NoSpacing">
    <w:name w:val="No Spacing"/>
    <w:uiPriority w:val="1"/>
    <w:qFormat/>
    <w:rsid w:val="00225E2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25E21"/>
    <w:pPr>
      <w:spacing w:before="160"/>
      <w:ind w:left="720" w:right="720"/>
    </w:pPr>
    <w:rPr>
      <w:i/>
      <w:iCs/>
      <w:color w:val="4C75BA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5E21"/>
    <w:rPr>
      <w:i/>
      <w:iCs/>
      <w:color w:val="4C75BA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5E21"/>
    <w:pPr>
      <w:pBdr>
        <w:left w:val="single" w:sz="18" w:space="12" w:color="325083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325083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5E21"/>
    <w:rPr>
      <w:rFonts w:asciiTheme="majorHAnsi" w:eastAsiaTheme="majorEastAsia" w:hAnsiTheme="majorHAnsi" w:cstheme="majorBidi"/>
      <w:color w:val="325083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225E21"/>
    <w:rPr>
      <w:i/>
      <w:iCs/>
      <w:color w:val="4C75BA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25E2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25E21"/>
    <w:rPr>
      <w:smallCaps/>
      <w:color w:val="4C75BA" w:themeColor="text1" w:themeTint="BF"/>
      <w:u w:val="single" w:color="87A2D1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225E21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225E21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unhideWhenUsed/>
    <w:qFormat/>
    <w:rsid w:val="00225E21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CA474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A474E"/>
    <w:pPr>
      <w:spacing w:after="100"/>
      <w:ind w:left="200"/>
    </w:pPr>
  </w:style>
  <w:style w:type="character" w:styleId="Hyperlink">
    <w:name w:val="Hyperlink"/>
    <w:basedOn w:val="DefaultParagraphFont"/>
    <w:uiPriority w:val="99"/>
    <w:rsid w:val="00CA474E"/>
    <w:rPr>
      <w:color w:val="0000FF"/>
      <w:u w:val="single"/>
    </w:rPr>
  </w:style>
  <w:style w:type="paragraph" w:customStyle="1" w:styleId="Head1Normal">
    <w:name w:val="Head1Normal"/>
    <w:basedOn w:val="Normal"/>
    <w:link w:val="Head1NormalChar"/>
    <w:rsid w:val="00B61507"/>
    <w:pPr>
      <w:keepNext/>
      <w:spacing w:before="120" w:line="240" w:lineRule="auto"/>
      <w:jc w:val="both"/>
    </w:pPr>
    <w:rPr>
      <w:rFonts w:ascii="Verdana" w:eastAsia="Times New Roman" w:hAnsi="Verdana" w:cs="Arial"/>
      <w:color w:val="333333"/>
      <w:kern w:val="28"/>
    </w:rPr>
  </w:style>
  <w:style w:type="character" w:customStyle="1" w:styleId="Head1NormalChar">
    <w:name w:val="Head1Normal Char"/>
    <w:basedOn w:val="DefaultParagraphFont"/>
    <w:link w:val="Head1Normal"/>
    <w:rsid w:val="00B61507"/>
    <w:rPr>
      <w:rFonts w:ascii="Verdana" w:eastAsia="Times New Roman" w:hAnsi="Verdana" w:cs="Arial"/>
      <w:color w:val="333333"/>
      <w:kern w:val="28"/>
    </w:rPr>
  </w:style>
  <w:style w:type="paragraph" w:styleId="ListParagraph">
    <w:name w:val="List Paragraph"/>
    <w:basedOn w:val="Normal"/>
    <w:uiPriority w:val="34"/>
    <w:qFormat/>
    <w:rsid w:val="00B64059"/>
    <w:pPr>
      <w:spacing w:after="160" w:line="259" w:lineRule="auto"/>
      <w:ind w:left="720"/>
      <w:contextualSpacing/>
    </w:pPr>
    <w:rPr>
      <w:rFonts w:eastAsiaTheme="minorHAns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07195A"/>
    <w:rPr>
      <w:color w:val="605E5C"/>
      <w:shd w:val="clear" w:color="auto" w:fill="E1DFDD"/>
    </w:rPr>
  </w:style>
  <w:style w:type="paragraph" w:customStyle="1" w:styleId="DocStdOwner">
    <w:name w:val="DocStdOwner"/>
    <w:basedOn w:val="Normal"/>
    <w:rsid w:val="00A6297E"/>
    <w:pPr>
      <w:keepNext/>
      <w:spacing w:before="800" w:after="0" w:line="240" w:lineRule="auto"/>
      <w:jc w:val="right"/>
    </w:pPr>
    <w:rPr>
      <w:rFonts w:ascii="Verdana" w:eastAsia="Times New Roman" w:hAnsi="Verdana" w:cs="Arial"/>
      <w:color w:val="333333"/>
      <w:kern w:val="28"/>
      <w:sz w:val="16"/>
      <w:szCs w:val="16"/>
    </w:rPr>
  </w:style>
  <w:style w:type="paragraph" w:customStyle="1" w:styleId="DocTableWhiteHead">
    <w:name w:val="DocTableWhiteHead"/>
    <w:basedOn w:val="DocTable"/>
    <w:uiPriority w:val="99"/>
    <w:rsid w:val="00FE70C5"/>
    <w:rPr>
      <w:b/>
      <w:bCs/>
      <w:color w:val="FFFFFF"/>
    </w:rPr>
  </w:style>
  <w:style w:type="paragraph" w:customStyle="1" w:styleId="DocTable">
    <w:name w:val="DocTable"/>
    <w:basedOn w:val="Head1Normal"/>
    <w:link w:val="DocTableChar"/>
    <w:rsid w:val="00FE70C5"/>
    <w:pPr>
      <w:tabs>
        <w:tab w:val="left" w:pos="0"/>
      </w:tabs>
      <w:spacing w:before="60" w:after="60"/>
      <w:jc w:val="left"/>
    </w:pPr>
    <w:rPr>
      <w:rFonts w:cs="Times New Roman"/>
      <w:sz w:val="16"/>
      <w:lang w:val="x-none"/>
    </w:rPr>
  </w:style>
  <w:style w:type="character" w:customStyle="1" w:styleId="DocTableChar">
    <w:name w:val="DocTable Char"/>
    <w:link w:val="DocTable"/>
    <w:rsid w:val="00FE70C5"/>
    <w:rPr>
      <w:rFonts w:ascii="Verdana" w:eastAsia="Times New Roman" w:hAnsi="Verdana" w:cs="Times New Roman"/>
      <w:color w:val="333333"/>
      <w:kern w:val="28"/>
      <w:sz w:val="16"/>
      <w:lang w:val="x-none"/>
    </w:rPr>
  </w:style>
  <w:style w:type="character" w:customStyle="1" w:styleId="ilfuvd">
    <w:name w:val="ilfuvd"/>
    <w:basedOn w:val="DefaultParagraphFont"/>
    <w:rsid w:val="007777CF"/>
  </w:style>
  <w:style w:type="paragraph" w:customStyle="1" w:styleId="Head2Normal">
    <w:name w:val="Head2 Normal"/>
    <w:basedOn w:val="Normal"/>
    <w:link w:val="Head2NormalChar"/>
    <w:uiPriority w:val="99"/>
    <w:rsid w:val="00C9354E"/>
    <w:pPr>
      <w:widowControl w:val="0"/>
      <w:spacing w:before="120" w:line="240" w:lineRule="auto"/>
      <w:ind w:left="851"/>
      <w:jc w:val="both"/>
    </w:pPr>
    <w:rPr>
      <w:rFonts w:ascii="Verdana" w:eastAsia="Times New Roman" w:hAnsi="Verdana" w:cs="Arial"/>
      <w:color w:val="333333"/>
      <w:kern w:val="28"/>
    </w:rPr>
  </w:style>
  <w:style w:type="character" w:customStyle="1" w:styleId="Head2NormalChar">
    <w:name w:val="Head2 Normal Char"/>
    <w:link w:val="Head2Normal"/>
    <w:uiPriority w:val="99"/>
    <w:locked/>
    <w:rsid w:val="00C9354E"/>
    <w:rPr>
      <w:rFonts w:ascii="Verdana" w:eastAsia="Times New Roman" w:hAnsi="Verdana" w:cs="Arial"/>
      <w:color w:val="333333"/>
      <w:kern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7D6C33"/>
    <w:rPr>
      <w:color w:val="1290B6" w:themeColor="followedHyperlink"/>
      <w:u w:val="single"/>
    </w:rPr>
  </w:style>
  <w:style w:type="paragraph" w:customStyle="1" w:styleId="Default">
    <w:name w:val="Default"/>
    <w:rsid w:val="002D15D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tgc">
    <w:name w:val="_tgc"/>
    <w:basedOn w:val="DefaultParagraphFont"/>
    <w:rsid w:val="009F2C02"/>
  </w:style>
  <w:style w:type="paragraph" w:customStyle="1" w:styleId="Head2Bullet">
    <w:name w:val="Head2Bullet"/>
    <w:basedOn w:val="Normal"/>
    <w:uiPriority w:val="99"/>
    <w:rsid w:val="00156159"/>
    <w:pPr>
      <w:widowControl w:val="0"/>
      <w:numPr>
        <w:numId w:val="12"/>
      </w:numPr>
      <w:tabs>
        <w:tab w:val="clear" w:pos="1985"/>
        <w:tab w:val="left" w:pos="567"/>
      </w:tabs>
      <w:spacing w:before="120" w:line="240" w:lineRule="auto"/>
      <w:ind w:left="1418" w:hanging="284"/>
    </w:pPr>
    <w:rPr>
      <w:rFonts w:ascii="Verdana" w:eastAsia="Times New Roman" w:hAnsi="Verdana" w:cs="Arial"/>
      <w:color w:val="333333"/>
      <w:kern w:val="28"/>
    </w:rPr>
  </w:style>
  <w:style w:type="table" w:styleId="TableGrid">
    <w:name w:val="Table Grid"/>
    <w:basedOn w:val="TableNormal"/>
    <w:rsid w:val="00E7564A"/>
    <w:pPr>
      <w:spacing w:after="0" w:line="240" w:lineRule="auto"/>
    </w:pPr>
    <w:rPr>
      <w:rFonts w:ascii="Times New Roman" w:eastAsia="Times New Roman" w:hAnsi="Times New Roman" w:cs="Times New Roma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webteam-graphics\DHCW%20Products%20&amp;%20Systems\Information%20Government%20Toolkit\logo%20suite\IG%20Support%20for%20Primary%20Care\IGSPCdocument.dotx" TargetMode="External"/></Relationships>
</file>

<file path=word/theme/theme1.xml><?xml version="1.0" encoding="utf-8"?>
<a:theme xmlns:a="http://schemas.openxmlformats.org/drawingml/2006/main" name="Office Theme">
  <a:themeElements>
    <a:clrScheme name="DHCW 2023">
      <a:dk1>
        <a:srgbClr val="325083"/>
      </a:dk1>
      <a:lt1>
        <a:sysClr val="window" lastClr="FFFFFF"/>
      </a:lt1>
      <a:dk2>
        <a:srgbClr val="325083"/>
      </a:dk2>
      <a:lt2>
        <a:srgbClr val="DBF2F7"/>
      </a:lt2>
      <a:accent1>
        <a:srgbClr val="325083"/>
      </a:accent1>
      <a:accent2>
        <a:srgbClr val="12A3C9"/>
      </a:accent2>
      <a:accent3>
        <a:srgbClr val="C4E9F2"/>
      </a:accent3>
      <a:accent4>
        <a:srgbClr val="1B294A"/>
      </a:accent4>
      <a:accent5>
        <a:srgbClr val="F8CA4D"/>
      </a:accent5>
      <a:accent6>
        <a:srgbClr val="BACAE4"/>
      </a:accent6>
      <a:hlink>
        <a:srgbClr val="1290B6"/>
      </a:hlink>
      <a:folHlink>
        <a:srgbClr val="1290B6"/>
      </a:folHlink>
    </a:clrScheme>
    <a:fontScheme name="DHCW - RUBIK">
      <a:majorFont>
        <a:latin typeface="Rubik SemiBold"/>
        <a:ea typeface=""/>
        <a:cs typeface=""/>
      </a:majorFont>
      <a:minorFont>
        <a:latin typeface="Rubi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9C64AD89238F4EBAEAF9C52A009ECF" ma:contentTypeVersion="14" ma:contentTypeDescription="Create a new document." ma:contentTypeScope="" ma:versionID="979a86995f2191d2dbb852897f445079">
  <xsd:schema xmlns:xsd="http://www.w3.org/2001/XMLSchema" xmlns:xs="http://www.w3.org/2001/XMLSchema" xmlns:p="http://schemas.microsoft.com/office/2006/metadata/properties" xmlns:ns2="1cb2601f-c339-47c0-85a1-7e4dd357a6d8" xmlns:ns3="b3b81ff7-2708-4fbd-9e97-66d034567ccc" targetNamespace="http://schemas.microsoft.com/office/2006/metadata/properties" ma:root="true" ma:fieldsID="868615b4c71fd18877befea96250fde3" ns2:_="" ns3:_="">
    <xsd:import namespace="1cb2601f-c339-47c0-85a1-7e4dd357a6d8"/>
    <xsd:import namespace="b3b81ff7-2708-4fbd-9e97-66d034567c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b2601f-c339-47c0-85a1-7e4dd357a6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b81ff7-2708-4fbd-9e97-66d034567cc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1bdb787-37da-4ca8-a3e9-b8ddf66c1fb4}" ma:internalName="TaxCatchAll" ma:showField="CatchAllData" ma:web="b3b81ff7-2708-4fbd-9e97-66d034567c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b81ff7-2708-4fbd-9e97-66d034567ccc" xsi:nil="true"/>
    <lcf76f155ced4ddcb4097134ff3c332f xmlns="1cb2601f-c339-47c0-85a1-7e4dd357a6d8">
      <Terms xmlns="http://schemas.microsoft.com/office/infopath/2007/PartnerControls"/>
    </lcf76f155ced4ddcb4097134ff3c332f>
    <SharedWithUsers xmlns="b3b81ff7-2708-4fbd-9e97-66d034567ccc">
      <UserInfo>
        <DisplayName/>
        <AccountId xsi:nil="true"/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01BF85-596E-4FF5-AF32-EAD0335E0C1F}"/>
</file>

<file path=customXml/itemProps2.xml><?xml version="1.0" encoding="utf-8"?>
<ds:datastoreItem xmlns:ds="http://schemas.openxmlformats.org/officeDocument/2006/customXml" ds:itemID="{E007DDF7-FF40-4B8C-96FF-A19362230B59}">
  <ds:schemaRefs>
    <ds:schemaRef ds:uri="http://schemas.microsoft.com/office/2006/metadata/properties"/>
    <ds:schemaRef ds:uri="http://schemas.microsoft.com/office/infopath/2007/PartnerControls"/>
    <ds:schemaRef ds:uri="b3b81ff7-2708-4fbd-9e97-66d034567ccc"/>
    <ds:schemaRef ds:uri="c1c3529a-4063-4275-bdde-e2623f9283a3"/>
    <ds:schemaRef ds:uri="b13e4bc7-c5cb-421c-81ff-b3dfe25311ab"/>
    <ds:schemaRef ds:uri="0f48412d-ddfc-4aa8-a215-3f71bcac9f89"/>
  </ds:schemaRefs>
</ds:datastoreItem>
</file>

<file path=customXml/itemProps3.xml><?xml version="1.0" encoding="utf-8"?>
<ds:datastoreItem xmlns:ds="http://schemas.openxmlformats.org/officeDocument/2006/customXml" ds:itemID="{4385752D-4D1C-4B53-A6D2-67F1BB02A13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D5E48CD-91D5-4291-920C-405C45E51E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IGSPCdocument.dotx</Template>
  <TotalTime>4</TotalTime>
  <Pages>1</Pages>
  <Words>202</Words>
  <Characters>1157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Sarah-ann Davies</dc:creator>
  <cp:keywords/>
  <dc:description/>
  <cp:lastModifiedBy>Ceri Wyn Williams (NWSSP - Workforce and OD)</cp:lastModifiedBy>
  <cp:revision>8</cp:revision>
  <cp:lastPrinted>2025-03-21T08:52:00Z</cp:lastPrinted>
  <dcterms:created xsi:type="dcterms:W3CDTF">2025-03-26T10:19:00Z</dcterms:created>
  <dcterms:modified xsi:type="dcterms:W3CDTF">2025-03-27T16:58:00Z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0x010100249C64AD89238F4EBAEAF9C52A009ECF</vt:lpwstr>
  </property>
  <property fmtid="{D5CDD505-2E9C-101B-9397-08002B2CF9AE}" pid="3" name="MediaServiceImageTags">
    <vt:lpwstr/>
  </property>
  <property fmtid="{D5CDD505-2E9C-101B-9397-08002B2CF9AE}" pid="4" name="Order">
    <vt:r8>149600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