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7BF3" w14:textId="77777777" w:rsidR="009078A3" w:rsidRDefault="009078A3" w:rsidP="007E03A4">
      <w:pPr>
        <w:widowControl w:val="0"/>
        <w:tabs>
          <w:tab w:val="center" w:pos="4873"/>
        </w:tabs>
        <w:suppressAutoHyphens/>
        <w:jc w:val="center"/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</w:rPr>
      </w:pPr>
    </w:p>
    <w:p w14:paraId="6EF20568" w14:textId="77777777" w:rsidR="009078A3" w:rsidRDefault="009078A3" w:rsidP="007E03A4">
      <w:pPr>
        <w:widowControl w:val="0"/>
        <w:tabs>
          <w:tab w:val="center" w:pos="4873"/>
        </w:tabs>
        <w:suppressAutoHyphens/>
        <w:jc w:val="center"/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</w:rPr>
      </w:pPr>
    </w:p>
    <w:p w14:paraId="7FF5D5FB" w14:textId="53753CD0" w:rsidR="00071B86" w:rsidRPr="00071B86" w:rsidRDefault="00981C4B" w:rsidP="00071B86">
      <w:pPr>
        <w:widowControl w:val="0"/>
        <w:tabs>
          <w:tab w:val="left" w:pos="-720"/>
          <w:tab w:val="left" w:pos="0"/>
        </w:tabs>
        <w:suppressAutoHyphens/>
        <w:ind w:left="720" w:hanging="720"/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</w:rPr>
      </w:pPr>
      <w:r w:rsidRPr="00981C4B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>AWDURDODIAD AR GYFER LEFI GWASANAETH CYMORTH LLYWODRAETHU GWYBODAETH (IG) GAN SWYDDOG DIOGELU DATA (DPO) IGDC</w:t>
      </w:r>
      <w:r w:rsidR="00071B86" w:rsidRPr="00071B86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 xml:space="preserve"> At:</w:t>
      </w:r>
      <w:r w:rsidR="00071B86" w:rsidRPr="00071B86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ab/>
        <w:t>Gyfarwyddwr Cyllid, Partneriaeth Cydwasanaethau GIG Cymru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7"/>
        <w:gridCol w:w="6631"/>
      </w:tblGrid>
      <w:tr w:rsidR="00071B86" w:rsidRPr="00071B86" w14:paraId="28EF1414" w14:textId="77777777" w:rsidTr="00D060B3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151F08A7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ind w:hanging="10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  <w:lang w:bidi="cy-GB"/>
              </w:rPr>
              <w:t xml:space="preserve"> Yr wyf i, sydd wedi llofnodi isod:</w:t>
            </w:r>
          </w:p>
          <w:p w14:paraId="629BBBEB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</w:p>
        </w:tc>
        <w:tc>
          <w:tcPr>
            <w:tcW w:w="6631" w:type="dxa"/>
            <w:tcBorders>
              <w:top w:val="nil"/>
              <w:left w:val="nil"/>
              <w:right w:val="nil"/>
            </w:tcBorders>
          </w:tcPr>
          <w:p w14:paraId="0B850AA1" w14:textId="77777777" w:rsidR="00071B86" w:rsidRPr="00071B86" w:rsidRDefault="00071B86" w:rsidP="00D060B3">
            <w:pPr>
              <w:widowControl w:val="0"/>
              <w:ind w:left="1276" w:hanging="1276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  <w:lang w:bidi="cy-GB"/>
              </w:rPr>
              <w:t>[Rhowch enw'r awdurdod addas]</w:t>
            </w:r>
          </w:p>
          <w:p w14:paraId="09F57751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</w:p>
        </w:tc>
      </w:tr>
      <w:tr w:rsidR="00071B86" w:rsidRPr="00071B86" w14:paraId="42ACDCB0" w14:textId="77777777" w:rsidTr="00D060B3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76E1F8D6" w14:textId="34F15684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  <w:lang w:bidi="cy-GB"/>
              </w:rPr>
              <w:t xml:space="preserve">o: </w:t>
            </w:r>
          </w:p>
        </w:tc>
        <w:tc>
          <w:tcPr>
            <w:tcW w:w="6631" w:type="dxa"/>
            <w:tcBorders>
              <w:left w:val="nil"/>
              <w:right w:val="nil"/>
            </w:tcBorders>
          </w:tcPr>
          <w:p w14:paraId="56142513" w14:textId="77777777" w:rsidR="00071B86" w:rsidRPr="00071B86" w:rsidRDefault="00071B86" w:rsidP="00D060B3">
            <w:pPr>
              <w:widowControl w:val="0"/>
              <w:ind w:left="1276" w:hanging="1276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  <w:lang w:bidi="cy-GB"/>
              </w:rPr>
              <w:t>[Rhowch enw a chyfeiriad Practis Meddygol Cyffredinol]</w:t>
            </w:r>
            <w:r w:rsidRPr="00071B86"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  <w:lang w:bidi="cy-GB"/>
              </w:rPr>
              <w:tab/>
            </w:r>
          </w:p>
          <w:p w14:paraId="5DDF2324" w14:textId="77777777" w:rsidR="00071B86" w:rsidRPr="00071B86" w:rsidRDefault="00071B86" w:rsidP="00D060B3">
            <w:pPr>
              <w:widowControl w:val="0"/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</w:rPr>
            </w:pPr>
          </w:p>
          <w:p w14:paraId="545402BB" w14:textId="77777777" w:rsidR="00071B86" w:rsidRPr="00071B86" w:rsidRDefault="00071B86" w:rsidP="00D060B3">
            <w:pPr>
              <w:widowControl w:val="0"/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</w:rPr>
            </w:pPr>
          </w:p>
          <w:p w14:paraId="35F993EE" w14:textId="77777777" w:rsidR="00071B86" w:rsidRPr="00071B86" w:rsidRDefault="00071B86" w:rsidP="00D060B3">
            <w:pPr>
              <w:widowControl w:val="0"/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</w:rPr>
            </w:pPr>
          </w:p>
        </w:tc>
      </w:tr>
    </w:tbl>
    <w:p w14:paraId="69217CA6" w14:textId="58BE46EE" w:rsidR="00071B86" w:rsidRPr="00071B86" w:rsidRDefault="002E5DE2" w:rsidP="00071B86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253B61" w:themeColor="text2" w:themeShade="BF"/>
          <w:spacing w:val="-3"/>
          <w:sz w:val="22"/>
          <w:szCs w:val="22"/>
        </w:rPr>
      </w:pPr>
      <w:r w:rsidRPr="002E5DE2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>sy’n gynrychiolydd o’r practis a benodwyd yn briodol sydd wedi ymrwymo i gytundeb ag Iechyd a Gofal Digidol Cymru (IGDC), i ddarparu Gwasanaeth Llywodraethu Gwybodaeth (IG) gan Swyddog Diogelu Data (DPO),  fel y’i diffinnir yn Fersiwn 1.0 o’r Atodlen Gwasanaeth sy’n amgaeedig, yn awdurdodi ac yn gofyn drwy hyn i Wasanaethau Gofal Sylfaenol (PCS), Partneriaeth Cydwasanaethau GIG Cymru (PCGC), (oni bai, a hyd nes, y bydd yr Awdurdod a’r Cais yn cael eu diddymu) ddidynnu swm o’r fath  o'r symiau sy'n ddyledus i mi bob  chwarter mewn perthynas â’r holl unigolion sydd wedi’u cynnwys ar fy rhestr ar ddechrau pob chwarter.</w:t>
      </w:r>
      <w:r w:rsidR="00071B86" w:rsidRPr="00071B86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>Cost fesul claf y flwyddyn - 0.110961p x cyfrif cleifion y practis yn seiliedig ar adroddiadau y pen chwarterol.</w:t>
      </w:r>
    </w:p>
    <w:p w14:paraId="44B7E4B7" w14:textId="7745DDEE" w:rsidR="00071B86" w:rsidRPr="00071B86" w:rsidRDefault="00071B86" w:rsidP="00071B86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253B61" w:themeColor="text2" w:themeShade="BF"/>
          <w:spacing w:val="-3"/>
          <w:sz w:val="22"/>
          <w:szCs w:val="22"/>
        </w:rPr>
      </w:pPr>
      <w:r w:rsidRPr="00071B86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>a gofynnaf drwy hyn ac awdurdodaf PCGC i dalu'r swm a ddisgrifir yn y gwerth fesul claf a nodwyd uchod i IGDC.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410"/>
        <w:gridCol w:w="4116"/>
        <w:gridCol w:w="3397"/>
      </w:tblGrid>
      <w:tr w:rsidR="00071B86" w:rsidRPr="00071B86" w14:paraId="0A8D3475" w14:textId="77777777" w:rsidTr="00D060B3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CE1659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spacing w:before="240" w:after="24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u w:val="single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lang w:bidi="cy-GB"/>
              </w:rPr>
              <w:t>Llofnod:</w:t>
            </w:r>
          </w:p>
        </w:tc>
        <w:tc>
          <w:tcPr>
            <w:tcW w:w="4116" w:type="dxa"/>
            <w:tcBorders>
              <w:top w:val="nil"/>
              <w:left w:val="nil"/>
              <w:right w:val="nil"/>
            </w:tcBorders>
          </w:tcPr>
          <w:p w14:paraId="463C3451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0EAFD50E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</w:tr>
      <w:tr w:rsidR="00071B86" w:rsidRPr="00071B86" w14:paraId="66B8D735" w14:textId="77777777" w:rsidTr="00D060B3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223316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spacing w:before="240" w:after="24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lang w:bidi="cy-GB"/>
              </w:rPr>
              <w:t>Dyddiad: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14:paraId="490EB0E1" w14:textId="7E37DE30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nil"/>
              <w:right w:val="nil"/>
            </w:tcBorders>
          </w:tcPr>
          <w:p w14:paraId="53A47211" w14:textId="77777777" w:rsidR="00071B86" w:rsidRPr="00071B86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</w:tr>
    </w:tbl>
    <w:p w14:paraId="5C24EEB5" w14:textId="77777777" w:rsidR="00071B86" w:rsidRPr="00071B86" w:rsidRDefault="00071B86" w:rsidP="00071B8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552"/>
          <w:tab w:val="left" w:pos="2880"/>
          <w:tab w:val="left" w:pos="3600"/>
        </w:tabs>
        <w:suppressAutoHyphens/>
        <w:rPr>
          <w:rFonts w:cstheme="minorHAnsi"/>
          <w:b/>
          <w:snapToGrid w:val="0"/>
          <w:color w:val="253B61" w:themeColor="text2" w:themeShade="BF"/>
          <w:spacing w:val="-3"/>
          <w:sz w:val="24"/>
          <w:szCs w:val="24"/>
          <w:u w:val="single"/>
        </w:rPr>
      </w:pPr>
    </w:p>
    <w:p w14:paraId="0FE68985" w14:textId="3300973E" w:rsidR="00071B86" w:rsidRPr="00071B86" w:rsidRDefault="00071B86" w:rsidP="00071B86">
      <w:pPr>
        <w:widowControl w:val="0"/>
        <w:tabs>
          <w:tab w:val="left" w:pos="-720"/>
        </w:tabs>
        <w:suppressAutoHyphens/>
        <w:rPr>
          <w:rFonts w:cstheme="minorHAnsi"/>
          <w:b/>
          <w:bCs/>
          <w:snapToGrid w:val="0"/>
          <w:color w:val="253B61" w:themeColor="text2" w:themeShade="BF"/>
          <w:spacing w:val="-3"/>
          <w:sz w:val="22"/>
          <w:szCs w:val="22"/>
        </w:rPr>
      </w:pPr>
      <w:r w:rsidRPr="00071B86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Dychwelwch y mandad wedi’i gwblhau i: 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2"/>
          <w:szCs w:val="22"/>
          <w:u w:val="single"/>
          <w:lang w:bidi="cy-GB"/>
        </w:rPr>
        <w:t>DHCWGMPDPO@wales.nhs.uk</w:t>
      </w:r>
    </w:p>
    <w:p w14:paraId="040963AD" w14:textId="2036E6F3" w:rsidR="00896F15" w:rsidRPr="0018422D" w:rsidRDefault="00896F15" w:rsidP="00071B86">
      <w:pPr>
        <w:widowControl w:val="0"/>
        <w:tabs>
          <w:tab w:val="left" w:pos="-720"/>
        </w:tabs>
        <w:suppressAutoHyphens/>
        <w:rPr>
          <w:rFonts w:ascii="Rubik" w:hAnsi="Rubik" w:cs="Rubik"/>
          <w:color w:val="253B61"/>
          <w:spacing w:val="-3"/>
          <w:sz w:val="22"/>
          <w:szCs w:val="22"/>
        </w:rPr>
      </w:pPr>
      <w:r w:rsidRPr="00896F15">
        <w:rPr>
          <w:rFonts w:ascii="Rubik" w:hAnsi="Rubik" w:cs="Rubik"/>
          <w:color w:val="253B61"/>
          <w:spacing w:val="-3"/>
          <w:sz w:val="22"/>
          <w:szCs w:val="22"/>
        </w:rPr>
        <w:t xml:space="preserve">Neu drwy'r post i   </w:t>
      </w:r>
      <w:r w:rsidRPr="00896F15">
        <w:rPr>
          <w:rFonts w:ascii="Rubik" w:hAnsi="Rubik" w:cs="Rubik"/>
          <w:b/>
          <w:bCs/>
          <w:color w:val="253B61"/>
          <w:spacing w:val="-3"/>
          <w:sz w:val="22"/>
          <w:szCs w:val="22"/>
        </w:rPr>
        <w:t>Wasanaeth Cymorth IG gan DPO 6</w:t>
      </w:r>
      <w:r w:rsidRPr="0018422D">
        <w:rPr>
          <w:rFonts w:ascii="Rubik" w:hAnsi="Rubik" w:cs="Rubik"/>
          <w:b/>
          <w:bCs/>
          <w:color w:val="253B61"/>
          <w:spacing w:val="-3"/>
          <w:sz w:val="22"/>
          <w:szCs w:val="22"/>
          <w:vertAlign w:val="superscript"/>
        </w:rPr>
        <w:t>ed</w:t>
      </w:r>
      <w:r w:rsidRPr="00896F15">
        <w:rPr>
          <w:rFonts w:ascii="Rubik" w:hAnsi="Rubik" w:cs="Rubik"/>
          <w:b/>
          <w:bCs/>
          <w:color w:val="253B61"/>
          <w:spacing w:val="-3"/>
          <w:sz w:val="22"/>
          <w:szCs w:val="22"/>
        </w:rPr>
        <w:t xml:space="preserve">  Llawr, Iechyd a Gofal Digidol Cymru,  Tŷ  Glan-yr-Afon, 21 Heol Ddwyrain y Bont-faen, Caerdydd, CF11 9AD</w:t>
      </w:r>
      <w:r w:rsidRPr="0018422D">
        <w:rPr>
          <w:rFonts w:ascii="Rubik" w:hAnsi="Rubik" w:cs="Rubik"/>
          <w:color w:val="253B61"/>
          <w:spacing w:val="-3"/>
          <w:sz w:val="22"/>
          <w:szCs w:val="22"/>
        </w:rPr>
        <w:t xml:space="preserve"> </w:t>
      </w:r>
    </w:p>
    <w:p w14:paraId="27745E10" w14:textId="77777777" w:rsidR="00896F15" w:rsidRDefault="00896F15" w:rsidP="00071B86">
      <w:pPr>
        <w:widowControl w:val="0"/>
        <w:tabs>
          <w:tab w:val="left" w:pos="-720"/>
        </w:tabs>
        <w:suppressAutoHyphens/>
        <w:rPr>
          <w:rFonts w:ascii="Rubik" w:hAnsi="Rubik" w:cs="Rubik"/>
          <w:color w:val="253B61"/>
          <w:spacing w:val="-3"/>
          <w:sz w:val="22"/>
          <w:szCs w:val="22"/>
        </w:rPr>
      </w:pPr>
    </w:p>
    <w:p w14:paraId="37B88163" w14:textId="77418410" w:rsidR="00071B86" w:rsidRPr="00071B86" w:rsidRDefault="00071B86" w:rsidP="00071B86">
      <w:pPr>
        <w:widowControl w:val="0"/>
        <w:tabs>
          <w:tab w:val="left" w:pos="-720"/>
        </w:tabs>
        <w:suppressAutoHyphens/>
        <w:rPr>
          <w:rFonts w:cstheme="minorHAnsi"/>
          <w:b/>
          <w:snapToGrid w:val="0"/>
          <w:color w:val="253B61" w:themeColor="text2" w:themeShade="BF"/>
          <w:spacing w:val="-2"/>
          <w:sz w:val="22"/>
          <w:szCs w:val="22"/>
        </w:rPr>
      </w:pPr>
      <w:r w:rsidRPr="00071B86">
        <w:rPr>
          <w:rFonts w:cstheme="minorHAnsi"/>
          <w:b/>
          <w:snapToGrid w:val="0"/>
          <w:color w:val="253B61" w:themeColor="text2" w:themeShade="BF"/>
          <w:spacing w:val="-2"/>
          <w:sz w:val="22"/>
          <w:szCs w:val="22"/>
          <w:lang w:bidi="cy-GB"/>
        </w:rPr>
        <w:t>AT DDEFNYDD SWYDDFA YN UNIG: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7"/>
        <w:gridCol w:w="3308"/>
        <w:gridCol w:w="3308"/>
      </w:tblGrid>
      <w:tr w:rsidR="00071B86" w:rsidRPr="00782239" w14:paraId="5B76F444" w14:textId="77777777" w:rsidTr="00D060B3">
        <w:trPr>
          <w:trHeight w:val="1373"/>
        </w:trPr>
        <w:tc>
          <w:tcPr>
            <w:tcW w:w="3307" w:type="dxa"/>
            <w:shd w:val="pct5" w:color="auto" w:fill="FFFFFF"/>
          </w:tcPr>
          <w:p w14:paraId="3C488FBA" w14:textId="77777777" w:rsidR="00071B86" w:rsidRPr="00782239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t>Wedi’i anfon at Gydlynydd y Gronfa Ddata ar:</w:t>
            </w:r>
          </w:p>
          <w:p w14:paraId="46BEA777" w14:textId="77777777" w:rsidR="00071B86" w:rsidRPr="00782239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</w:p>
        </w:tc>
        <w:tc>
          <w:tcPr>
            <w:tcW w:w="3308" w:type="dxa"/>
            <w:shd w:val="pct5" w:color="auto" w:fill="FFFFFF"/>
          </w:tcPr>
          <w:p w14:paraId="1B2B525B" w14:textId="1040F222" w:rsidR="00071B86" w:rsidRPr="00782239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t xml:space="preserve">Wedi'i gofnodi gan Gydlynydd y Gronfa Ddata ar: </w:t>
            </w:r>
          </w:p>
        </w:tc>
        <w:tc>
          <w:tcPr>
            <w:tcW w:w="3308" w:type="dxa"/>
            <w:shd w:val="pct5" w:color="auto" w:fill="FFFFFF"/>
          </w:tcPr>
          <w:p w14:paraId="68032388" w14:textId="77777777" w:rsidR="00071B86" w:rsidRPr="00782239" w:rsidRDefault="00071B86" w:rsidP="00D060B3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t>Wedi'i wirio gan y Swyddog Cyfrifol ar:</w:t>
            </w:r>
          </w:p>
        </w:tc>
      </w:tr>
    </w:tbl>
    <w:p w14:paraId="7D85C910" w14:textId="77777777" w:rsidR="00071B86" w:rsidRPr="00782239" w:rsidRDefault="00071B86" w:rsidP="00071B86">
      <w:pPr>
        <w:tabs>
          <w:tab w:val="left" w:pos="4020"/>
        </w:tabs>
        <w:rPr>
          <w:rFonts w:cstheme="minorHAnsi"/>
          <w:color w:val="253B61" w:themeColor="text2" w:themeShade="BF"/>
        </w:rPr>
      </w:pPr>
    </w:p>
    <w:p w14:paraId="296AFCDA" w14:textId="77777777" w:rsidR="005D3BEC" w:rsidRDefault="005D3BEC" w:rsidP="005D3BEC">
      <w:pPr>
        <w:rPr>
          <w:b/>
          <w:color w:val="253B61" w:themeColor="accent1" w:themeShade="BF"/>
          <w:sz w:val="28"/>
          <w:szCs w:val="28"/>
        </w:rPr>
      </w:pPr>
    </w:p>
    <w:p w14:paraId="4DB042FB" w14:textId="77777777" w:rsidR="00CE3914" w:rsidRDefault="00CE3914" w:rsidP="00063B64">
      <w:pPr>
        <w:rPr>
          <w:b/>
          <w:color w:val="253B61" w:themeColor="accent1" w:themeShade="BF"/>
          <w:sz w:val="28"/>
          <w:szCs w:val="28"/>
        </w:rPr>
      </w:pPr>
    </w:p>
    <w:p w14:paraId="1CF52F6B" w14:textId="54301AB0" w:rsidR="006401EF" w:rsidRPr="00782239" w:rsidRDefault="009078A3" w:rsidP="006401EF">
      <w:pPr>
        <w:rPr>
          <w:rFonts w:cstheme="minorHAnsi"/>
          <w:color w:val="253B61" w:themeColor="text2" w:themeShade="BF"/>
        </w:rPr>
      </w:pPr>
      <w:r>
        <w:rPr>
          <w:rFonts w:asciiTheme="majorHAnsi" w:eastAsiaTheme="majorEastAsia" w:hAnsiTheme="majorHAnsi" w:cstheme="majorBidi"/>
          <w:noProof/>
          <w:color w:val="253B61" w:themeColor="accent1" w:themeShade="BF"/>
          <w:sz w:val="26"/>
          <w:szCs w:val="26"/>
          <w:lang w:bidi="cy-GB"/>
        </w:rPr>
        <w:drawing>
          <wp:anchor distT="0" distB="0" distL="114300" distR="114300" simplePos="0" relativeHeight="251659264" behindDoc="1" locked="0" layoutInCell="1" allowOverlap="1" wp14:anchorId="1058C8D6" wp14:editId="1F65BB3D">
            <wp:simplePos x="0" y="0"/>
            <wp:positionH relativeFrom="page">
              <wp:align>right</wp:align>
            </wp:positionH>
            <wp:positionV relativeFrom="page">
              <wp:posOffset>9980295</wp:posOffset>
            </wp:positionV>
            <wp:extent cx="4042800" cy="554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8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cysill"/>
      <w:bookmarkEnd w:id="0"/>
    </w:p>
    <w:sectPr w:rsidR="006401EF" w:rsidRPr="00782239" w:rsidSect="004D604A">
      <w:footerReference w:type="default" r:id="rId12"/>
      <w:headerReference w:type="first" r:id="rId13"/>
      <w:pgSz w:w="11906" w:h="16838"/>
      <w:pgMar w:top="720" w:right="720" w:bottom="720" w:left="720" w:header="708" w:footer="141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8E088" w14:textId="77777777" w:rsidR="003B0D9D" w:rsidRDefault="003B0D9D" w:rsidP="00FC5C88">
      <w:pPr>
        <w:spacing w:after="0" w:line="240" w:lineRule="auto"/>
      </w:pPr>
      <w:r>
        <w:separator/>
      </w:r>
    </w:p>
  </w:endnote>
  <w:endnote w:type="continuationSeparator" w:id="0">
    <w:p w14:paraId="6948EEC9" w14:textId="77777777" w:rsidR="003B0D9D" w:rsidRDefault="003B0D9D" w:rsidP="00FC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277510"/>
      <w:docPartObj>
        <w:docPartGallery w:val="Page Numbers (Bottom of Page)"/>
        <w:docPartUnique/>
      </w:docPartObj>
    </w:sdtPr>
    <w:sdtEndPr>
      <w:rPr>
        <w:noProof/>
        <w:color w:val="325083" w:themeColor="text1"/>
      </w:rPr>
    </w:sdtEndPr>
    <w:sdtContent>
      <w:p w14:paraId="27F7EB03" w14:textId="133C6886" w:rsidR="004D604A" w:rsidRDefault="004D604A">
        <w:pPr>
          <w:pStyle w:val="Footer"/>
          <w:jc w:val="right"/>
        </w:pPr>
        <w:r>
          <w:rPr>
            <w:noProof/>
            <w:lang w:bidi="cy-GB"/>
          </w:rPr>
          <w:drawing>
            <wp:anchor distT="0" distB="0" distL="114300" distR="114300" simplePos="0" relativeHeight="251663360" behindDoc="1" locked="0" layoutInCell="1" allowOverlap="1" wp14:anchorId="2D2103E1" wp14:editId="12BAC5A6">
              <wp:simplePos x="0" y="0"/>
              <wp:positionH relativeFrom="margin">
                <wp:posOffset>281305</wp:posOffset>
              </wp:positionH>
              <wp:positionV relativeFrom="paragraph">
                <wp:posOffset>95885</wp:posOffset>
              </wp:positionV>
              <wp:extent cx="1901825" cy="737870"/>
              <wp:effectExtent l="0" t="0" r="0" b="5080"/>
              <wp:wrapTight wrapText="bothSides">
                <wp:wrapPolygon edited="0">
                  <wp:start x="7573" y="0"/>
                  <wp:lineTo x="3245" y="1115"/>
                  <wp:lineTo x="649" y="4461"/>
                  <wp:lineTo x="865" y="13384"/>
                  <wp:lineTo x="4976" y="18960"/>
                  <wp:lineTo x="7140" y="18960"/>
                  <wp:lineTo x="7356" y="21191"/>
                  <wp:lineTo x="11900" y="21191"/>
                  <wp:lineTo x="12333" y="18960"/>
                  <wp:lineTo x="14280" y="18960"/>
                  <wp:lineTo x="20771" y="12269"/>
                  <wp:lineTo x="20771" y="10038"/>
                  <wp:lineTo x="19040" y="0"/>
                  <wp:lineTo x="7573" y="0"/>
                </wp:wrapPolygon>
              </wp:wrapTight>
              <wp:docPr id="1927346080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346080" name="Picture 1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1825" cy="7378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F3613A5" w14:textId="46D301C6" w:rsidR="001F6494" w:rsidRPr="001F6494" w:rsidRDefault="001F6494">
        <w:pPr>
          <w:pStyle w:val="Footer"/>
          <w:jc w:val="right"/>
          <w:rPr>
            <w:color w:val="325083" w:themeColor="text1"/>
          </w:rPr>
        </w:pPr>
        <w:r w:rsidRPr="001F6494">
          <w:rPr>
            <w:color w:val="325083" w:themeColor="text1"/>
            <w:lang w:bidi="cy-GB"/>
          </w:rPr>
          <w:fldChar w:fldCharType="begin"/>
        </w:r>
        <w:r w:rsidRPr="001F6494">
          <w:rPr>
            <w:color w:val="325083" w:themeColor="text1"/>
            <w:lang w:bidi="cy-GB"/>
          </w:rPr>
          <w:instrText xml:space="preserve"> PAGE   \* MERGEFORMAT </w:instrText>
        </w:r>
        <w:r w:rsidRPr="001F6494">
          <w:rPr>
            <w:color w:val="325083" w:themeColor="text1"/>
            <w:lang w:bidi="cy-GB"/>
          </w:rPr>
          <w:fldChar w:fldCharType="separate"/>
        </w:r>
        <w:r w:rsidRPr="001F6494">
          <w:rPr>
            <w:noProof/>
            <w:color w:val="325083" w:themeColor="text1"/>
            <w:lang w:bidi="cy-GB"/>
          </w:rPr>
          <w:t>2</w:t>
        </w:r>
        <w:r w:rsidRPr="001F6494">
          <w:rPr>
            <w:noProof/>
            <w:color w:val="325083" w:themeColor="text1"/>
            <w:lang w:bidi="cy-GB"/>
          </w:rPr>
          <w:fldChar w:fldCharType="end"/>
        </w:r>
      </w:p>
    </w:sdtContent>
  </w:sdt>
  <w:p w14:paraId="41D5A586" w14:textId="0D6267FF" w:rsidR="00FC5C88" w:rsidRDefault="004D604A" w:rsidP="001F6494">
    <w:pPr>
      <w:pStyle w:val="Footer"/>
      <w:tabs>
        <w:tab w:val="clear" w:pos="4513"/>
        <w:tab w:val="clear" w:pos="9026"/>
        <w:tab w:val="left" w:pos="4125"/>
      </w:tabs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05F467" wp14:editId="753EB40D">
              <wp:simplePos x="0" y="0"/>
              <wp:positionH relativeFrom="margin">
                <wp:posOffset>3095625</wp:posOffset>
              </wp:positionH>
              <wp:positionV relativeFrom="paragraph">
                <wp:posOffset>79500</wp:posOffset>
              </wp:positionV>
              <wp:extent cx="3533775" cy="9400"/>
              <wp:effectExtent l="0" t="0" r="28575" b="29210"/>
              <wp:wrapNone/>
              <wp:docPr id="139540376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33775" cy="94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DDE7E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75pt,6.25pt" to="52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" strokecolor="#325083 [3213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32A54" w14:textId="77777777" w:rsidR="003B0D9D" w:rsidRDefault="003B0D9D" w:rsidP="00FC5C88">
      <w:pPr>
        <w:spacing w:after="0" w:line="240" w:lineRule="auto"/>
      </w:pPr>
      <w:r>
        <w:separator/>
      </w:r>
    </w:p>
  </w:footnote>
  <w:footnote w:type="continuationSeparator" w:id="0">
    <w:p w14:paraId="35924007" w14:textId="77777777" w:rsidR="003B0D9D" w:rsidRDefault="003B0D9D" w:rsidP="00FC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F38E" w14:textId="459D50DD" w:rsidR="009078A3" w:rsidRDefault="009078A3">
    <w:pPr>
      <w:pStyle w:val="Header"/>
    </w:pPr>
    <w:r>
      <w:rPr>
        <w:noProof/>
        <w:lang w:bidi="cy-GB"/>
      </w:rPr>
      <w:drawing>
        <wp:anchor distT="0" distB="0" distL="114300" distR="114300" simplePos="0" relativeHeight="251664384" behindDoc="1" locked="0" layoutInCell="1" allowOverlap="1" wp14:anchorId="3F340ABF" wp14:editId="64F90A26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743075" cy="615315"/>
          <wp:effectExtent l="0" t="0" r="0" b="0"/>
          <wp:wrapNone/>
          <wp:docPr id="897689175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689175" name="Picture 1" descr="A black background with blue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F95"/>
    <w:multiLevelType w:val="hybridMultilevel"/>
    <w:tmpl w:val="1B8667B4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63AFC"/>
    <w:multiLevelType w:val="hybridMultilevel"/>
    <w:tmpl w:val="08D88A60"/>
    <w:lvl w:ilvl="0" w:tplc="5A4A4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51502"/>
    <w:multiLevelType w:val="hybridMultilevel"/>
    <w:tmpl w:val="789C779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81A3FDC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D4517E"/>
    <w:multiLevelType w:val="hybridMultilevel"/>
    <w:tmpl w:val="0DCA600A"/>
    <w:lvl w:ilvl="0" w:tplc="08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F225AF"/>
    <w:multiLevelType w:val="hybridMultilevel"/>
    <w:tmpl w:val="5CA0DAC0"/>
    <w:lvl w:ilvl="0" w:tplc="B412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D4BEC"/>
    <w:multiLevelType w:val="hybridMultilevel"/>
    <w:tmpl w:val="28383174"/>
    <w:lvl w:ilvl="0" w:tplc="900C9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0FB86"/>
    <w:multiLevelType w:val="hybridMultilevel"/>
    <w:tmpl w:val="30C0AA40"/>
    <w:lvl w:ilvl="0" w:tplc="09AA1848">
      <w:start w:val="1"/>
      <w:numFmt w:val="bullet"/>
      <w:lvlText w:val="•"/>
      <w:lvlJc w:val="left"/>
      <w:rPr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56078B"/>
    <w:multiLevelType w:val="hybridMultilevel"/>
    <w:tmpl w:val="6D12EAB4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283F30"/>
    <w:multiLevelType w:val="hybridMultilevel"/>
    <w:tmpl w:val="F0F6BB72"/>
    <w:lvl w:ilvl="0" w:tplc="F8382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B3D6F"/>
    <w:multiLevelType w:val="multilevel"/>
    <w:tmpl w:val="2A88F79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8FD4741"/>
    <w:multiLevelType w:val="hybridMultilevel"/>
    <w:tmpl w:val="A97EF1D6"/>
    <w:lvl w:ilvl="0" w:tplc="3E522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027A9"/>
    <w:multiLevelType w:val="hybridMultilevel"/>
    <w:tmpl w:val="40C0894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B7738D"/>
    <w:multiLevelType w:val="multilevel"/>
    <w:tmpl w:val="4DCE57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FE70B07"/>
    <w:multiLevelType w:val="hybridMultilevel"/>
    <w:tmpl w:val="688A07E0"/>
    <w:lvl w:ilvl="0" w:tplc="1E702918">
      <w:start w:val="1"/>
      <w:numFmt w:val="bullet"/>
      <w:pStyle w:val="Head2Bullet"/>
      <w:lvlText w:val=""/>
      <w:lvlJc w:val="left"/>
      <w:pPr>
        <w:tabs>
          <w:tab w:val="num" w:pos="1985"/>
        </w:tabs>
        <w:ind w:left="2705" w:hanging="1004"/>
      </w:pPr>
      <w:rPr>
        <w:rFonts w:ascii="Symbol" w:hAnsi="Symbol" w:hint="default"/>
      </w:rPr>
    </w:lvl>
    <w:lvl w:ilvl="1" w:tplc="E1925710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2" w:tplc="52D8ABB0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10B2E2C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613214B6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8D22630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8200CF1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4365DB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87A09F1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1614BDD"/>
    <w:multiLevelType w:val="hybridMultilevel"/>
    <w:tmpl w:val="3F003796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5860AE"/>
    <w:multiLevelType w:val="hybridMultilevel"/>
    <w:tmpl w:val="3BF0E64E"/>
    <w:lvl w:ilvl="0" w:tplc="D212A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2E5B18"/>
    <w:multiLevelType w:val="hybridMultilevel"/>
    <w:tmpl w:val="9D8A5AEC"/>
    <w:lvl w:ilvl="0" w:tplc="812A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F28D5"/>
    <w:multiLevelType w:val="hybridMultilevel"/>
    <w:tmpl w:val="63761976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743DB"/>
    <w:multiLevelType w:val="hybridMultilevel"/>
    <w:tmpl w:val="EDF8E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322F7"/>
    <w:multiLevelType w:val="hybridMultilevel"/>
    <w:tmpl w:val="6B5E6D74"/>
    <w:lvl w:ilvl="0" w:tplc="80C23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7C7F04"/>
    <w:multiLevelType w:val="hybridMultilevel"/>
    <w:tmpl w:val="E8FA7E8E"/>
    <w:lvl w:ilvl="0" w:tplc="A4EC9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A24FE"/>
    <w:multiLevelType w:val="hybridMultilevel"/>
    <w:tmpl w:val="B708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D2BB6"/>
    <w:multiLevelType w:val="hybridMultilevel"/>
    <w:tmpl w:val="6170A2DC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04CD4"/>
    <w:multiLevelType w:val="hybridMultilevel"/>
    <w:tmpl w:val="07B869AA"/>
    <w:lvl w:ilvl="0" w:tplc="355207EC">
      <w:start w:val="1"/>
      <w:numFmt w:val="bullet"/>
      <w:lvlText w:val="•"/>
      <w:lvlJc w:val="left"/>
      <w:rPr>
        <w:rFonts w:asciiTheme="minorHAnsi" w:hAnsiTheme="minorHAnsi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B0D2D93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40E42C31"/>
    <w:multiLevelType w:val="hybridMultilevel"/>
    <w:tmpl w:val="1EB21C4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5075729"/>
    <w:multiLevelType w:val="hybridMultilevel"/>
    <w:tmpl w:val="1570ACD4"/>
    <w:lvl w:ilvl="0" w:tplc="B5703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73458"/>
    <w:multiLevelType w:val="hybridMultilevel"/>
    <w:tmpl w:val="6ED8EE10"/>
    <w:lvl w:ilvl="0" w:tplc="FFFFFFFF">
      <w:start w:val="1"/>
      <w:numFmt w:val="bullet"/>
      <w:lvlText w:val="•"/>
      <w:lvlJc w:val="left"/>
    </w:lvl>
    <w:lvl w:ilvl="1" w:tplc="08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B0188B"/>
    <w:multiLevelType w:val="hybridMultilevel"/>
    <w:tmpl w:val="63E47E44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A9188D"/>
    <w:multiLevelType w:val="hybridMultilevel"/>
    <w:tmpl w:val="8242A2B2"/>
    <w:lvl w:ilvl="0" w:tplc="1B84F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55FDC"/>
    <w:multiLevelType w:val="hybridMultilevel"/>
    <w:tmpl w:val="29AAAEC4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E0F5E"/>
    <w:multiLevelType w:val="hybridMultilevel"/>
    <w:tmpl w:val="5A200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9763F"/>
    <w:multiLevelType w:val="hybridMultilevel"/>
    <w:tmpl w:val="EBDE48A8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980D92"/>
    <w:multiLevelType w:val="hybridMultilevel"/>
    <w:tmpl w:val="A7AC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8493A"/>
    <w:multiLevelType w:val="hybridMultilevel"/>
    <w:tmpl w:val="B64ABC74"/>
    <w:lvl w:ilvl="0" w:tplc="59F6A4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8F0419"/>
    <w:multiLevelType w:val="multilevel"/>
    <w:tmpl w:val="E71E2A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5EB5F3A"/>
    <w:multiLevelType w:val="hybridMultilevel"/>
    <w:tmpl w:val="581470A6"/>
    <w:lvl w:ilvl="0" w:tplc="F746CD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0F474E"/>
    <w:multiLevelType w:val="hybridMultilevel"/>
    <w:tmpl w:val="9D3ED71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5006A4"/>
    <w:multiLevelType w:val="hybridMultilevel"/>
    <w:tmpl w:val="269CAE7A"/>
    <w:lvl w:ilvl="0" w:tplc="2064F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5666B4"/>
    <w:multiLevelType w:val="hybridMultilevel"/>
    <w:tmpl w:val="1ABAADA8"/>
    <w:lvl w:ilvl="0" w:tplc="4880BE6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C13F9"/>
    <w:multiLevelType w:val="hybridMultilevel"/>
    <w:tmpl w:val="EEA6EE64"/>
    <w:lvl w:ilvl="0" w:tplc="1E1A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C7666"/>
    <w:multiLevelType w:val="hybridMultilevel"/>
    <w:tmpl w:val="8C42369E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E34AF8"/>
    <w:multiLevelType w:val="hybridMultilevel"/>
    <w:tmpl w:val="D5361614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F95472"/>
    <w:multiLevelType w:val="hybridMultilevel"/>
    <w:tmpl w:val="C7021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51650"/>
    <w:multiLevelType w:val="hybridMultilevel"/>
    <w:tmpl w:val="F3327472"/>
    <w:lvl w:ilvl="0" w:tplc="D41AAA88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 w15:restartNumberingAfterBreak="0">
    <w:nsid w:val="79515D2E"/>
    <w:multiLevelType w:val="hybridMultilevel"/>
    <w:tmpl w:val="8BA25FD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78148E"/>
    <w:multiLevelType w:val="hybridMultilevel"/>
    <w:tmpl w:val="F886AE74"/>
    <w:lvl w:ilvl="0" w:tplc="3474B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D0554"/>
    <w:multiLevelType w:val="hybridMultilevel"/>
    <w:tmpl w:val="8708B4C0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1803E5"/>
    <w:multiLevelType w:val="hybridMultilevel"/>
    <w:tmpl w:val="15002398"/>
    <w:lvl w:ilvl="0" w:tplc="D6CCE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92601F"/>
    <w:multiLevelType w:val="hybridMultilevel"/>
    <w:tmpl w:val="284C5E1A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877603">
    <w:abstractNumId w:val="12"/>
  </w:num>
  <w:num w:numId="2" w16cid:durableId="1154566918">
    <w:abstractNumId w:val="35"/>
  </w:num>
  <w:num w:numId="3" w16cid:durableId="1308701679">
    <w:abstractNumId w:val="39"/>
  </w:num>
  <w:num w:numId="4" w16cid:durableId="1949114991">
    <w:abstractNumId w:val="9"/>
  </w:num>
  <w:num w:numId="5" w16cid:durableId="2023621868">
    <w:abstractNumId w:val="24"/>
  </w:num>
  <w:num w:numId="6" w16cid:durableId="1282566739">
    <w:abstractNumId w:val="4"/>
  </w:num>
  <w:num w:numId="7" w16cid:durableId="1605575489">
    <w:abstractNumId w:val="6"/>
  </w:num>
  <w:num w:numId="8" w16cid:durableId="1209302464">
    <w:abstractNumId w:val="27"/>
  </w:num>
  <w:num w:numId="9" w16cid:durableId="681929893">
    <w:abstractNumId w:val="2"/>
  </w:num>
  <w:num w:numId="10" w16cid:durableId="1543246304">
    <w:abstractNumId w:val="23"/>
  </w:num>
  <w:num w:numId="11" w16cid:durableId="2007510161">
    <w:abstractNumId w:val="44"/>
  </w:num>
  <w:num w:numId="12" w16cid:durableId="32509686">
    <w:abstractNumId w:val="13"/>
  </w:num>
  <w:num w:numId="13" w16cid:durableId="826556208">
    <w:abstractNumId w:val="21"/>
  </w:num>
  <w:num w:numId="14" w16cid:durableId="396560353">
    <w:abstractNumId w:val="25"/>
  </w:num>
  <w:num w:numId="15" w16cid:durableId="217478868">
    <w:abstractNumId w:val="43"/>
  </w:num>
  <w:num w:numId="16" w16cid:durableId="695734313">
    <w:abstractNumId w:val="3"/>
  </w:num>
  <w:num w:numId="17" w16cid:durableId="1656452659">
    <w:abstractNumId w:val="33"/>
  </w:num>
  <w:num w:numId="18" w16cid:durableId="676273724">
    <w:abstractNumId w:val="18"/>
  </w:num>
  <w:num w:numId="19" w16cid:durableId="1779981480">
    <w:abstractNumId w:val="0"/>
  </w:num>
  <w:num w:numId="20" w16cid:durableId="1996298206">
    <w:abstractNumId w:val="29"/>
  </w:num>
  <w:num w:numId="21" w16cid:durableId="976300242">
    <w:abstractNumId w:val="16"/>
  </w:num>
  <w:num w:numId="22" w16cid:durableId="204491100">
    <w:abstractNumId w:val="5"/>
  </w:num>
  <w:num w:numId="23" w16cid:durableId="1216551017">
    <w:abstractNumId w:val="40"/>
  </w:num>
  <w:num w:numId="24" w16cid:durableId="471946543">
    <w:abstractNumId w:val="26"/>
  </w:num>
  <w:num w:numId="25" w16cid:durableId="1432239226">
    <w:abstractNumId w:val="48"/>
  </w:num>
  <w:num w:numId="26" w16cid:durableId="1234588555">
    <w:abstractNumId w:val="15"/>
  </w:num>
  <w:num w:numId="27" w16cid:durableId="1915427521">
    <w:abstractNumId w:val="19"/>
  </w:num>
  <w:num w:numId="28" w16cid:durableId="612632001">
    <w:abstractNumId w:val="38"/>
  </w:num>
  <w:num w:numId="29" w16cid:durableId="762801309">
    <w:abstractNumId w:val="37"/>
  </w:num>
  <w:num w:numId="30" w16cid:durableId="881404067">
    <w:abstractNumId w:val="14"/>
  </w:num>
  <w:num w:numId="31" w16cid:durableId="692848929">
    <w:abstractNumId w:val="36"/>
  </w:num>
  <w:num w:numId="32" w16cid:durableId="1196430922">
    <w:abstractNumId w:val="34"/>
  </w:num>
  <w:num w:numId="33" w16cid:durableId="414326484">
    <w:abstractNumId w:val="42"/>
  </w:num>
  <w:num w:numId="34" w16cid:durableId="539782201">
    <w:abstractNumId w:val="32"/>
  </w:num>
  <w:num w:numId="35" w16cid:durableId="1565069107">
    <w:abstractNumId w:val="10"/>
  </w:num>
  <w:num w:numId="36" w16cid:durableId="1760326465">
    <w:abstractNumId w:val="30"/>
  </w:num>
  <w:num w:numId="37" w16cid:durableId="279727670">
    <w:abstractNumId w:val="8"/>
  </w:num>
  <w:num w:numId="38" w16cid:durableId="1079256203">
    <w:abstractNumId w:val="49"/>
  </w:num>
  <w:num w:numId="39" w16cid:durableId="1102453663">
    <w:abstractNumId w:val="41"/>
  </w:num>
  <w:num w:numId="40" w16cid:durableId="1573158229">
    <w:abstractNumId w:val="45"/>
  </w:num>
  <w:num w:numId="41" w16cid:durableId="2139251576">
    <w:abstractNumId w:val="28"/>
  </w:num>
  <w:num w:numId="42" w16cid:durableId="1280451229">
    <w:abstractNumId w:val="11"/>
  </w:num>
  <w:num w:numId="43" w16cid:durableId="110714116">
    <w:abstractNumId w:val="46"/>
  </w:num>
  <w:num w:numId="44" w16cid:durableId="1842307278">
    <w:abstractNumId w:val="20"/>
  </w:num>
  <w:num w:numId="45" w16cid:durableId="2036760018">
    <w:abstractNumId w:val="1"/>
  </w:num>
  <w:num w:numId="46" w16cid:durableId="363946665">
    <w:abstractNumId w:val="22"/>
  </w:num>
  <w:num w:numId="47" w16cid:durableId="105857263">
    <w:abstractNumId w:val="47"/>
  </w:num>
  <w:num w:numId="48" w16cid:durableId="506140037">
    <w:abstractNumId w:val="31"/>
  </w:num>
  <w:num w:numId="49" w16cid:durableId="140080483">
    <w:abstractNumId w:val="7"/>
  </w:num>
  <w:num w:numId="50" w16cid:durableId="12010930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DE"/>
    <w:rsid w:val="0001233F"/>
    <w:rsid w:val="000160B2"/>
    <w:rsid w:val="00017B44"/>
    <w:rsid w:val="00020459"/>
    <w:rsid w:val="0002395C"/>
    <w:rsid w:val="0002439B"/>
    <w:rsid w:val="00025244"/>
    <w:rsid w:val="00031AF6"/>
    <w:rsid w:val="00041B46"/>
    <w:rsid w:val="00045368"/>
    <w:rsid w:val="000476A1"/>
    <w:rsid w:val="00063B64"/>
    <w:rsid w:val="0007195A"/>
    <w:rsid w:val="00071B86"/>
    <w:rsid w:val="00081090"/>
    <w:rsid w:val="000A25DA"/>
    <w:rsid w:val="000A25E3"/>
    <w:rsid w:val="000B1E22"/>
    <w:rsid w:val="000C3F49"/>
    <w:rsid w:val="000D565A"/>
    <w:rsid w:val="000E7823"/>
    <w:rsid w:val="00117045"/>
    <w:rsid w:val="0013495E"/>
    <w:rsid w:val="00156159"/>
    <w:rsid w:val="0015710E"/>
    <w:rsid w:val="00160A42"/>
    <w:rsid w:val="00164532"/>
    <w:rsid w:val="001753D0"/>
    <w:rsid w:val="0018422D"/>
    <w:rsid w:val="001A2496"/>
    <w:rsid w:val="001B3B6E"/>
    <w:rsid w:val="001B788F"/>
    <w:rsid w:val="001B7C6C"/>
    <w:rsid w:val="001C7686"/>
    <w:rsid w:val="001F6494"/>
    <w:rsid w:val="002104E7"/>
    <w:rsid w:val="00225E21"/>
    <w:rsid w:val="002652C5"/>
    <w:rsid w:val="002816A6"/>
    <w:rsid w:val="00286569"/>
    <w:rsid w:val="002B3639"/>
    <w:rsid w:val="002B4C59"/>
    <w:rsid w:val="002C41C3"/>
    <w:rsid w:val="002D15DE"/>
    <w:rsid w:val="002D1C81"/>
    <w:rsid w:val="002D5E5D"/>
    <w:rsid w:val="002E5DE2"/>
    <w:rsid w:val="00310511"/>
    <w:rsid w:val="003450F1"/>
    <w:rsid w:val="0037665A"/>
    <w:rsid w:val="003864FE"/>
    <w:rsid w:val="003B0D9D"/>
    <w:rsid w:val="003B44A2"/>
    <w:rsid w:val="003C6A35"/>
    <w:rsid w:val="003D7DA5"/>
    <w:rsid w:val="003F43CE"/>
    <w:rsid w:val="004131A4"/>
    <w:rsid w:val="004352DA"/>
    <w:rsid w:val="00441486"/>
    <w:rsid w:val="00455946"/>
    <w:rsid w:val="00464893"/>
    <w:rsid w:val="00464AC4"/>
    <w:rsid w:val="00473902"/>
    <w:rsid w:val="004B27A9"/>
    <w:rsid w:val="004D604A"/>
    <w:rsid w:val="004E29D5"/>
    <w:rsid w:val="004E385F"/>
    <w:rsid w:val="004E4C88"/>
    <w:rsid w:val="0051264D"/>
    <w:rsid w:val="005223AD"/>
    <w:rsid w:val="00540084"/>
    <w:rsid w:val="00547A54"/>
    <w:rsid w:val="0056766B"/>
    <w:rsid w:val="005B3B55"/>
    <w:rsid w:val="005C2F9C"/>
    <w:rsid w:val="005C4C08"/>
    <w:rsid w:val="005C7777"/>
    <w:rsid w:val="005D1833"/>
    <w:rsid w:val="005D3BEC"/>
    <w:rsid w:val="005F6230"/>
    <w:rsid w:val="00601F6A"/>
    <w:rsid w:val="00602EF8"/>
    <w:rsid w:val="00603B9D"/>
    <w:rsid w:val="006045C9"/>
    <w:rsid w:val="006275E4"/>
    <w:rsid w:val="006401EF"/>
    <w:rsid w:val="00657641"/>
    <w:rsid w:val="006C652A"/>
    <w:rsid w:val="006D0B35"/>
    <w:rsid w:val="006F5E0E"/>
    <w:rsid w:val="007019B5"/>
    <w:rsid w:val="00705642"/>
    <w:rsid w:val="007146E0"/>
    <w:rsid w:val="007257B2"/>
    <w:rsid w:val="00725A24"/>
    <w:rsid w:val="00755590"/>
    <w:rsid w:val="00761401"/>
    <w:rsid w:val="007677D3"/>
    <w:rsid w:val="007766EF"/>
    <w:rsid w:val="007777CF"/>
    <w:rsid w:val="00785990"/>
    <w:rsid w:val="007D37BD"/>
    <w:rsid w:val="007D6C33"/>
    <w:rsid w:val="007E03A4"/>
    <w:rsid w:val="007F0F7C"/>
    <w:rsid w:val="00807910"/>
    <w:rsid w:val="00835ED0"/>
    <w:rsid w:val="00836FF8"/>
    <w:rsid w:val="008406D0"/>
    <w:rsid w:val="00843143"/>
    <w:rsid w:val="008438BC"/>
    <w:rsid w:val="0087353E"/>
    <w:rsid w:val="008743CB"/>
    <w:rsid w:val="00896F15"/>
    <w:rsid w:val="008A0565"/>
    <w:rsid w:val="009078A3"/>
    <w:rsid w:val="0096561C"/>
    <w:rsid w:val="00981C4B"/>
    <w:rsid w:val="00985D8A"/>
    <w:rsid w:val="00991AC5"/>
    <w:rsid w:val="009A3526"/>
    <w:rsid w:val="009C36AE"/>
    <w:rsid w:val="009C3E8C"/>
    <w:rsid w:val="009E4027"/>
    <w:rsid w:val="009E574F"/>
    <w:rsid w:val="009E6FE0"/>
    <w:rsid w:val="009F2C02"/>
    <w:rsid w:val="00A02D0C"/>
    <w:rsid w:val="00A1523B"/>
    <w:rsid w:val="00A15301"/>
    <w:rsid w:val="00A243CB"/>
    <w:rsid w:val="00A44EBE"/>
    <w:rsid w:val="00A45A24"/>
    <w:rsid w:val="00A6297E"/>
    <w:rsid w:val="00A63048"/>
    <w:rsid w:val="00A75E03"/>
    <w:rsid w:val="00A85A3B"/>
    <w:rsid w:val="00A97D30"/>
    <w:rsid w:val="00AA53EF"/>
    <w:rsid w:val="00AC23C8"/>
    <w:rsid w:val="00AC793F"/>
    <w:rsid w:val="00AD3F62"/>
    <w:rsid w:val="00AE4DCE"/>
    <w:rsid w:val="00AE7B4D"/>
    <w:rsid w:val="00B03FC4"/>
    <w:rsid w:val="00B10A0B"/>
    <w:rsid w:val="00B460E5"/>
    <w:rsid w:val="00B576DA"/>
    <w:rsid w:val="00B61507"/>
    <w:rsid w:val="00B64008"/>
    <w:rsid w:val="00B64059"/>
    <w:rsid w:val="00B65212"/>
    <w:rsid w:val="00B82817"/>
    <w:rsid w:val="00B951F0"/>
    <w:rsid w:val="00B9581C"/>
    <w:rsid w:val="00BA5BF8"/>
    <w:rsid w:val="00BB22F1"/>
    <w:rsid w:val="00BD4974"/>
    <w:rsid w:val="00BE2CE9"/>
    <w:rsid w:val="00C3255B"/>
    <w:rsid w:val="00C42457"/>
    <w:rsid w:val="00C548B6"/>
    <w:rsid w:val="00C64932"/>
    <w:rsid w:val="00C92307"/>
    <w:rsid w:val="00C9354E"/>
    <w:rsid w:val="00CA474E"/>
    <w:rsid w:val="00CB39D7"/>
    <w:rsid w:val="00CC4B79"/>
    <w:rsid w:val="00CD08B8"/>
    <w:rsid w:val="00CE3914"/>
    <w:rsid w:val="00CF4683"/>
    <w:rsid w:val="00D0673C"/>
    <w:rsid w:val="00D24E52"/>
    <w:rsid w:val="00D518DE"/>
    <w:rsid w:val="00D53F0D"/>
    <w:rsid w:val="00D5610A"/>
    <w:rsid w:val="00D9395A"/>
    <w:rsid w:val="00DA7A00"/>
    <w:rsid w:val="00DB50E9"/>
    <w:rsid w:val="00DD05E8"/>
    <w:rsid w:val="00DE25C8"/>
    <w:rsid w:val="00DE3999"/>
    <w:rsid w:val="00DF19E1"/>
    <w:rsid w:val="00DF5E06"/>
    <w:rsid w:val="00E40C2E"/>
    <w:rsid w:val="00E423ED"/>
    <w:rsid w:val="00E5329A"/>
    <w:rsid w:val="00E57101"/>
    <w:rsid w:val="00E57B93"/>
    <w:rsid w:val="00E7564A"/>
    <w:rsid w:val="00E80190"/>
    <w:rsid w:val="00EA4A96"/>
    <w:rsid w:val="00ED44FB"/>
    <w:rsid w:val="00F16ED2"/>
    <w:rsid w:val="00F22B02"/>
    <w:rsid w:val="00F2760B"/>
    <w:rsid w:val="00F37BE5"/>
    <w:rsid w:val="00F43B89"/>
    <w:rsid w:val="00F8362C"/>
    <w:rsid w:val="00F83876"/>
    <w:rsid w:val="00FA18BC"/>
    <w:rsid w:val="00FA51F2"/>
    <w:rsid w:val="00FC03FB"/>
    <w:rsid w:val="00FC5C88"/>
    <w:rsid w:val="00FE46D6"/>
    <w:rsid w:val="00FE70C5"/>
    <w:rsid w:val="0509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0F930"/>
  <w15:chartTrackingRefBased/>
  <w15:docId w15:val="{BA2D2281-F79E-413E-AA8B-0BF10E1C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y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21"/>
  </w:style>
  <w:style w:type="paragraph" w:styleId="Heading1">
    <w:name w:val="heading 1"/>
    <w:basedOn w:val="Normal"/>
    <w:next w:val="Normal"/>
    <w:link w:val="Heading1Char"/>
    <w:uiPriority w:val="9"/>
    <w:qFormat/>
    <w:rsid w:val="00225E2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2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2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2508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88"/>
  </w:style>
  <w:style w:type="paragraph" w:styleId="Footer">
    <w:name w:val="footer"/>
    <w:basedOn w:val="Normal"/>
    <w:link w:val="Foot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88"/>
  </w:style>
  <w:style w:type="character" w:customStyle="1" w:styleId="Heading1Char">
    <w:name w:val="Heading 1 Char"/>
    <w:basedOn w:val="DefaultParagraphFont"/>
    <w:link w:val="Heading1"/>
    <w:uiPriority w:val="9"/>
    <w:rsid w:val="00225E2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5E21"/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2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21"/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21"/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21"/>
    <w:rPr>
      <w:rFonts w:asciiTheme="majorHAnsi" w:eastAsiaTheme="majorEastAsia" w:hAnsiTheme="majorHAnsi" w:cstheme="majorBidi"/>
      <w:b/>
      <w:bCs/>
      <w:color w:val="32508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21"/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5E21"/>
    <w:pPr>
      <w:spacing w:line="240" w:lineRule="auto"/>
    </w:pPr>
    <w:rPr>
      <w:b/>
      <w:bCs/>
      <w:smallCaps/>
      <w:color w:val="6387C3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25E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21"/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2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5E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25E21"/>
    <w:rPr>
      <w:b/>
      <w:bCs/>
    </w:rPr>
  </w:style>
  <w:style w:type="character" w:styleId="Emphasis">
    <w:name w:val="Emphasis"/>
    <w:basedOn w:val="DefaultParagraphFont"/>
    <w:uiPriority w:val="20"/>
    <w:qFormat/>
    <w:rsid w:val="00225E21"/>
    <w:rPr>
      <w:i/>
      <w:iCs/>
    </w:rPr>
  </w:style>
  <w:style w:type="paragraph" w:styleId="NoSpacing">
    <w:name w:val="No Spacing"/>
    <w:uiPriority w:val="1"/>
    <w:qFormat/>
    <w:rsid w:val="00225E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25E21"/>
    <w:pPr>
      <w:spacing w:before="160"/>
      <w:ind w:left="720" w:right="720"/>
    </w:pPr>
    <w:rPr>
      <w:i/>
      <w:iCs/>
      <w:color w:val="4C75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21"/>
    <w:rPr>
      <w:i/>
      <w:iCs/>
      <w:color w:val="4C75BA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21"/>
    <w:pPr>
      <w:pBdr>
        <w:left w:val="single" w:sz="18" w:space="12" w:color="32508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21"/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25E21"/>
    <w:rPr>
      <w:i/>
      <w:iCs/>
      <w:color w:val="4C75BA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5E2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5E21"/>
    <w:rPr>
      <w:smallCaps/>
      <w:color w:val="4C75BA" w:themeColor="text1" w:themeTint="BF"/>
      <w:u w:val="single" w:color="87A2D1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25E2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25E2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225E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47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74E"/>
    <w:pPr>
      <w:spacing w:after="100"/>
      <w:ind w:left="200"/>
    </w:pPr>
  </w:style>
  <w:style w:type="character" w:styleId="Hyperlink">
    <w:name w:val="Hyperlink"/>
    <w:basedOn w:val="DefaultParagraphFont"/>
    <w:uiPriority w:val="99"/>
    <w:rsid w:val="00CA474E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B61507"/>
    <w:pPr>
      <w:keepNext/>
      <w:spacing w:before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B61507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B6405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7195A"/>
    <w:rPr>
      <w:color w:val="605E5C"/>
      <w:shd w:val="clear" w:color="auto" w:fill="E1DFDD"/>
    </w:rPr>
  </w:style>
  <w:style w:type="paragraph" w:customStyle="1" w:styleId="DocStdOwner">
    <w:name w:val="DocStdOwner"/>
    <w:basedOn w:val="Normal"/>
    <w:rsid w:val="00A6297E"/>
    <w:pPr>
      <w:keepNext/>
      <w:spacing w:before="800" w:after="0" w:line="240" w:lineRule="auto"/>
      <w:jc w:val="right"/>
    </w:pPr>
    <w:rPr>
      <w:rFonts w:ascii="Verdana" w:eastAsia="Times New Roman" w:hAnsi="Verdana" w:cs="Arial"/>
      <w:color w:val="333333"/>
      <w:kern w:val="28"/>
      <w:sz w:val="16"/>
      <w:szCs w:val="16"/>
    </w:rPr>
  </w:style>
  <w:style w:type="paragraph" w:customStyle="1" w:styleId="DocTableWhiteHead">
    <w:name w:val="DocTableWhiteHead"/>
    <w:basedOn w:val="DocTable"/>
    <w:uiPriority w:val="99"/>
    <w:rsid w:val="00FE70C5"/>
    <w:rPr>
      <w:b/>
      <w:bCs/>
      <w:color w:val="FFFFFF"/>
    </w:rPr>
  </w:style>
  <w:style w:type="paragraph" w:customStyle="1" w:styleId="DocTable">
    <w:name w:val="DocTable"/>
    <w:basedOn w:val="Head1Normal"/>
    <w:link w:val="DocTableChar"/>
    <w:rsid w:val="00FE70C5"/>
    <w:pPr>
      <w:tabs>
        <w:tab w:val="left" w:pos="0"/>
      </w:tabs>
      <w:spacing w:before="60" w:after="60"/>
      <w:jc w:val="left"/>
    </w:pPr>
    <w:rPr>
      <w:rFonts w:cs="Times New Roman"/>
      <w:sz w:val="16"/>
      <w:lang w:val="x-none"/>
    </w:rPr>
  </w:style>
  <w:style w:type="character" w:customStyle="1" w:styleId="DocTableChar">
    <w:name w:val="DocTable Char"/>
    <w:link w:val="DocTable"/>
    <w:rsid w:val="00FE70C5"/>
    <w:rPr>
      <w:rFonts w:ascii="Verdana" w:eastAsia="Times New Roman" w:hAnsi="Verdana" w:cs="Times New Roman"/>
      <w:color w:val="333333"/>
      <w:kern w:val="28"/>
      <w:sz w:val="16"/>
      <w:lang w:val="x-none"/>
    </w:rPr>
  </w:style>
  <w:style w:type="character" w:customStyle="1" w:styleId="ilfuvd">
    <w:name w:val="ilfuvd"/>
    <w:basedOn w:val="DefaultParagraphFont"/>
    <w:rsid w:val="007777CF"/>
  </w:style>
  <w:style w:type="paragraph" w:customStyle="1" w:styleId="Head2Normal">
    <w:name w:val="Head2 Normal"/>
    <w:basedOn w:val="Normal"/>
    <w:link w:val="Head2NormalChar"/>
    <w:uiPriority w:val="99"/>
    <w:rsid w:val="00C9354E"/>
    <w:pPr>
      <w:widowControl w:val="0"/>
      <w:spacing w:before="120" w:line="240" w:lineRule="auto"/>
      <w:ind w:left="851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2NormalChar">
    <w:name w:val="Head2 Normal Char"/>
    <w:link w:val="Head2Normal"/>
    <w:uiPriority w:val="99"/>
    <w:locked/>
    <w:rsid w:val="00C9354E"/>
    <w:rPr>
      <w:rFonts w:ascii="Verdana" w:eastAsia="Times New Roman" w:hAnsi="Verdana" w:cs="Arial"/>
      <w:color w:val="333333"/>
      <w:kern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7D6C33"/>
    <w:rPr>
      <w:color w:val="1290B6" w:themeColor="followedHyperlink"/>
      <w:u w:val="single"/>
    </w:rPr>
  </w:style>
  <w:style w:type="paragraph" w:customStyle="1" w:styleId="Default">
    <w:name w:val="Default"/>
    <w:rsid w:val="002D1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9F2C02"/>
  </w:style>
  <w:style w:type="paragraph" w:customStyle="1" w:styleId="Head2Bullet">
    <w:name w:val="Head2Bullet"/>
    <w:basedOn w:val="Normal"/>
    <w:uiPriority w:val="99"/>
    <w:rsid w:val="00156159"/>
    <w:pPr>
      <w:widowControl w:val="0"/>
      <w:numPr>
        <w:numId w:val="12"/>
      </w:numPr>
      <w:tabs>
        <w:tab w:val="clear" w:pos="1985"/>
        <w:tab w:val="left" w:pos="567"/>
      </w:tabs>
      <w:spacing w:before="120" w:line="240" w:lineRule="auto"/>
      <w:ind w:left="1418" w:hanging="284"/>
    </w:pPr>
    <w:rPr>
      <w:rFonts w:ascii="Verdana" w:eastAsia="Times New Roman" w:hAnsi="Verdana" w:cs="Arial"/>
      <w:color w:val="333333"/>
      <w:kern w:val="28"/>
    </w:rPr>
  </w:style>
  <w:style w:type="table" w:styleId="TableGrid">
    <w:name w:val="Table Grid"/>
    <w:basedOn w:val="TableNormal"/>
    <w:rsid w:val="00E7564A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ebteam-graphics\DHCW%20Products%20&amp;%20Systems\Information%20Government%20Toolkit\logo%20suite\IG%20Support%20for%20Primary%20Care\IGSPCdocument.dotx" TargetMode="External"/></Relationships>
</file>

<file path=word/theme/theme1.xml><?xml version="1.0" encoding="utf-8"?>
<a:theme xmlns:a="http://schemas.openxmlformats.org/drawingml/2006/main" name="Office Theme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4" ma:contentTypeDescription="Create a new document." ma:contentTypeScope="" ma:versionID="979a86995f2191d2dbb852897f445079">
  <xsd:schema xmlns:xsd="http://www.w3.org/2001/XMLSchema" xmlns:xs="http://www.w3.org/2001/XMLSchema" xmlns:p="http://schemas.microsoft.com/office/2006/metadata/properties" xmlns:ns2="1cb2601f-c339-47c0-85a1-7e4dd357a6d8" xmlns:ns3="b3b81ff7-2708-4fbd-9e97-66d034567ccc" targetNamespace="http://schemas.microsoft.com/office/2006/metadata/properties" ma:root="true" ma:fieldsID="868615b4c71fd18877befea96250fde3" ns2:_="" ns3:_=""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E48CD-91D5-4291-920C-405C45E51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DFD4F-3F1A-452F-8F69-5C3542E02636}"/>
</file>

<file path=customXml/itemProps3.xml><?xml version="1.0" encoding="utf-8"?>
<ds:datastoreItem xmlns:ds="http://schemas.openxmlformats.org/officeDocument/2006/customXml" ds:itemID="{E007DDF7-FF40-4B8C-96FF-A19362230B59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c1c3529a-4063-4275-bdde-e2623f9283a3"/>
    <ds:schemaRef ds:uri="b13e4bc7-c5cb-421c-81ff-b3dfe25311ab"/>
    <ds:schemaRef ds:uri="0f48412d-ddfc-4aa8-a215-3f71bcac9f89"/>
  </ds:schemaRefs>
</ds:datastoreItem>
</file>

<file path=customXml/itemProps4.xml><?xml version="1.0" encoding="utf-8"?>
<ds:datastoreItem xmlns:ds="http://schemas.openxmlformats.org/officeDocument/2006/customXml" ds:itemID="{4385752D-4D1C-4B53-A6D2-67F1BB02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IGSPCdocument.dotx</Template>
  <TotalTime>4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Ceri Wyn Williams (NWSSP - Workforce and OD)</cp:lastModifiedBy>
  <cp:revision>8</cp:revision>
  <cp:lastPrinted>2024-11-25T10:04:00Z</cp:lastPrinted>
  <dcterms:created xsi:type="dcterms:W3CDTF">2025-03-26T10:21:00Z</dcterms:created>
  <dcterms:modified xsi:type="dcterms:W3CDTF">2025-03-27T17:02:00Z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MediaServiceImageTags">
    <vt:lpwstr/>
  </property>
  <property fmtid="{D5CDD505-2E9C-101B-9397-08002B2CF9AE}" pid="4" name="Order">
    <vt:r8>150000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