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75609C" w14:textId="77777777" w:rsidR="00F54684" w:rsidRPr="00AD087E" w:rsidRDefault="00A04F3E" w:rsidP="00D62ED6">
      <w:pPr>
        <w:rPr>
          <w:color w:val="FF0000"/>
        </w:rPr>
      </w:pPr>
      <w:bookmarkStart w:id="0" w:name="_Hlk89334075"/>
      <w:r w:rsidRPr="00AD087E">
        <w:rPr>
          <w:noProof/>
          <w:lang w:eastAsia="en-GB"/>
        </w:rPr>
        <mc:AlternateContent>
          <mc:Choice Requires="wps">
            <w:drawing>
              <wp:anchor distT="0" distB="0" distL="114300" distR="114300" simplePos="0" relativeHeight="251660288" behindDoc="0" locked="0" layoutInCell="1" allowOverlap="1" wp14:anchorId="061B0A39" wp14:editId="5663DE15">
                <wp:simplePos x="0" y="0"/>
                <wp:positionH relativeFrom="column">
                  <wp:posOffset>5715</wp:posOffset>
                </wp:positionH>
                <wp:positionV relativeFrom="paragraph">
                  <wp:posOffset>8156575</wp:posOffset>
                </wp:positionV>
                <wp:extent cx="5400136" cy="1276290"/>
                <wp:effectExtent l="0" t="0" r="0" b="6985"/>
                <wp:wrapNone/>
                <wp:docPr id="3" name="Text Box 3"/>
                <wp:cNvGraphicFramePr/>
                <a:graphic xmlns:a="http://schemas.openxmlformats.org/drawingml/2006/main">
                  <a:graphicData uri="http://schemas.microsoft.com/office/word/2010/wordprocessingShape">
                    <wps:wsp>
                      <wps:cNvSpPr txBox="1"/>
                      <wps:spPr>
                        <a:xfrm>
                          <a:off x="0" y="0"/>
                          <a:ext cx="5400136" cy="1276290"/>
                        </a:xfrm>
                        <a:prstGeom prst="rect">
                          <a:avLst/>
                        </a:prstGeom>
                        <a:noFill/>
                        <a:ln w="6350">
                          <a:noFill/>
                        </a:ln>
                      </wps:spPr>
                      <wps:txbx>
                        <w:txbxContent>
                          <w:p w14:paraId="49A23763" w14:textId="77777777" w:rsidR="00FE51B5" w:rsidRPr="00020AB4" w:rsidRDefault="00FE51B5" w:rsidP="00D62ED6">
                            <w:pPr>
                              <w:pStyle w:val="Clientname"/>
                            </w:pPr>
                            <w:r>
                              <w:rPr>
                                <w:lang w:val="cy-GB"/>
                              </w:rPr>
                              <w:t xml:space="preserve">Llywodraeth Cymru </w:t>
                            </w:r>
                          </w:p>
                        </w:txbxContent>
                      </wps:txbx>
                      <wps:bodyPr rot="0" spcFirstLastPara="0" vertOverflow="overflow" horzOverflow="overflow" vert="horz" wrap="square" lIns="0" tIns="0" rIns="0" bIns="0"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061B0A39" id="_x0000_t202" coordsize="21600,21600" o:spt="202" path="m,l,21600r21600,l21600,xe">
                <v:stroke joinstyle="miter"/>
                <v:path gradientshapeok="t" o:connecttype="rect"/>
              </v:shapetype>
              <v:shape id="Text Box 3" o:spid="_x0000_s1026" type="#_x0000_t202" style="position:absolute;margin-left:.45pt;margin-top:642.25pt;width:425.2pt;height:10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" filled="f" stroked="f" strokeweight=".5pt">
                <v:textbox inset="0,0,0,0">
                  <w:txbxContent>
                    <w:p w14:paraId="49A23763" w14:textId="77777777" w:rsidR="00FE51B5" w:rsidRPr="00020AB4" w:rsidRDefault="00FE51B5" w:rsidP="00D62ED6">
                      <w:pPr>
                        <w:pStyle w:val="Clientname"/>
                      </w:pPr>
                      <w:r>
                        <w:rPr>
                          <w:lang w:val="cy-GB"/>
                        </w:rPr>
                        <w:t xml:space="preserve">Llywodraeth Cymru </w:t>
                      </w:r>
                    </w:p>
                  </w:txbxContent>
                </v:textbox>
              </v:shape>
            </w:pict>
          </mc:Fallback>
        </mc:AlternateContent>
      </w:r>
      <w:r w:rsidR="00E052B6" w:rsidRPr="00AD087E">
        <w:rPr>
          <w:noProof/>
          <w:lang w:eastAsia="en-GB"/>
        </w:rPr>
        <w:drawing>
          <wp:anchor distT="0" distB="0" distL="114300" distR="114300" simplePos="0" relativeHeight="251658240" behindDoc="1" locked="1" layoutInCell="1" allowOverlap="1" wp14:anchorId="504BC05E" wp14:editId="051FAFD7">
            <wp:simplePos x="0" y="0"/>
            <wp:positionH relativeFrom="page">
              <wp:posOffset>-49530</wp:posOffset>
            </wp:positionH>
            <wp:positionV relativeFrom="page">
              <wp:posOffset>-54610</wp:posOffset>
            </wp:positionV>
            <wp:extent cx="7557135" cy="106934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476982" name="Front-Cover.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557135" cy="10693400"/>
                    </a:xfrm>
                    <a:prstGeom prst="rect">
                      <a:avLst/>
                    </a:prstGeom>
                  </pic:spPr>
                </pic:pic>
              </a:graphicData>
            </a:graphic>
            <wp14:sizeRelH relativeFrom="page">
              <wp14:pctWidth>0</wp14:pctWidth>
            </wp14:sizeRelH>
            <wp14:sizeRelV relativeFrom="page">
              <wp14:pctHeight>0</wp14:pctHeight>
            </wp14:sizeRelV>
          </wp:anchor>
        </w:drawing>
      </w:r>
      <w:r w:rsidR="00E052B6" w:rsidRPr="00AD087E">
        <w:rPr>
          <w:noProof/>
          <w:lang w:eastAsia="en-GB"/>
        </w:rPr>
        <mc:AlternateContent>
          <mc:Choice Requires="wps">
            <w:drawing>
              <wp:anchor distT="0" distB="0" distL="114300" distR="114300" simplePos="0" relativeHeight="251662336" behindDoc="0" locked="1" layoutInCell="1" allowOverlap="1" wp14:anchorId="2BA98ED8" wp14:editId="22D9AFBD">
                <wp:simplePos x="0" y="0"/>
                <wp:positionH relativeFrom="column">
                  <wp:posOffset>0</wp:posOffset>
                </wp:positionH>
                <wp:positionV relativeFrom="page">
                  <wp:posOffset>7492365</wp:posOffset>
                </wp:positionV>
                <wp:extent cx="5400000" cy="392400"/>
                <wp:effectExtent l="0" t="0" r="10795" b="14605"/>
                <wp:wrapNone/>
                <wp:docPr id="5" name="Text Box 5"/>
                <wp:cNvGraphicFramePr/>
                <a:graphic xmlns:a="http://schemas.openxmlformats.org/drawingml/2006/main">
                  <a:graphicData uri="http://schemas.microsoft.com/office/word/2010/wordprocessingShape">
                    <wps:wsp>
                      <wps:cNvSpPr txBox="1"/>
                      <wps:spPr>
                        <a:xfrm>
                          <a:off x="0" y="0"/>
                          <a:ext cx="5400000" cy="392400"/>
                        </a:xfrm>
                        <a:prstGeom prst="rect">
                          <a:avLst/>
                        </a:prstGeom>
                      </wps:spPr>
                      <wps:style>
                        <a:lnRef idx="2">
                          <a:schemeClr val="dk1"/>
                        </a:lnRef>
                        <a:fillRef idx="1">
                          <a:schemeClr val="lt1"/>
                        </a:fillRef>
                        <a:effectRef idx="0">
                          <a:schemeClr val="dk1"/>
                        </a:effectRef>
                        <a:fontRef idx="minor">
                          <a:schemeClr val="dk1"/>
                        </a:fontRef>
                      </wps:style>
                      <wps:txbx>
                        <w:txbxContent>
                          <w:p w14:paraId="2C4EF0F5" w14:textId="77777777" w:rsidR="00FE51B5" w:rsidRPr="00A06160" w:rsidRDefault="00FE51B5" w:rsidP="00D62ED6">
                            <w:pPr>
                              <w:pStyle w:val="Date2020"/>
                            </w:pPr>
                            <w:r>
                              <w:rPr>
                                <w:lang w:val="cy-GB"/>
                              </w:rPr>
                              <w:t>Ebrill 2021</w:t>
                            </w:r>
                          </w:p>
                        </w:txbxContent>
                      </wps:txbx>
                      <wps:bodyPr rot="0" spcFirstLastPara="0" vertOverflow="overflow" horzOverflow="overflow" vert="horz" wrap="square" lIns="0" tIns="0" rIns="0" bIns="0"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BA98ED8" id="Text Box 5" o:spid="_x0000_s1027" type="#_x0000_t202" style="position:absolute;margin-left:0;margin-top:589.95pt;width:425.2pt;height:30.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" fillcolor="white [3201]" strokecolor="black [3200]" strokeweight="1pt">
                <v:textbox inset="0,0,0,0">
                  <w:txbxContent>
                    <w:p w14:paraId="2C4EF0F5" w14:textId="77777777" w:rsidR="00FE51B5" w:rsidRPr="00A06160" w:rsidRDefault="00FE51B5" w:rsidP="00D62ED6">
                      <w:pPr>
                        <w:pStyle w:val="Date2020"/>
                      </w:pPr>
                      <w:r>
                        <w:rPr>
                          <w:lang w:val="cy-GB"/>
                        </w:rPr>
                        <w:t>Ebrill 2021</w:t>
                      </w:r>
                    </w:p>
                  </w:txbxContent>
                </v:textbox>
                <w10:wrap anchory="page"/>
                <w10:anchorlock/>
              </v:shape>
            </w:pict>
          </mc:Fallback>
        </mc:AlternateContent>
      </w:r>
      <w:r w:rsidR="00A06160" w:rsidRPr="00AD087E">
        <w:rPr>
          <w:noProof/>
          <w:lang w:eastAsia="en-GB"/>
        </w:rPr>
        <mc:AlternateContent>
          <mc:Choice Requires="wps">
            <w:drawing>
              <wp:anchor distT="0" distB="0" distL="114300" distR="114300" simplePos="0" relativeHeight="251664384" behindDoc="0" locked="1" layoutInCell="1" allowOverlap="1" wp14:anchorId="1437B324" wp14:editId="37E01883">
                <wp:simplePos x="0" y="0"/>
                <wp:positionH relativeFrom="leftMargin">
                  <wp:posOffset>720090</wp:posOffset>
                </wp:positionH>
                <wp:positionV relativeFrom="topMargin">
                  <wp:posOffset>2509520</wp:posOffset>
                </wp:positionV>
                <wp:extent cx="6120000" cy="4644000"/>
                <wp:effectExtent l="0" t="0" r="1905" b="4445"/>
                <wp:wrapNone/>
                <wp:docPr id="6" name="Text Box 6"/>
                <wp:cNvGraphicFramePr/>
                <a:graphic xmlns:a="http://schemas.openxmlformats.org/drawingml/2006/main">
                  <a:graphicData uri="http://schemas.microsoft.com/office/word/2010/wordprocessingShape">
                    <wps:wsp>
                      <wps:cNvSpPr txBox="1"/>
                      <wps:spPr>
                        <a:xfrm>
                          <a:off x="0" y="0"/>
                          <a:ext cx="6120000" cy="4644000"/>
                        </a:xfrm>
                        <a:prstGeom prst="rect">
                          <a:avLst/>
                        </a:prstGeom>
                        <a:noFill/>
                        <a:ln w="6350">
                          <a:noFill/>
                        </a:ln>
                      </wps:spPr>
                      <wps:txbx>
                        <w:txbxContent>
                          <w:p w14:paraId="770403CC" w14:textId="77777777" w:rsidR="00FE51B5" w:rsidRPr="00694BA9" w:rsidRDefault="00FE51B5" w:rsidP="007C28FB">
                            <w:pPr>
                              <w:pStyle w:val="DocumentTitle"/>
                            </w:pPr>
                            <w:r>
                              <w:rPr>
                                <w:lang w:val="cy-GB"/>
                              </w:rPr>
                              <w:t xml:space="preserve">Dyfodol Presgripsiynau Electronig yng Nghymru </w:t>
                            </w:r>
                          </w:p>
                        </w:txbxContent>
                      </wps:txbx>
                      <wps:bodyPr rot="0" spcFirstLastPara="0" vertOverflow="overflow" horzOverflow="overflow" vert="horz" wrap="square" lIns="0" tIns="0" rIns="0" bIns="0" numCol="1" spcCol="0" rtlCol="0" fromWordArt="0" anchor="b"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1437B324" id="Text Box 6" o:spid="_x0000_s1028" type="#_x0000_t202" style="position:absolute;margin-left:56.7pt;margin-top:197.6pt;width:481.9pt;height:365.65pt;z-index:25166438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op-margin-area;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" filled="f" stroked="f" strokeweight=".5pt">
                <v:textbox inset="0,0,0,0">
                  <w:txbxContent>
                    <w:p w14:paraId="770403CC" w14:textId="77777777" w:rsidR="00FE51B5" w:rsidRPr="00694BA9" w:rsidRDefault="00FE51B5" w:rsidP="007C28FB">
                      <w:pPr>
                        <w:pStyle w:val="DocumentTitle"/>
                      </w:pPr>
                      <w:r>
                        <w:rPr>
                          <w:lang w:val="cy-GB"/>
                        </w:rPr>
                        <w:t xml:space="preserve">Dyfodol Presgripsiynau Electronig yng Nghymru </w:t>
                      </w:r>
                    </w:p>
                  </w:txbxContent>
                </v:textbox>
                <w10:wrap anchorx="margin" anchory="margin"/>
                <w10:anchorlock/>
              </v:shape>
            </w:pict>
          </mc:Fallback>
        </mc:AlternateContent>
      </w:r>
      <w:r w:rsidR="00E052B6" w:rsidRPr="00AD087E">
        <w:rPr>
          <w:color w:val="FF0000"/>
          <w:lang w:val="cy-GB"/>
        </w:rPr>
        <w:br w:type="page"/>
      </w:r>
    </w:p>
    <w:p w14:paraId="38819844" w14:textId="74CA9DE3" w:rsidR="00527DDB" w:rsidRDefault="00A04F3E">
      <w:pPr>
        <w:pStyle w:val="TablCynnwys1"/>
        <w:rPr>
          <w:rFonts w:asciiTheme="minorHAnsi" w:hAnsiTheme="minorHAnsi" w:cstheme="minorBidi"/>
          <w:noProof/>
          <w:color w:val="auto"/>
          <w:sz w:val="22"/>
          <w:szCs w:val="22"/>
          <w:lang w:eastAsia="en-GB"/>
        </w:rPr>
      </w:pPr>
      <w:r w:rsidRPr="00AD087E">
        <w:rPr>
          <w:rFonts w:asciiTheme="minorHAnsi" w:hAnsiTheme="minorHAnsi"/>
          <w:b/>
          <w:bCs/>
          <w:caps/>
          <w:color w:val="313232"/>
          <w:sz w:val="20"/>
          <w:szCs w:val="20"/>
        </w:rPr>
        <w:lastRenderedPageBreak/>
        <w:fldChar w:fldCharType="begin"/>
      </w:r>
      <w:r w:rsidRPr="00AD087E">
        <w:rPr>
          <w:rFonts w:asciiTheme="minorHAnsi" w:hAnsiTheme="minorHAnsi"/>
          <w:b/>
          <w:bCs/>
          <w:caps/>
          <w:color w:val="313232"/>
          <w:sz w:val="20"/>
          <w:szCs w:val="20"/>
        </w:rPr>
        <w:instrText xml:space="preserve"> TOC \o "1-2" \h \z \u </w:instrText>
      </w:r>
      <w:r w:rsidRPr="00AD087E">
        <w:rPr>
          <w:rFonts w:asciiTheme="minorHAnsi" w:hAnsiTheme="minorHAnsi"/>
          <w:b/>
          <w:bCs/>
          <w:caps/>
          <w:color w:val="313232"/>
          <w:sz w:val="20"/>
          <w:szCs w:val="20"/>
        </w:rPr>
        <w:fldChar w:fldCharType="separate"/>
      </w:r>
      <w:hyperlink w:anchor="_Toc89337653" w:history="1">
        <w:r w:rsidR="00527DDB" w:rsidRPr="0016662B">
          <w:rPr>
            <w:rStyle w:val="Hyperddolen"/>
            <w:noProof/>
          </w:rPr>
          <w:t>1.</w:t>
        </w:r>
        <w:r w:rsidR="00527DDB">
          <w:rPr>
            <w:rFonts w:asciiTheme="minorHAnsi" w:hAnsiTheme="minorHAnsi" w:cstheme="minorBidi"/>
            <w:noProof/>
            <w:color w:val="auto"/>
            <w:sz w:val="22"/>
            <w:szCs w:val="22"/>
            <w:lang w:eastAsia="en-GB"/>
          </w:rPr>
          <w:tab/>
        </w:r>
        <w:r w:rsidR="00527DDB" w:rsidRPr="0016662B">
          <w:rPr>
            <w:rStyle w:val="Hyperddolen"/>
            <w:noProof/>
            <w:lang w:val="cy-GB"/>
          </w:rPr>
          <w:t>Crynodeb gweithredol</w:t>
        </w:r>
        <w:r w:rsidR="00527DDB">
          <w:rPr>
            <w:noProof/>
            <w:webHidden/>
          </w:rPr>
          <w:tab/>
        </w:r>
        <w:r w:rsidR="00527DDB">
          <w:rPr>
            <w:noProof/>
            <w:webHidden/>
          </w:rPr>
          <w:fldChar w:fldCharType="begin"/>
        </w:r>
        <w:r w:rsidR="00527DDB">
          <w:rPr>
            <w:noProof/>
            <w:webHidden/>
          </w:rPr>
          <w:instrText xml:space="preserve"> PAGEREF _Toc89337653 \h </w:instrText>
        </w:r>
        <w:r w:rsidR="00527DDB">
          <w:rPr>
            <w:noProof/>
            <w:webHidden/>
          </w:rPr>
        </w:r>
        <w:r w:rsidR="00527DDB">
          <w:rPr>
            <w:noProof/>
            <w:webHidden/>
          </w:rPr>
          <w:fldChar w:fldCharType="separate"/>
        </w:r>
        <w:r w:rsidR="00527DDB">
          <w:rPr>
            <w:noProof/>
            <w:webHidden/>
          </w:rPr>
          <w:t>4</w:t>
        </w:r>
        <w:r w:rsidR="00527DDB">
          <w:rPr>
            <w:noProof/>
            <w:webHidden/>
          </w:rPr>
          <w:fldChar w:fldCharType="end"/>
        </w:r>
      </w:hyperlink>
    </w:p>
    <w:p w14:paraId="5EBB43F7" w14:textId="6CBE79C8" w:rsidR="00527DDB" w:rsidRDefault="00527DDB">
      <w:pPr>
        <w:pStyle w:val="TablCynnwys1"/>
        <w:rPr>
          <w:rFonts w:asciiTheme="minorHAnsi" w:hAnsiTheme="minorHAnsi" w:cstheme="minorBidi"/>
          <w:noProof/>
          <w:color w:val="auto"/>
          <w:sz w:val="22"/>
          <w:szCs w:val="22"/>
          <w:lang w:eastAsia="en-GB"/>
        </w:rPr>
      </w:pPr>
      <w:hyperlink w:anchor="_Toc89337654" w:history="1">
        <w:r w:rsidRPr="0016662B">
          <w:rPr>
            <w:rStyle w:val="Hyperddolen"/>
            <w:noProof/>
          </w:rPr>
          <w:t>2.</w:t>
        </w:r>
        <w:r>
          <w:rPr>
            <w:rFonts w:asciiTheme="minorHAnsi" w:hAnsiTheme="minorHAnsi" w:cstheme="minorBidi"/>
            <w:noProof/>
            <w:color w:val="auto"/>
            <w:sz w:val="22"/>
            <w:szCs w:val="22"/>
            <w:lang w:eastAsia="en-GB"/>
          </w:rPr>
          <w:tab/>
        </w:r>
        <w:r w:rsidRPr="0016662B">
          <w:rPr>
            <w:rStyle w:val="Hyperddolen"/>
            <w:noProof/>
            <w:lang w:val="cy-GB"/>
          </w:rPr>
          <w:t>Cefndir a chyd-destun</w:t>
        </w:r>
        <w:r>
          <w:rPr>
            <w:noProof/>
            <w:webHidden/>
          </w:rPr>
          <w:tab/>
        </w:r>
        <w:r>
          <w:rPr>
            <w:noProof/>
            <w:webHidden/>
          </w:rPr>
          <w:fldChar w:fldCharType="begin"/>
        </w:r>
        <w:r>
          <w:rPr>
            <w:noProof/>
            <w:webHidden/>
          </w:rPr>
          <w:instrText xml:space="preserve"> PAGEREF _Toc89337654 \h </w:instrText>
        </w:r>
        <w:r>
          <w:rPr>
            <w:noProof/>
            <w:webHidden/>
          </w:rPr>
        </w:r>
        <w:r>
          <w:rPr>
            <w:noProof/>
            <w:webHidden/>
          </w:rPr>
          <w:fldChar w:fldCharType="separate"/>
        </w:r>
        <w:r>
          <w:rPr>
            <w:noProof/>
            <w:webHidden/>
          </w:rPr>
          <w:t>7</w:t>
        </w:r>
        <w:r>
          <w:rPr>
            <w:noProof/>
            <w:webHidden/>
          </w:rPr>
          <w:fldChar w:fldCharType="end"/>
        </w:r>
      </w:hyperlink>
    </w:p>
    <w:p w14:paraId="512B3DB6" w14:textId="458F0E89" w:rsidR="00527DDB" w:rsidRDefault="00527DDB">
      <w:pPr>
        <w:pStyle w:val="TablCynnwys2"/>
        <w:tabs>
          <w:tab w:val="left" w:pos="1320"/>
        </w:tabs>
        <w:rPr>
          <w:rFonts w:asciiTheme="minorHAnsi" w:hAnsiTheme="minorHAnsi" w:cstheme="minorBidi"/>
          <w:noProof/>
          <w:color w:val="auto"/>
          <w:lang w:eastAsia="en-GB"/>
        </w:rPr>
      </w:pPr>
      <w:hyperlink w:anchor="_Toc89337655" w:history="1">
        <w:r w:rsidRPr="0016662B">
          <w:rPr>
            <w:rStyle w:val="Hyperddolen"/>
            <w:noProof/>
          </w:rPr>
          <w:t>2.1.</w:t>
        </w:r>
        <w:r>
          <w:rPr>
            <w:rFonts w:asciiTheme="minorHAnsi" w:hAnsiTheme="minorHAnsi" w:cstheme="minorBidi"/>
            <w:noProof/>
            <w:color w:val="auto"/>
            <w:lang w:eastAsia="en-GB"/>
          </w:rPr>
          <w:tab/>
        </w:r>
        <w:r w:rsidRPr="0016662B">
          <w:rPr>
            <w:rStyle w:val="Hyperddolen"/>
            <w:noProof/>
            <w:lang w:val="cy-GB"/>
          </w:rPr>
          <w:t>Cyd-destun polisi</w:t>
        </w:r>
        <w:r>
          <w:rPr>
            <w:noProof/>
            <w:webHidden/>
          </w:rPr>
          <w:tab/>
        </w:r>
        <w:r>
          <w:rPr>
            <w:noProof/>
            <w:webHidden/>
          </w:rPr>
          <w:fldChar w:fldCharType="begin"/>
        </w:r>
        <w:r>
          <w:rPr>
            <w:noProof/>
            <w:webHidden/>
          </w:rPr>
          <w:instrText xml:space="preserve"> PAGEREF _Toc89337655 \h </w:instrText>
        </w:r>
        <w:r>
          <w:rPr>
            <w:noProof/>
            <w:webHidden/>
          </w:rPr>
        </w:r>
        <w:r>
          <w:rPr>
            <w:noProof/>
            <w:webHidden/>
          </w:rPr>
          <w:fldChar w:fldCharType="separate"/>
        </w:r>
        <w:r>
          <w:rPr>
            <w:noProof/>
            <w:webHidden/>
          </w:rPr>
          <w:t>7</w:t>
        </w:r>
        <w:r>
          <w:rPr>
            <w:noProof/>
            <w:webHidden/>
          </w:rPr>
          <w:fldChar w:fldCharType="end"/>
        </w:r>
      </w:hyperlink>
    </w:p>
    <w:p w14:paraId="02EB46F0" w14:textId="0D8D7D21" w:rsidR="00527DDB" w:rsidRDefault="00527DDB">
      <w:pPr>
        <w:pStyle w:val="TablCynnwys2"/>
        <w:tabs>
          <w:tab w:val="left" w:pos="1320"/>
        </w:tabs>
        <w:rPr>
          <w:rFonts w:asciiTheme="minorHAnsi" w:hAnsiTheme="minorHAnsi" w:cstheme="minorBidi"/>
          <w:noProof/>
          <w:color w:val="auto"/>
          <w:lang w:eastAsia="en-GB"/>
        </w:rPr>
      </w:pPr>
      <w:hyperlink w:anchor="_Toc89337656" w:history="1">
        <w:r w:rsidRPr="0016662B">
          <w:rPr>
            <w:rStyle w:val="Hyperddolen"/>
            <w:noProof/>
          </w:rPr>
          <w:t>2.2.</w:t>
        </w:r>
        <w:r>
          <w:rPr>
            <w:rFonts w:asciiTheme="minorHAnsi" w:hAnsiTheme="minorHAnsi" w:cstheme="minorBidi"/>
            <w:noProof/>
            <w:color w:val="auto"/>
            <w:lang w:eastAsia="en-GB"/>
          </w:rPr>
          <w:tab/>
        </w:r>
        <w:r w:rsidRPr="0016662B">
          <w:rPr>
            <w:rStyle w:val="Hyperddolen"/>
            <w:noProof/>
            <w:lang w:val="cy-GB"/>
          </w:rPr>
          <w:t>Cyd-destun fferylliaeth</w:t>
        </w:r>
        <w:r>
          <w:rPr>
            <w:noProof/>
            <w:webHidden/>
          </w:rPr>
          <w:tab/>
        </w:r>
        <w:r>
          <w:rPr>
            <w:noProof/>
            <w:webHidden/>
          </w:rPr>
          <w:fldChar w:fldCharType="begin"/>
        </w:r>
        <w:r>
          <w:rPr>
            <w:noProof/>
            <w:webHidden/>
          </w:rPr>
          <w:instrText xml:space="preserve"> PAGEREF _Toc89337656 \h </w:instrText>
        </w:r>
        <w:r>
          <w:rPr>
            <w:noProof/>
            <w:webHidden/>
          </w:rPr>
        </w:r>
        <w:r>
          <w:rPr>
            <w:noProof/>
            <w:webHidden/>
          </w:rPr>
          <w:fldChar w:fldCharType="separate"/>
        </w:r>
        <w:r>
          <w:rPr>
            <w:noProof/>
            <w:webHidden/>
          </w:rPr>
          <w:t>8</w:t>
        </w:r>
        <w:r>
          <w:rPr>
            <w:noProof/>
            <w:webHidden/>
          </w:rPr>
          <w:fldChar w:fldCharType="end"/>
        </w:r>
      </w:hyperlink>
    </w:p>
    <w:p w14:paraId="170D142C" w14:textId="2D723334" w:rsidR="00527DDB" w:rsidRDefault="00527DDB">
      <w:pPr>
        <w:pStyle w:val="TablCynnwys2"/>
        <w:tabs>
          <w:tab w:val="left" w:pos="1320"/>
        </w:tabs>
        <w:rPr>
          <w:rFonts w:asciiTheme="minorHAnsi" w:hAnsiTheme="minorHAnsi" w:cstheme="minorBidi"/>
          <w:noProof/>
          <w:color w:val="auto"/>
          <w:lang w:eastAsia="en-GB"/>
        </w:rPr>
      </w:pPr>
      <w:hyperlink w:anchor="_Toc89337657" w:history="1">
        <w:r w:rsidRPr="0016662B">
          <w:rPr>
            <w:rStyle w:val="Hyperddolen"/>
            <w:noProof/>
          </w:rPr>
          <w:t>2.3.</w:t>
        </w:r>
        <w:r>
          <w:rPr>
            <w:rFonts w:asciiTheme="minorHAnsi" w:hAnsiTheme="minorHAnsi" w:cstheme="minorBidi"/>
            <w:noProof/>
            <w:color w:val="auto"/>
            <w:lang w:eastAsia="en-GB"/>
          </w:rPr>
          <w:tab/>
        </w:r>
        <w:r w:rsidRPr="0016662B">
          <w:rPr>
            <w:rStyle w:val="Hyperddolen"/>
            <w:noProof/>
            <w:lang w:val="cy-GB"/>
          </w:rPr>
          <w:t>Cyd-destun deddfwriaethol</w:t>
        </w:r>
        <w:r>
          <w:rPr>
            <w:noProof/>
            <w:webHidden/>
          </w:rPr>
          <w:tab/>
        </w:r>
        <w:r>
          <w:rPr>
            <w:noProof/>
            <w:webHidden/>
          </w:rPr>
          <w:fldChar w:fldCharType="begin"/>
        </w:r>
        <w:r>
          <w:rPr>
            <w:noProof/>
            <w:webHidden/>
          </w:rPr>
          <w:instrText xml:space="preserve"> PAGEREF _Toc89337657 \h </w:instrText>
        </w:r>
        <w:r>
          <w:rPr>
            <w:noProof/>
            <w:webHidden/>
          </w:rPr>
        </w:r>
        <w:r>
          <w:rPr>
            <w:noProof/>
            <w:webHidden/>
          </w:rPr>
          <w:fldChar w:fldCharType="separate"/>
        </w:r>
        <w:r>
          <w:rPr>
            <w:noProof/>
            <w:webHidden/>
          </w:rPr>
          <w:t>8</w:t>
        </w:r>
        <w:r>
          <w:rPr>
            <w:noProof/>
            <w:webHidden/>
          </w:rPr>
          <w:fldChar w:fldCharType="end"/>
        </w:r>
      </w:hyperlink>
    </w:p>
    <w:p w14:paraId="6BCB8B30" w14:textId="36236742" w:rsidR="00527DDB" w:rsidRDefault="00527DDB">
      <w:pPr>
        <w:pStyle w:val="TablCynnwys2"/>
        <w:tabs>
          <w:tab w:val="left" w:pos="1320"/>
        </w:tabs>
        <w:rPr>
          <w:rFonts w:asciiTheme="minorHAnsi" w:hAnsiTheme="minorHAnsi" w:cstheme="minorBidi"/>
          <w:noProof/>
          <w:color w:val="auto"/>
          <w:lang w:eastAsia="en-GB"/>
        </w:rPr>
      </w:pPr>
      <w:hyperlink w:anchor="_Toc89337658" w:history="1">
        <w:r w:rsidRPr="0016662B">
          <w:rPr>
            <w:rStyle w:val="Hyperddolen"/>
            <w:noProof/>
          </w:rPr>
          <w:t>2.4.</w:t>
        </w:r>
        <w:r>
          <w:rPr>
            <w:rFonts w:asciiTheme="minorHAnsi" w:hAnsiTheme="minorHAnsi" w:cstheme="minorBidi"/>
            <w:noProof/>
            <w:color w:val="auto"/>
            <w:lang w:eastAsia="en-GB"/>
          </w:rPr>
          <w:tab/>
        </w:r>
        <w:r w:rsidRPr="0016662B">
          <w:rPr>
            <w:rStyle w:val="Hyperddolen"/>
            <w:noProof/>
            <w:lang w:val="cy-GB"/>
          </w:rPr>
          <w:t>Cyd-destun digidol</w:t>
        </w:r>
        <w:r>
          <w:rPr>
            <w:noProof/>
            <w:webHidden/>
          </w:rPr>
          <w:tab/>
        </w:r>
        <w:r>
          <w:rPr>
            <w:noProof/>
            <w:webHidden/>
          </w:rPr>
          <w:fldChar w:fldCharType="begin"/>
        </w:r>
        <w:r>
          <w:rPr>
            <w:noProof/>
            <w:webHidden/>
          </w:rPr>
          <w:instrText xml:space="preserve"> PAGEREF _Toc89337658 \h </w:instrText>
        </w:r>
        <w:r>
          <w:rPr>
            <w:noProof/>
            <w:webHidden/>
          </w:rPr>
        </w:r>
        <w:r>
          <w:rPr>
            <w:noProof/>
            <w:webHidden/>
          </w:rPr>
          <w:fldChar w:fldCharType="separate"/>
        </w:r>
        <w:r>
          <w:rPr>
            <w:noProof/>
            <w:webHidden/>
          </w:rPr>
          <w:t>9</w:t>
        </w:r>
        <w:r>
          <w:rPr>
            <w:noProof/>
            <w:webHidden/>
          </w:rPr>
          <w:fldChar w:fldCharType="end"/>
        </w:r>
      </w:hyperlink>
    </w:p>
    <w:p w14:paraId="7AA7B1E9" w14:textId="15ED22E9" w:rsidR="00527DDB" w:rsidRDefault="00527DDB">
      <w:pPr>
        <w:pStyle w:val="TablCynnwys1"/>
        <w:rPr>
          <w:rFonts w:asciiTheme="minorHAnsi" w:hAnsiTheme="minorHAnsi" w:cstheme="minorBidi"/>
          <w:noProof/>
          <w:color w:val="auto"/>
          <w:sz w:val="22"/>
          <w:szCs w:val="22"/>
          <w:lang w:eastAsia="en-GB"/>
        </w:rPr>
      </w:pPr>
      <w:hyperlink w:anchor="_Toc89337659" w:history="1">
        <w:r w:rsidRPr="0016662B">
          <w:rPr>
            <w:rStyle w:val="Hyperddolen"/>
            <w:noProof/>
          </w:rPr>
          <w:t>3.</w:t>
        </w:r>
        <w:r>
          <w:rPr>
            <w:rFonts w:asciiTheme="minorHAnsi" w:hAnsiTheme="minorHAnsi" w:cstheme="minorBidi"/>
            <w:noProof/>
            <w:color w:val="auto"/>
            <w:sz w:val="22"/>
            <w:szCs w:val="22"/>
            <w:lang w:eastAsia="en-GB"/>
          </w:rPr>
          <w:tab/>
        </w:r>
        <w:r w:rsidRPr="0016662B">
          <w:rPr>
            <w:rStyle w:val="Hyperddolen"/>
            <w:noProof/>
            <w:lang w:val="cy-GB"/>
          </w:rPr>
          <w:t>Y dirwedd e-bresgripsiynau sydd ohoni ym maes iechyd a gofal cymdeithasol yng Nghymru</w:t>
        </w:r>
        <w:r>
          <w:rPr>
            <w:noProof/>
            <w:webHidden/>
          </w:rPr>
          <w:tab/>
        </w:r>
        <w:r>
          <w:rPr>
            <w:noProof/>
            <w:webHidden/>
          </w:rPr>
          <w:fldChar w:fldCharType="begin"/>
        </w:r>
        <w:r>
          <w:rPr>
            <w:noProof/>
            <w:webHidden/>
          </w:rPr>
          <w:instrText xml:space="preserve"> PAGEREF _Toc89337659 \h </w:instrText>
        </w:r>
        <w:r>
          <w:rPr>
            <w:noProof/>
            <w:webHidden/>
          </w:rPr>
        </w:r>
        <w:r>
          <w:rPr>
            <w:noProof/>
            <w:webHidden/>
          </w:rPr>
          <w:fldChar w:fldCharType="separate"/>
        </w:r>
        <w:r>
          <w:rPr>
            <w:noProof/>
            <w:webHidden/>
          </w:rPr>
          <w:t>11</w:t>
        </w:r>
        <w:r>
          <w:rPr>
            <w:noProof/>
            <w:webHidden/>
          </w:rPr>
          <w:fldChar w:fldCharType="end"/>
        </w:r>
      </w:hyperlink>
    </w:p>
    <w:p w14:paraId="0E61330E" w14:textId="5FD5EF11" w:rsidR="00527DDB" w:rsidRDefault="00527DDB">
      <w:pPr>
        <w:pStyle w:val="TablCynnwys2"/>
        <w:tabs>
          <w:tab w:val="left" w:pos="1320"/>
        </w:tabs>
        <w:rPr>
          <w:rFonts w:asciiTheme="minorHAnsi" w:hAnsiTheme="minorHAnsi" w:cstheme="minorBidi"/>
          <w:noProof/>
          <w:color w:val="auto"/>
          <w:lang w:eastAsia="en-GB"/>
        </w:rPr>
      </w:pPr>
      <w:hyperlink w:anchor="_Toc89337660" w:history="1">
        <w:r w:rsidRPr="0016662B">
          <w:rPr>
            <w:rStyle w:val="Hyperddolen"/>
            <w:noProof/>
          </w:rPr>
          <w:t>3.1.</w:t>
        </w:r>
        <w:r>
          <w:rPr>
            <w:rFonts w:asciiTheme="minorHAnsi" w:hAnsiTheme="minorHAnsi" w:cstheme="minorBidi"/>
            <w:noProof/>
            <w:color w:val="auto"/>
            <w:lang w:eastAsia="en-GB"/>
          </w:rPr>
          <w:tab/>
        </w:r>
        <w:r w:rsidRPr="0016662B">
          <w:rPr>
            <w:rStyle w:val="Hyperddolen"/>
            <w:noProof/>
            <w:lang w:val="cy-GB"/>
          </w:rPr>
          <w:t>Gofal sylfaenol</w:t>
        </w:r>
        <w:r>
          <w:rPr>
            <w:noProof/>
            <w:webHidden/>
          </w:rPr>
          <w:tab/>
        </w:r>
        <w:r>
          <w:rPr>
            <w:noProof/>
            <w:webHidden/>
          </w:rPr>
          <w:fldChar w:fldCharType="begin"/>
        </w:r>
        <w:r>
          <w:rPr>
            <w:noProof/>
            <w:webHidden/>
          </w:rPr>
          <w:instrText xml:space="preserve"> PAGEREF _Toc89337660 \h </w:instrText>
        </w:r>
        <w:r>
          <w:rPr>
            <w:noProof/>
            <w:webHidden/>
          </w:rPr>
        </w:r>
        <w:r>
          <w:rPr>
            <w:noProof/>
            <w:webHidden/>
          </w:rPr>
          <w:fldChar w:fldCharType="separate"/>
        </w:r>
        <w:r>
          <w:rPr>
            <w:noProof/>
            <w:webHidden/>
          </w:rPr>
          <w:t>11</w:t>
        </w:r>
        <w:r>
          <w:rPr>
            <w:noProof/>
            <w:webHidden/>
          </w:rPr>
          <w:fldChar w:fldCharType="end"/>
        </w:r>
      </w:hyperlink>
    </w:p>
    <w:p w14:paraId="41F059DB" w14:textId="1CF343D9" w:rsidR="00527DDB" w:rsidRDefault="00527DDB">
      <w:pPr>
        <w:pStyle w:val="TablCynnwys2"/>
        <w:tabs>
          <w:tab w:val="left" w:pos="1320"/>
        </w:tabs>
        <w:rPr>
          <w:rFonts w:asciiTheme="minorHAnsi" w:hAnsiTheme="minorHAnsi" w:cstheme="minorBidi"/>
          <w:noProof/>
          <w:color w:val="auto"/>
          <w:lang w:eastAsia="en-GB"/>
        </w:rPr>
      </w:pPr>
      <w:hyperlink w:anchor="_Toc89337661" w:history="1">
        <w:r w:rsidRPr="0016662B">
          <w:rPr>
            <w:rStyle w:val="Hyperddolen"/>
            <w:noProof/>
          </w:rPr>
          <w:t>3.2.</w:t>
        </w:r>
        <w:r>
          <w:rPr>
            <w:rFonts w:asciiTheme="minorHAnsi" w:hAnsiTheme="minorHAnsi" w:cstheme="minorBidi"/>
            <w:noProof/>
            <w:color w:val="auto"/>
            <w:lang w:eastAsia="en-GB"/>
          </w:rPr>
          <w:tab/>
        </w:r>
        <w:r w:rsidRPr="0016662B">
          <w:rPr>
            <w:rStyle w:val="Hyperddolen"/>
            <w:noProof/>
            <w:lang w:val="cy-GB"/>
          </w:rPr>
          <w:t>Gofal eilaidd</w:t>
        </w:r>
        <w:r>
          <w:rPr>
            <w:noProof/>
            <w:webHidden/>
          </w:rPr>
          <w:tab/>
        </w:r>
        <w:r>
          <w:rPr>
            <w:noProof/>
            <w:webHidden/>
          </w:rPr>
          <w:fldChar w:fldCharType="begin"/>
        </w:r>
        <w:r>
          <w:rPr>
            <w:noProof/>
            <w:webHidden/>
          </w:rPr>
          <w:instrText xml:space="preserve"> PAGEREF _Toc89337661 \h </w:instrText>
        </w:r>
        <w:r>
          <w:rPr>
            <w:noProof/>
            <w:webHidden/>
          </w:rPr>
        </w:r>
        <w:r>
          <w:rPr>
            <w:noProof/>
            <w:webHidden/>
          </w:rPr>
          <w:fldChar w:fldCharType="separate"/>
        </w:r>
        <w:r>
          <w:rPr>
            <w:noProof/>
            <w:webHidden/>
          </w:rPr>
          <w:t>16</w:t>
        </w:r>
        <w:r>
          <w:rPr>
            <w:noProof/>
            <w:webHidden/>
          </w:rPr>
          <w:fldChar w:fldCharType="end"/>
        </w:r>
      </w:hyperlink>
    </w:p>
    <w:p w14:paraId="3CB4021F" w14:textId="33F6A247" w:rsidR="00527DDB" w:rsidRDefault="00527DDB">
      <w:pPr>
        <w:pStyle w:val="TablCynnwys2"/>
        <w:tabs>
          <w:tab w:val="left" w:pos="1320"/>
        </w:tabs>
        <w:rPr>
          <w:rFonts w:asciiTheme="minorHAnsi" w:hAnsiTheme="minorHAnsi" w:cstheme="minorBidi"/>
          <w:noProof/>
          <w:color w:val="auto"/>
          <w:lang w:eastAsia="en-GB"/>
        </w:rPr>
      </w:pPr>
      <w:hyperlink w:anchor="_Toc89337662" w:history="1">
        <w:r w:rsidRPr="0016662B">
          <w:rPr>
            <w:rStyle w:val="Hyperddolen"/>
            <w:noProof/>
          </w:rPr>
          <w:t>3.3.</w:t>
        </w:r>
        <w:r>
          <w:rPr>
            <w:rFonts w:asciiTheme="minorHAnsi" w:hAnsiTheme="minorHAnsi" w:cstheme="minorBidi"/>
            <w:noProof/>
            <w:color w:val="auto"/>
            <w:lang w:eastAsia="en-GB"/>
          </w:rPr>
          <w:tab/>
        </w:r>
        <w:r w:rsidRPr="0016662B">
          <w:rPr>
            <w:rStyle w:val="Hyperddolen"/>
            <w:noProof/>
            <w:lang w:val="cy-GB"/>
          </w:rPr>
          <w:t>Lleoliadau gofal eraill</w:t>
        </w:r>
        <w:r>
          <w:rPr>
            <w:noProof/>
            <w:webHidden/>
          </w:rPr>
          <w:tab/>
        </w:r>
        <w:r>
          <w:rPr>
            <w:noProof/>
            <w:webHidden/>
          </w:rPr>
          <w:fldChar w:fldCharType="begin"/>
        </w:r>
        <w:r>
          <w:rPr>
            <w:noProof/>
            <w:webHidden/>
          </w:rPr>
          <w:instrText xml:space="preserve"> PAGEREF _Toc89337662 \h </w:instrText>
        </w:r>
        <w:r>
          <w:rPr>
            <w:noProof/>
            <w:webHidden/>
          </w:rPr>
        </w:r>
        <w:r>
          <w:rPr>
            <w:noProof/>
            <w:webHidden/>
          </w:rPr>
          <w:fldChar w:fldCharType="separate"/>
        </w:r>
        <w:r>
          <w:rPr>
            <w:noProof/>
            <w:webHidden/>
          </w:rPr>
          <w:t>22</w:t>
        </w:r>
        <w:r>
          <w:rPr>
            <w:noProof/>
            <w:webHidden/>
          </w:rPr>
          <w:fldChar w:fldCharType="end"/>
        </w:r>
      </w:hyperlink>
    </w:p>
    <w:p w14:paraId="60C237C0" w14:textId="2946B673" w:rsidR="00527DDB" w:rsidRDefault="00527DDB">
      <w:pPr>
        <w:pStyle w:val="TablCynnwys1"/>
        <w:rPr>
          <w:rFonts w:asciiTheme="minorHAnsi" w:hAnsiTheme="minorHAnsi" w:cstheme="minorBidi"/>
          <w:noProof/>
          <w:color w:val="auto"/>
          <w:sz w:val="22"/>
          <w:szCs w:val="22"/>
          <w:lang w:eastAsia="en-GB"/>
        </w:rPr>
      </w:pPr>
      <w:hyperlink w:anchor="_Toc89337663" w:history="1">
        <w:r w:rsidRPr="0016662B">
          <w:rPr>
            <w:rStyle w:val="Hyperddolen"/>
            <w:noProof/>
          </w:rPr>
          <w:t>4.</w:t>
        </w:r>
        <w:r>
          <w:rPr>
            <w:rFonts w:asciiTheme="minorHAnsi" w:hAnsiTheme="minorHAnsi" w:cstheme="minorBidi"/>
            <w:noProof/>
            <w:color w:val="auto"/>
            <w:sz w:val="22"/>
            <w:szCs w:val="22"/>
            <w:lang w:eastAsia="en-GB"/>
          </w:rPr>
          <w:tab/>
        </w:r>
        <w:r w:rsidRPr="0016662B">
          <w:rPr>
            <w:rStyle w:val="Hyperddolen"/>
            <w:noProof/>
            <w:lang w:val="cy-GB"/>
          </w:rPr>
          <w:t>Glasbrint ar gyfer dyfodol e-bresgripsiynau yng Nghymru</w:t>
        </w:r>
        <w:r>
          <w:rPr>
            <w:noProof/>
            <w:webHidden/>
          </w:rPr>
          <w:tab/>
        </w:r>
        <w:r>
          <w:rPr>
            <w:noProof/>
            <w:webHidden/>
          </w:rPr>
          <w:fldChar w:fldCharType="begin"/>
        </w:r>
        <w:r>
          <w:rPr>
            <w:noProof/>
            <w:webHidden/>
          </w:rPr>
          <w:instrText xml:space="preserve"> PAGEREF _Toc89337663 \h </w:instrText>
        </w:r>
        <w:r>
          <w:rPr>
            <w:noProof/>
            <w:webHidden/>
          </w:rPr>
        </w:r>
        <w:r>
          <w:rPr>
            <w:noProof/>
            <w:webHidden/>
          </w:rPr>
          <w:fldChar w:fldCharType="separate"/>
        </w:r>
        <w:r>
          <w:rPr>
            <w:noProof/>
            <w:webHidden/>
          </w:rPr>
          <w:t>25</w:t>
        </w:r>
        <w:r>
          <w:rPr>
            <w:noProof/>
            <w:webHidden/>
          </w:rPr>
          <w:fldChar w:fldCharType="end"/>
        </w:r>
      </w:hyperlink>
    </w:p>
    <w:p w14:paraId="15E1AE73" w14:textId="2A754484" w:rsidR="00527DDB" w:rsidRDefault="00527DDB">
      <w:pPr>
        <w:pStyle w:val="TablCynnwys2"/>
        <w:tabs>
          <w:tab w:val="left" w:pos="1320"/>
        </w:tabs>
        <w:rPr>
          <w:rFonts w:asciiTheme="minorHAnsi" w:hAnsiTheme="minorHAnsi" w:cstheme="minorBidi"/>
          <w:noProof/>
          <w:color w:val="auto"/>
          <w:lang w:eastAsia="en-GB"/>
        </w:rPr>
      </w:pPr>
      <w:hyperlink w:anchor="_Toc89337664" w:history="1">
        <w:r w:rsidRPr="0016662B">
          <w:rPr>
            <w:rStyle w:val="Hyperddolen"/>
            <w:noProof/>
          </w:rPr>
          <w:t>4.1.</w:t>
        </w:r>
        <w:r>
          <w:rPr>
            <w:rFonts w:asciiTheme="minorHAnsi" w:hAnsiTheme="minorHAnsi" w:cstheme="minorBidi"/>
            <w:noProof/>
            <w:color w:val="auto"/>
            <w:lang w:eastAsia="en-GB"/>
          </w:rPr>
          <w:tab/>
        </w:r>
        <w:r w:rsidRPr="0016662B">
          <w:rPr>
            <w:rStyle w:val="Hyperddolen"/>
            <w:noProof/>
            <w:lang w:val="cy-GB"/>
          </w:rPr>
          <w:t>Cymariaethau rhyngwladol</w:t>
        </w:r>
        <w:r>
          <w:rPr>
            <w:noProof/>
            <w:webHidden/>
          </w:rPr>
          <w:tab/>
        </w:r>
        <w:r>
          <w:rPr>
            <w:noProof/>
            <w:webHidden/>
          </w:rPr>
          <w:fldChar w:fldCharType="begin"/>
        </w:r>
        <w:r>
          <w:rPr>
            <w:noProof/>
            <w:webHidden/>
          </w:rPr>
          <w:instrText xml:space="preserve"> PAGEREF _Toc89337664 \h </w:instrText>
        </w:r>
        <w:r>
          <w:rPr>
            <w:noProof/>
            <w:webHidden/>
          </w:rPr>
        </w:r>
        <w:r>
          <w:rPr>
            <w:noProof/>
            <w:webHidden/>
          </w:rPr>
          <w:fldChar w:fldCharType="separate"/>
        </w:r>
        <w:r>
          <w:rPr>
            <w:noProof/>
            <w:webHidden/>
          </w:rPr>
          <w:t>29</w:t>
        </w:r>
        <w:r>
          <w:rPr>
            <w:noProof/>
            <w:webHidden/>
          </w:rPr>
          <w:fldChar w:fldCharType="end"/>
        </w:r>
      </w:hyperlink>
    </w:p>
    <w:p w14:paraId="0DEE2242" w14:textId="10F7D210" w:rsidR="00527DDB" w:rsidRDefault="00527DDB">
      <w:pPr>
        <w:pStyle w:val="TablCynnwys2"/>
        <w:tabs>
          <w:tab w:val="left" w:pos="1320"/>
        </w:tabs>
        <w:rPr>
          <w:rFonts w:asciiTheme="minorHAnsi" w:hAnsiTheme="minorHAnsi" w:cstheme="minorBidi"/>
          <w:noProof/>
          <w:color w:val="auto"/>
          <w:lang w:eastAsia="en-GB"/>
        </w:rPr>
      </w:pPr>
      <w:hyperlink w:anchor="_Toc89337665" w:history="1">
        <w:r w:rsidRPr="0016662B">
          <w:rPr>
            <w:rStyle w:val="Hyperddolen"/>
            <w:noProof/>
          </w:rPr>
          <w:t>4.2.</w:t>
        </w:r>
        <w:r>
          <w:rPr>
            <w:rFonts w:asciiTheme="minorHAnsi" w:hAnsiTheme="minorHAnsi" w:cstheme="minorBidi"/>
            <w:noProof/>
            <w:color w:val="auto"/>
            <w:lang w:eastAsia="en-GB"/>
          </w:rPr>
          <w:tab/>
        </w:r>
        <w:r w:rsidRPr="0016662B">
          <w:rPr>
            <w:rStyle w:val="Hyperddolen"/>
            <w:noProof/>
            <w:lang w:val="cy-GB"/>
          </w:rPr>
          <w:t>Blaenoriaeth A – Galluoedd e-Bresgripsiynau Di-dor ym maes Gofal Sylfaenol</w:t>
        </w:r>
        <w:r>
          <w:rPr>
            <w:noProof/>
            <w:webHidden/>
          </w:rPr>
          <w:tab/>
        </w:r>
        <w:r>
          <w:rPr>
            <w:noProof/>
            <w:webHidden/>
          </w:rPr>
          <w:fldChar w:fldCharType="begin"/>
        </w:r>
        <w:r>
          <w:rPr>
            <w:noProof/>
            <w:webHidden/>
          </w:rPr>
          <w:instrText xml:space="preserve"> PAGEREF _Toc89337665 \h </w:instrText>
        </w:r>
        <w:r>
          <w:rPr>
            <w:noProof/>
            <w:webHidden/>
          </w:rPr>
        </w:r>
        <w:r>
          <w:rPr>
            <w:noProof/>
            <w:webHidden/>
          </w:rPr>
          <w:fldChar w:fldCharType="separate"/>
        </w:r>
        <w:r>
          <w:rPr>
            <w:noProof/>
            <w:webHidden/>
          </w:rPr>
          <w:t>30</w:t>
        </w:r>
        <w:r>
          <w:rPr>
            <w:noProof/>
            <w:webHidden/>
          </w:rPr>
          <w:fldChar w:fldCharType="end"/>
        </w:r>
      </w:hyperlink>
    </w:p>
    <w:p w14:paraId="03A50576" w14:textId="6DAC6E61" w:rsidR="00527DDB" w:rsidRDefault="00527DDB">
      <w:pPr>
        <w:pStyle w:val="TablCynnwys2"/>
        <w:tabs>
          <w:tab w:val="left" w:pos="1320"/>
        </w:tabs>
        <w:rPr>
          <w:rFonts w:asciiTheme="minorHAnsi" w:hAnsiTheme="minorHAnsi" w:cstheme="minorBidi"/>
          <w:noProof/>
          <w:color w:val="auto"/>
          <w:lang w:eastAsia="en-GB"/>
        </w:rPr>
      </w:pPr>
      <w:hyperlink w:anchor="_Toc89337666" w:history="1">
        <w:r w:rsidRPr="0016662B">
          <w:rPr>
            <w:rStyle w:val="Hyperddolen"/>
            <w:noProof/>
          </w:rPr>
          <w:t>4.3.</w:t>
        </w:r>
        <w:r>
          <w:rPr>
            <w:rFonts w:asciiTheme="minorHAnsi" w:hAnsiTheme="minorHAnsi" w:cstheme="minorBidi"/>
            <w:noProof/>
            <w:color w:val="auto"/>
            <w:lang w:eastAsia="en-GB"/>
          </w:rPr>
          <w:tab/>
        </w:r>
        <w:r w:rsidRPr="0016662B">
          <w:rPr>
            <w:rStyle w:val="Hyperddolen"/>
            <w:noProof/>
            <w:lang w:val="cy-GB"/>
          </w:rPr>
          <w:t>Blaenoriaeth B - Galluoedd E-bresgripsiynau ym maes Gofal Eilaidd</w:t>
        </w:r>
        <w:r>
          <w:rPr>
            <w:noProof/>
            <w:webHidden/>
          </w:rPr>
          <w:tab/>
        </w:r>
        <w:r>
          <w:rPr>
            <w:noProof/>
            <w:webHidden/>
          </w:rPr>
          <w:fldChar w:fldCharType="begin"/>
        </w:r>
        <w:r>
          <w:rPr>
            <w:noProof/>
            <w:webHidden/>
          </w:rPr>
          <w:instrText xml:space="preserve"> PAGEREF _Toc89337666 \h </w:instrText>
        </w:r>
        <w:r>
          <w:rPr>
            <w:noProof/>
            <w:webHidden/>
          </w:rPr>
        </w:r>
        <w:r>
          <w:rPr>
            <w:noProof/>
            <w:webHidden/>
          </w:rPr>
          <w:fldChar w:fldCharType="separate"/>
        </w:r>
        <w:r>
          <w:rPr>
            <w:noProof/>
            <w:webHidden/>
          </w:rPr>
          <w:t>37</w:t>
        </w:r>
        <w:r>
          <w:rPr>
            <w:noProof/>
            <w:webHidden/>
          </w:rPr>
          <w:fldChar w:fldCharType="end"/>
        </w:r>
      </w:hyperlink>
    </w:p>
    <w:p w14:paraId="6CCF3E48" w14:textId="265DF04D" w:rsidR="00527DDB" w:rsidRDefault="00527DDB">
      <w:pPr>
        <w:pStyle w:val="TablCynnwys2"/>
        <w:tabs>
          <w:tab w:val="left" w:pos="1320"/>
        </w:tabs>
        <w:rPr>
          <w:rFonts w:asciiTheme="minorHAnsi" w:hAnsiTheme="minorHAnsi" w:cstheme="minorBidi"/>
          <w:noProof/>
          <w:color w:val="auto"/>
          <w:lang w:eastAsia="en-GB"/>
        </w:rPr>
      </w:pPr>
      <w:hyperlink w:anchor="_Toc89337667" w:history="1">
        <w:r w:rsidRPr="0016662B">
          <w:rPr>
            <w:rStyle w:val="Hyperddolen"/>
            <w:noProof/>
          </w:rPr>
          <w:t>4.4.</w:t>
        </w:r>
        <w:r>
          <w:rPr>
            <w:rFonts w:asciiTheme="minorHAnsi" w:hAnsiTheme="minorHAnsi" w:cstheme="minorBidi"/>
            <w:noProof/>
            <w:color w:val="auto"/>
            <w:lang w:eastAsia="en-GB"/>
          </w:rPr>
          <w:tab/>
        </w:r>
        <w:r w:rsidRPr="0016662B">
          <w:rPr>
            <w:rStyle w:val="Hyperddolen"/>
            <w:noProof/>
            <w:lang w:val="cy-GB"/>
          </w:rPr>
          <w:t>Blaenoriaeth C - Ap(iau) Cleifion</w:t>
        </w:r>
        <w:r>
          <w:rPr>
            <w:noProof/>
            <w:webHidden/>
          </w:rPr>
          <w:tab/>
        </w:r>
        <w:r>
          <w:rPr>
            <w:noProof/>
            <w:webHidden/>
          </w:rPr>
          <w:fldChar w:fldCharType="begin"/>
        </w:r>
        <w:r>
          <w:rPr>
            <w:noProof/>
            <w:webHidden/>
          </w:rPr>
          <w:instrText xml:space="preserve"> PAGEREF _Toc89337667 \h </w:instrText>
        </w:r>
        <w:r>
          <w:rPr>
            <w:noProof/>
            <w:webHidden/>
          </w:rPr>
        </w:r>
        <w:r>
          <w:rPr>
            <w:noProof/>
            <w:webHidden/>
          </w:rPr>
          <w:fldChar w:fldCharType="separate"/>
        </w:r>
        <w:r>
          <w:rPr>
            <w:noProof/>
            <w:webHidden/>
          </w:rPr>
          <w:t>43</w:t>
        </w:r>
        <w:r>
          <w:rPr>
            <w:noProof/>
            <w:webHidden/>
          </w:rPr>
          <w:fldChar w:fldCharType="end"/>
        </w:r>
      </w:hyperlink>
    </w:p>
    <w:p w14:paraId="659535C2" w14:textId="7A383505" w:rsidR="00527DDB" w:rsidRDefault="00527DDB">
      <w:pPr>
        <w:pStyle w:val="TablCynnwys1"/>
        <w:rPr>
          <w:rFonts w:asciiTheme="minorHAnsi" w:hAnsiTheme="minorHAnsi" w:cstheme="minorBidi"/>
          <w:noProof/>
          <w:color w:val="auto"/>
          <w:sz w:val="22"/>
          <w:szCs w:val="22"/>
          <w:lang w:eastAsia="en-GB"/>
        </w:rPr>
      </w:pPr>
      <w:hyperlink w:anchor="_Toc89337668" w:history="1">
        <w:r w:rsidRPr="0016662B">
          <w:rPr>
            <w:rStyle w:val="Hyperddolen"/>
            <w:noProof/>
          </w:rPr>
          <w:t>5.</w:t>
        </w:r>
        <w:r>
          <w:rPr>
            <w:rFonts w:asciiTheme="minorHAnsi" w:hAnsiTheme="minorHAnsi" w:cstheme="minorBidi"/>
            <w:noProof/>
            <w:color w:val="auto"/>
            <w:sz w:val="22"/>
            <w:szCs w:val="22"/>
            <w:lang w:eastAsia="en-GB"/>
          </w:rPr>
          <w:tab/>
        </w:r>
        <w:r w:rsidRPr="0016662B">
          <w:rPr>
            <w:rStyle w:val="Hyperddolen"/>
            <w:noProof/>
            <w:lang w:val="cy-GB"/>
          </w:rPr>
          <w:t>Y map ffordd ar gyfer newid</w:t>
        </w:r>
        <w:r>
          <w:rPr>
            <w:noProof/>
            <w:webHidden/>
          </w:rPr>
          <w:tab/>
        </w:r>
        <w:r>
          <w:rPr>
            <w:noProof/>
            <w:webHidden/>
          </w:rPr>
          <w:fldChar w:fldCharType="begin"/>
        </w:r>
        <w:r>
          <w:rPr>
            <w:noProof/>
            <w:webHidden/>
          </w:rPr>
          <w:instrText xml:space="preserve"> PAGEREF _Toc89337668 \h </w:instrText>
        </w:r>
        <w:r>
          <w:rPr>
            <w:noProof/>
            <w:webHidden/>
          </w:rPr>
        </w:r>
        <w:r>
          <w:rPr>
            <w:noProof/>
            <w:webHidden/>
          </w:rPr>
          <w:fldChar w:fldCharType="separate"/>
        </w:r>
        <w:r>
          <w:rPr>
            <w:noProof/>
            <w:webHidden/>
          </w:rPr>
          <w:t>46</w:t>
        </w:r>
        <w:r>
          <w:rPr>
            <w:noProof/>
            <w:webHidden/>
          </w:rPr>
          <w:fldChar w:fldCharType="end"/>
        </w:r>
      </w:hyperlink>
    </w:p>
    <w:p w14:paraId="283C3902" w14:textId="007111E9" w:rsidR="00527DDB" w:rsidRDefault="00527DDB">
      <w:pPr>
        <w:pStyle w:val="TablCynnwys2"/>
        <w:tabs>
          <w:tab w:val="left" w:pos="1320"/>
        </w:tabs>
        <w:rPr>
          <w:rFonts w:asciiTheme="minorHAnsi" w:hAnsiTheme="minorHAnsi" w:cstheme="minorBidi"/>
          <w:noProof/>
          <w:color w:val="auto"/>
          <w:lang w:eastAsia="en-GB"/>
        </w:rPr>
      </w:pPr>
      <w:hyperlink w:anchor="_Toc89337669" w:history="1">
        <w:r w:rsidRPr="0016662B">
          <w:rPr>
            <w:rStyle w:val="Hyperddolen"/>
            <w:noProof/>
          </w:rPr>
          <w:t>5.1.</w:t>
        </w:r>
        <w:r>
          <w:rPr>
            <w:rFonts w:asciiTheme="minorHAnsi" w:hAnsiTheme="minorHAnsi" w:cstheme="minorBidi"/>
            <w:noProof/>
            <w:color w:val="auto"/>
            <w:lang w:eastAsia="en-GB"/>
          </w:rPr>
          <w:tab/>
        </w:r>
        <w:r w:rsidRPr="0016662B">
          <w:rPr>
            <w:rStyle w:val="Hyperddolen"/>
            <w:noProof/>
            <w:lang w:val="cy-GB"/>
          </w:rPr>
          <w:t>Dull cyflawni cyffredinol</w:t>
        </w:r>
        <w:r>
          <w:rPr>
            <w:noProof/>
            <w:webHidden/>
          </w:rPr>
          <w:tab/>
        </w:r>
        <w:r>
          <w:rPr>
            <w:noProof/>
            <w:webHidden/>
          </w:rPr>
          <w:fldChar w:fldCharType="begin"/>
        </w:r>
        <w:r>
          <w:rPr>
            <w:noProof/>
            <w:webHidden/>
          </w:rPr>
          <w:instrText xml:space="preserve"> PAGEREF _Toc89337669 \h </w:instrText>
        </w:r>
        <w:r>
          <w:rPr>
            <w:noProof/>
            <w:webHidden/>
          </w:rPr>
        </w:r>
        <w:r>
          <w:rPr>
            <w:noProof/>
            <w:webHidden/>
          </w:rPr>
          <w:fldChar w:fldCharType="separate"/>
        </w:r>
        <w:r>
          <w:rPr>
            <w:noProof/>
            <w:webHidden/>
          </w:rPr>
          <w:t>46</w:t>
        </w:r>
        <w:r>
          <w:rPr>
            <w:noProof/>
            <w:webHidden/>
          </w:rPr>
          <w:fldChar w:fldCharType="end"/>
        </w:r>
      </w:hyperlink>
    </w:p>
    <w:p w14:paraId="2963B9ED" w14:textId="0AED3762" w:rsidR="00527DDB" w:rsidRDefault="00527DDB">
      <w:pPr>
        <w:pStyle w:val="TablCynnwys2"/>
        <w:tabs>
          <w:tab w:val="left" w:pos="1320"/>
        </w:tabs>
        <w:rPr>
          <w:rFonts w:asciiTheme="minorHAnsi" w:hAnsiTheme="minorHAnsi" w:cstheme="minorBidi"/>
          <w:noProof/>
          <w:color w:val="auto"/>
          <w:lang w:eastAsia="en-GB"/>
        </w:rPr>
      </w:pPr>
      <w:hyperlink w:anchor="_Toc89337670" w:history="1">
        <w:r w:rsidRPr="0016662B">
          <w:rPr>
            <w:rStyle w:val="Hyperddolen"/>
            <w:noProof/>
          </w:rPr>
          <w:t>5.2.</w:t>
        </w:r>
        <w:r>
          <w:rPr>
            <w:rFonts w:asciiTheme="minorHAnsi" w:hAnsiTheme="minorHAnsi" w:cstheme="minorBidi"/>
            <w:noProof/>
            <w:color w:val="auto"/>
            <w:lang w:eastAsia="en-GB"/>
          </w:rPr>
          <w:tab/>
        </w:r>
        <w:r w:rsidRPr="0016662B">
          <w:rPr>
            <w:rStyle w:val="Hyperddolen"/>
            <w:noProof/>
            <w:lang w:val="cy-GB"/>
          </w:rPr>
          <w:t>Llywodraethu</w:t>
        </w:r>
        <w:r>
          <w:rPr>
            <w:noProof/>
            <w:webHidden/>
          </w:rPr>
          <w:tab/>
        </w:r>
        <w:r>
          <w:rPr>
            <w:noProof/>
            <w:webHidden/>
          </w:rPr>
          <w:fldChar w:fldCharType="begin"/>
        </w:r>
        <w:r>
          <w:rPr>
            <w:noProof/>
            <w:webHidden/>
          </w:rPr>
          <w:instrText xml:space="preserve"> PAGEREF _Toc89337670 \h </w:instrText>
        </w:r>
        <w:r>
          <w:rPr>
            <w:noProof/>
            <w:webHidden/>
          </w:rPr>
        </w:r>
        <w:r>
          <w:rPr>
            <w:noProof/>
            <w:webHidden/>
          </w:rPr>
          <w:fldChar w:fldCharType="separate"/>
        </w:r>
        <w:r>
          <w:rPr>
            <w:noProof/>
            <w:webHidden/>
          </w:rPr>
          <w:t>47</w:t>
        </w:r>
        <w:r>
          <w:rPr>
            <w:noProof/>
            <w:webHidden/>
          </w:rPr>
          <w:fldChar w:fldCharType="end"/>
        </w:r>
      </w:hyperlink>
    </w:p>
    <w:p w14:paraId="71E0756A" w14:textId="14A5ADFB" w:rsidR="00527DDB" w:rsidRDefault="00527DDB">
      <w:pPr>
        <w:pStyle w:val="TablCynnwys2"/>
        <w:tabs>
          <w:tab w:val="left" w:pos="1320"/>
        </w:tabs>
        <w:rPr>
          <w:rFonts w:asciiTheme="minorHAnsi" w:hAnsiTheme="minorHAnsi" w:cstheme="minorBidi"/>
          <w:noProof/>
          <w:color w:val="auto"/>
          <w:lang w:eastAsia="en-GB"/>
        </w:rPr>
      </w:pPr>
      <w:hyperlink w:anchor="_Toc89337671" w:history="1">
        <w:r w:rsidRPr="0016662B">
          <w:rPr>
            <w:rStyle w:val="Hyperddolen"/>
            <w:noProof/>
          </w:rPr>
          <w:t>5.3.</w:t>
        </w:r>
        <w:r>
          <w:rPr>
            <w:rFonts w:asciiTheme="minorHAnsi" w:hAnsiTheme="minorHAnsi" w:cstheme="minorBidi"/>
            <w:noProof/>
            <w:color w:val="auto"/>
            <w:lang w:eastAsia="en-GB"/>
          </w:rPr>
          <w:tab/>
        </w:r>
        <w:r w:rsidRPr="0016662B">
          <w:rPr>
            <w:rStyle w:val="Hyperddolen"/>
            <w:noProof/>
            <w:lang w:val="cy-GB"/>
          </w:rPr>
          <w:t>Llinell amser</w:t>
        </w:r>
        <w:r>
          <w:rPr>
            <w:noProof/>
            <w:webHidden/>
          </w:rPr>
          <w:tab/>
        </w:r>
        <w:r>
          <w:rPr>
            <w:noProof/>
            <w:webHidden/>
          </w:rPr>
          <w:fldChar w:fldCharType="begin"/>
        </w:r>
        <w:r>
          <w:rPr>
            <w:noProof/>
            <w:webHidden/>
          </w:rPr>
          <w:instrText xml:space="preserve"> PAGEREF _Toc89337671 \h </w:instrText>
        </w:r>
        <w:r>
          <w:rPr>
            <w:noProof/>
            <w:webHidden/>
          </w:rPr>
        </w:r>
        <w:r>
          <w:rPr>
            <w:noProof/>
            <w:webHidden/>
          </w:rPr>
          <w:fldChar w:fldCharType="separate"/>
        </w:r>
        <w:r>
          <w:rPr>
            <w:noProof/>
            <w:webHidden/>
          </w:rPr>
          <w:t>49</w:t>
        </w:r>
        <w:r>
          <w:rPr>
            <w:noProof/>
            <w:webHidden/>
          </w:rPr>
          <w:fldChar w:fldCharType="end"/>
        </w:r>
      </w:hyperlink>
    </w:p>
    <w:p w14:paraId="4B0545D0" w14:textId="2C6C6E53" w:rsidR="00527DDB" w:rsidRDefault="00527DDB">
      <w:pPr>
        <w:pStyle w:val="TablCynnwys2"/>
        <w:tabs>
          <w:tab w:val="left" w:pos="1320"/>
        </w:tabs>
        <w:rPr>
          <w:rFonts w:asciiTheme="minorHAnsi" w:hAnsiTheme="minorHAnsi" w:cstheme="minorBidi"/>
          <w:noProof/>
          <w:color w:val="auto"/>
          <w:lang w:eastAsia="en-GB"/>
        </w:rPr>
      </w:pPr>
      <w:hyperlink w:anchor="_Toc89337672" w:history="1">
        <w:r w:rsidRPr="0016662B">
          <w:rPr>
            <w:rStyle w:val="Hyperddolen"/>
            <w:noProof/>
          </w:rPr>
          <w:t>5.4.</w:t>
        </w:r>
        <w:r>
          <w:rPr>
            <w:rFonts w:asciiTheme="minorHAnsi" w:hAnsiTheme="minorHAnsi" w:cstheme="minorBidi"/>
            <w:noProof/>
            <w:color w:val="auto"/>
            <w:lang w:eastAsia="en-GB"/>
          </w:rPr>
          <w:tab/>
        </w:r>
        <w:r w:rsidRPr="0016662B">
          <w:rPr>
            <w:rStyle w:val="Hyperddolen"/>
            <w:noProof/>
            <w:lang w:val="cy-GB"/>
          </w:rPr>
          <w:t>Risgiau strategol allweddol</w:t>
        </w:r>
        <w:r>
          <w:rPr>
            <w:noProof/>
            <w:webHidden/>
          </w:rPr>
          <w:tab/>
        </w:r>
        <w:r>
          <w:rPr>
            <w:noProof/>
            <w:webHidden/>
          </w:rPr>
          <w:fldChar w:fldCharType="begin"/>
        </w:r>
        <w:r>
          <w:rPr>
            <w:noProof/>
            <w:webHidden/>
          </w:rPr>
          <w:instrText xml:space="preserve"> PAGEREF _Toc89337672 \h </w:instrText>
        </w:r>
        <w:r>
          <w:rPr>
            <w:noProof/>
            <w:webHidden/>
          </w:rPr>
        </w:r>
        <w:r>
          <w:rPr>
            <w:noProof/>
            <w:webHidden/>
          </w:rPr>
          <w:fldChar w:fldCharType="separate"/>
        </w:r>
        <w:r>
          <w:rPr>
            <w:noProof/>
            <w:webHidden/>
          </w:rPr>
          <w:t>51</w:t>
        </w:r>
        <w:r>
          <w:rPr>
            <w:noProof/>
            <w:webHidden/>
          </w:rPr>
          <w:fldChar w:fldCharType="end"/>
        </w:r>
      </w:hyperlink>
    </w:p>
    <w:p w14:paraId="24542264" w14:textId="043406A0" w:rsidR="00527DDB" w:rsidRDefault="00527DDB">
      <w:pPr>
        <w:pStyle w:val="TablCynnwys2"/>
        <w:tabs>
          <w:tab w:val="left" w:pos="1320"/>
        </w:tabs>
        <w:rPr>
          <w:rFonts w:asciiTheme="minorHAnsi" w:hAnsiTheme="minorHAnsi" w:cstheme="minorBidi"/>
          <w:noProof/>
          <w:color w:val="auto"/>
          <w:lang w:eastAsia="en-GB"/>
        </w:rPr>
      </w:pPr>
      <w:hyperlink w:anchor="_Toc89337673" w:history="1">
        <w:r w:rsidRPr="0016662B">
          <w:rPr>
            <w:rStyle w:val="Hyperddolen"/>
            <w:noProof/>
          </w:rPr>
          <w:t>5.5.</w:t>
        </w:r>
        <w:r>
          <w:rPr>
            <w:rFonts w:asciiTheme="minorHAnsi" w:hAnsiTheme="minorHAnsi" w:cstheme="minorBidi"/>
            <w:noProof/>
            <w:color w:val="auto"/>
            <w:lang w:eastAsia="en-GB"/>
          </w:rPr>
          <w:tab/>
        </w:r>
        <w:r w:rsidRPr="0016662B">
          <w:rPr>
            <w:rStyle w:val="Hyperddolen"/>
            <w:noProof/>
            <w:lang w:val="cy-GB"/>
          </w:rPr>
          <w:t>Fframwaith gwneud penderfyniadau</w:t>
        </w:r>
        <w:r>
          <w:rPr>
            <w:noProof/>
            <w:webHidden/>
          </w:rPr>
          <w:tab/>
        </w:r>
        <w:r>
          <w:rPr>
            <w:noProof/>
            <w:webHidden/>
          </w:rPr>
          <w:fldChar w:fldCharType="begin"/>
        </w:r>
        <w:r>
          <w:rPr>
            <w:noProof/>
            <w:webHidden/>
          </w:rPr>
          <w:instrText xml:space="preserve"> PAGEREF _Toc89337673 \h </w:instrText>
        </w:r>
        <w:r>
          <w:rPr>
            <w:noProof/>
            <w:webHidden/>
          </w:rPr>
        </w:r>
        <w:r>
          <w:rPr>
            <w:noProof/>
            <w:webHidden/>
          </w:rPr>
          <w:fldChar w:fldCharType="separate"/>
        </w:r>
        <w:r>
          <w:rPr>
            <w:noProof/>
            <w:webHidden/>
          </w:rPr>
          <w:t>52</w:t>
        </w:r>
        <w:r>
          <w:rPr>
            <w:noProof/>
            <w:webHidden/>
          </w:rPr>
          <w:fldChar w:fldCharType="end"/>
        </w:r>
      </w:hyperlink>
    </w:p>
    <w:p w14:paraId="4AB82A66" w14:textId="6F3A95E5" w:rsidR="00527DDB" w:rsidRDefault="00527DDB">
      <w:pPr>
        <w:pStyle w:val="TablCynnwys1"/>
        <w:rPr>
          <w:rFonts w:asciiTheme="minorHAnsi" w:hAnsiTheme="minorHAnsi" w:cstheme="minorBidi"/>
          <w:noProof/>
          <w:color w:val="auto"/>
          <w:sz w:val="22"/>
          <w:szCs w:val="22"/>
          <w:lang w:eastAsia="en-GB"/>
        </w:rPr>
      </w:pPr>
      <w:hyperlink w:anchor="_Toc89337674" w:history="1">
        <w:r w:rsidRPr="0016662B">
          <w:rPr>
            <w:rStyle w:val="Hyperddolen"/>
            <w:noProof/>
          </w:rPr>
          <w:t>6.</w:t>
        </w:r>
        <w:r>
          <w:rPr>
            <w:rFonts w:asciiTheme="minorHAnsi" w:hAnsiTheme="minorHAnsi" w:cstheme="minorBidi"/>
            <w:noProof/>
            <w:color w:val="auto"/>
            <w:sz w:val="22"/>
            <w:szCs w:val="22"/>
            <w:lang w:eastAsia="en-GB"/>
          </w:rPr>
          <w:tab/>
        </w:r>
        <w:r w:rsidRPr="0016662B">
          <w:rPr>
            <w:rStyle w:val="Hyperddolen"/>
            <w:noProof/>
            <w:lang w:val="cy-GB"/>
          </w:rPr>
          <w:t>Camau nesaf</w:t>
        </w:r>
        <w:r>
          <w:rPr>
            <w:noProof/>
            <w:webHidden/>
          </w:rPr>
          <w:tab/>
        </w:r>
        <w:r>
          <w:rPr>
            <w:noProof/>
            <w:webHidden/>
          </w:rPr>
          <w:fldChar w:fldCharType="begin"/>
        </w:r>
        <w:r>
          <w:rPr>
            <w:noProof/>
            <w:webHidden/>
          </w:rPr>
          <w:instrText xml:space="preserve"> PAGEREF _Toc89337674 \h </w:instrText>
        </w:r>
        <w:r>
          <w:rPr>
            <w:noProof/>
            <w:webHidden/>
          </w:rPr>
        </w:r>
        <w:r>
          <w:rPr>
            <w:noProof/>
            <w:webHidden/>
          </w:rPr>
          <w:fldChar w:fldCharType="separate"/>
        </w:r>
        <w:r>
          <w:rPr>
            <w:noProof/>
            <w:webHidden/>
          </w:rPr>
          <w:t>53</w:t>
        </w:r>
        <w:r>
          <w:rPr>
            <w:noProof/>
            <w:webHidden/>
          </w:rPr>
          <w:fldChar w:fldCharType="end"/>
        </w:r>
      </w:hyperlink>
    </w:p>
    <w:p w14:paraId="163F5D41" w14:textId="2E67E91D" w:rsidR="00527DDB" w:rsidRDefault="00527DDB">
      <w:pPr>
        <w:pStyle w:val="TablCynnwys1"/>
        <w:rPr>
          <w:rFonts w:asciiTheme="minorHAnsi" w:hAnsiTheme="minorHAnsi" w:cstheme="minorBidi"/>
          <w:noProof/>
          <w:color w:val="auto"/>
          <w:sz w:val="22"/>
          <w:szCs w:val="22"/>
          <w:lang w:eastAsia="en-GB"/>
        </w:rPr>
      </w:pPr>
      <w:hyperlink w:anchor="_Toc89337675" w:history="1">
        <w:r w:rsidRPr="0016662B">
          <w:rPr>
            <w:rStyle w:val="Hyperddolen"/>
            <w:noProof/>
            <w:lang w:val="cy-GB"/>
          </w:rPr>
          <w:t>Atodiad 1 – Rhanddeiliaid sy'n rhan o’r rhaglen</w:t>
        </w:r>
        <w:r>
          <w:rPr>
            <w:noProof/>
            <w:webHidden/>
          </w:rPr>
          <w:tab/>
        </w:r>
        <w:r>
          <w:rPr>
            <w:noProof/>
            <w:webHidden/>
          </w:rPr>
          <w:fldChar w:fldCharType="begin"/>
        </w:r>
        <w:r>
          <w:rPr>
            <w:noProof/>
            <w:webHidden/>
          </w:rPr>
          <w:instrText xml:space="preserve"> PAGEREF _Toc89337675 \h </w:instrText>
        </w:r>
        <w:r>
          <w:rPr>
            <w:noProof/>
            <w:webHidden/>
          </w:rPr>
        </w:r>
        <w:r>
          <w:rPr>
            <w:noProof/>
            <w:webHidden/>
          </w:rPr>
          <w:fldChar w:fldCharType="separate"/>
        </w:r>
        <w:r>
          <w:rPr>
            <w:noProof/>
            <w:webHidden/>
          </w:rPr>
          <w:t>55</w:t>
        </w:r>
        <w:r>
          <w:rPr>
            <w:noProof/>
            <w:webHidden/>
          </w:rPr>
          <w:fldChar w:fldCharType="end"/>
        </w:r>
      </w:hyperlink>
    </w:p>
    <w:p w14:paraId="17E9440F" w14:textId="013B6EDB" w:rsidR="00527DDB" w:rsidRDefault="00527DDB">
      <w:pPr>
        <w:pStyle w:val="TablCynnwys1"/>
        <w:rPr>
          <w:rFonts w:asciiTheme="minorHAnsi" w:hAnsiTheme="minorHAnsi" w:cstheme="minorBidi"/>
          <w:noProof/>
          <w:color w:val="auto"/>
          <w:sz w:val="22"/>
          <w:szCs w:val="22"/>
          <w:lang w:eastAsia="en-GB"/>
        </w:rPr>
      </w:pPr>
      <w:hyperlink w:anchor="_Toc89337676" w:history="1">
        <w:r w:rsidRPr="0016662B">
          <w:rPr>
            <w:rStyle w:val="Hyperddolen"/>
            <w:noProof/>
            <w:lang w:val="cy-GB"/>
          </w:rPr>
          <w:t>Atodiad 2 – Rhestr termau</w:t>
        </w:r>
        <w:r>
          <w:rPr>
            <w:noProof/>
            <w:webHidden/>
          </w:rPr>
          <w:tab/>
        </w:r>
        <w:r>
          <w:rPr>
            <w:noProof/>
            <w:webHidden/>
          </w:rPr>
          <w:fldChar w:fldCharType="begin"/>
        </w:r>
        <w:r>
          <w:rPr>
            <w:noProof/>
            <w:webHidden/>
          </w:rPr>
          <w:instrText xml:space="preserve"> PAGEREF _Toc89337676 \h </w:instrText>
        </w:r>
        <w:r>
          <w:rPr>
            <w:noProof/>
            <w:webHidden/>
          </w:rPr>
        </w:r>
        <w:r>
          <w:rPr>
            <w:noProof/>
            <w:webHidden/>
          </w:rPr>
          <w:fldChar w:fldCharType="separate"/>
        </w:r>
        <w:r>
          <w:rPr>
            <w:noProof/>
            <w:webHidden/>
          </w:rPr>
          <w:t>56</w:t>
        </w:r>
        <w:r>
          <w:rPr>
            <w:noProof/>
            <w:webHidden/>
          </w:rPr>
          <w:fldChar w:fldCharType="end"/>
        </w:r>
      </w:hyperlink>
    </w:p>
    <w:p w14:paraId="6AE4A4D3" w14:textId="4D1E37A6" w:rsidR="00527DDB" w:rsidRDefault="00527DDB">
      <w:pPr>
        <w:pStyle w:val="TablCynnwys1"/>
        <w:rPr>
          <w:rFonts w:asciiTheme="minorHAnsi" w:hAnsiTheme="minorHAnsi" w:cstheme="minorBidi"/>
          <w:noProof/>
          <w:color w:val="auto"/>
          <w:sz w:val="22"/>
          <w:szCs w:val="22"/>
          <w:lang w:eastAsia="en-GB"/>
        </w:rPr>
      </w:pPr>
      <w:hyperlink w:anchor="_Toc89337677" w:history="1">
        <w:r w:rsidRPr="0016662B">
          <w:rPr>
            <w:rStyle w:val="Hyperddolen"/>
            <w:noProof/>
            <w:lang w:val="cy-GB"/>
          </w:rPr>
          <w:t>Atodiad 3 – Cyfeiriadau</w:t>
        </w:r>
        <w:r>
          <w:rPr>
            <w:noProof/>
            <w:webHidden/>
          </w:rPr>
          <w:tab/>
        </w:r>
        <w:r>
          <w:rPr>
            <w:noProof/>
            <w:webHidden/>
          </w:rPr>
          <w:fldChar w:fldCharType="begin"/>
        </w:r>
        <w:r>
          <w:rPr>
            <w:noProof/>
            <w:webHidden/>
          </w:rPr>
          <w:instrText xml:space="preserve"> PAGEREF _Toc89337677 \h </w:instrText>
        </w:r>
        <w:r>
          <w:rPr>
            <w:noProof/>
            <w:webHidden/>
          </w:rPr>
        </w:r>
        <w:r>
          <w:rPr>
            <w:noProof/>
            <w:webHidden/>
          </w:rPr>
          <w:fldChar w:fldCharType="separate"/>
        </w:r>
        <w:r>
          <w:rPr>
            <w:noProof/>
            <w:webHidden/>
          </w:rPr>
          <w:t>57</w:t>
        </w:r>
        <w:r>
          <w:rPr>
            <w:noProof/>
            <w:webHidden/>
          </w:rPr>
          <w:fldChar w:fldCharType="end"/>
        </w:r>
      </w:hyperlink>
    </w:p>
    <w:p w14:paraId="60942764" w14:textId="7CAE567C" w:rsidR="00527DDB" w:rsidRDefault="00527DDB">
      <w:pPr>
        <w:pStyle w:val="TablCynnwys1"/>
        <w:rPr>
          <w:rFonts w:asciiTheme="minorHAnsi" w:hAnsiTheme="minorHAnsi" w:cstheme="minorBidi"/>
          <w:noProof/>
          <w:color w:val="auto"/>
          <w:sz w:val="22"/>
          <w:szCs w:val="22"/>
          <w:lang w:eastAsia="en-GB"/>
        </w:rPr>
      </w:pPr>
      <w:hyperlink w:anchor="_Toc89337678" w:history="1">
        <w:r w:rsidRPr="0016662B">
          <w:rPr>
            <w:rStyle w:val="Hyperddolen"/>
            <w:noProof/>
            <w:lang w:val="cy-GB"/>
          </w:rPr>
          <w:t>Atodiad 4 – Ystyriaethau’r Adolygiad o Saernïaeth Ddigidol</w:t>
        </w:r>
        <w:r>
          <w:rPr>
            <w:noProof/>
            <w:webHidden/>
          </w:rPr>
          <w:tab/>
        </w:r>
        <w:r>
          <w:rPr>
            <w:noProof/>
            <w:webHidden/>
          </w:rPr>
          <w:fldChar w:fldCharType="begin"/>
        </w:r>
        <w:r>
          <w:rPr>
            <w:noProof/>
            <w:webHidden/>
          </w:rPr>
          <w:instrText xml:space="preserve"> PAGEREF _Toc89337678 \h </w:instrText>
        </w:r>
        <w:r>
          <w:rPr>
            <w:noProof/>
            <w:webHidden/>
          </w:rPr>
        </w:r>
        <w:r>
          <w:rPr>
            <w:noProof/>
            <w:webHidden/>
          </w:rPr>
          <w:fldChar w:fldCharType="separate"/>
        </w:r>
        <w:r>
          <w:rPr>
            <w:noProof/>
            <w:webHidden/>
          </w:rPr>
          <w:t>59</w:t>
        </w:r>
        <w:r>
          <w:rPr>
            <w:noProof/>
            <w:webHidden/>
          </w:rPr>
          <w:fldChar w:fldCharType="end"/>
        </w:r>
      </w:hyperlink>
    </w:p>
    <w:p w14:paraId="3CDD159D" w14:textId="2EB8012B" w:rsidR="006122EF" w:rsidRPr="00AD087E" w:rsidRDefault="00A04F3E" w:rsidP="00E20454">
      <w:pPr>
        <w:pStyle w:val="Pennawd1"/>
        <w:numPr>
          <w:ilvl w:val="0"/>
          <w:numId w:val="0"/>
        </w:numPr>
        <w:rPr>
          <w:rFonts w:asciiTheme="minorHAnsi" w:hAnsiTheme="minorHAnsi"/>
          <w:b/>
          <w:bCs/>
          <w:caps/>
          <w:color w:val="313232"/>
          <w:sz w:val="20"/>
          <w:szCs w:val="20"/>
        </w:rPr>
      </w:pPr>
      <w:r w:rsidRPr="00AD087E">
        <w:rPr>
          <w:rFonts w:asciiTheme="minorHAnsi" w:hAnsiTheme="minorHAnsi"/>
          <w:b/>
          <w:bCs/>
          <w:caps/>
          <w:color w:val="313232"/>
          <w:sz w:val="20"/>
          <w:szCs w:val="20"/>
        </w:rPr>
        <w:fldChar w:fldCharType="end"/>
      </w:r>
      <w:bookmarkStart w:id="1" w:name="_Toc66740924"/>
    </w:p>
    <w:p w14:paraId="0892F66A" w14:textId="77777777" w:rsidR="00322E7B" w:rsidRPr="00AD087E" w:rsidRDefault="00A04F3E">
      <w:pPr>
        <w:tabs>
          <w:tab w:val="clear" w:pos="283"/>
        </w:tabs>
        <w:suppressAutoHyphens w:val="0"/>
        <w:autoSpaceDE/>
        <w:autoSpaceDN/>
        <w:adjustRightInd/>
        <w:spacing w:after="0" w:line="240" w:lineRule="auto"/>
        <w:textAlignment w:val="auto"/>
        <w:rPr>
          <w:b/>
          <w:bCs/>
        </w:rPr>
      </w:pPr>
      <w:r w:rsidRPr="00AD087E">
        <w:rPr>
          <w:lang w:val="cy-GB"/>
        </w:rPr>
        <w:br w:type="page"/>
      </w:r>
    </w:p>
    <w:p w14:paraId="0903F3D6" w14:textId="77777777" w:rsidR="00FB5CD8" w:rsidRPr="00AD087E" w:rsidRDefault="00A04F3E">
      <w:pPr>
        <w:pStyle w:val="TablFfigurau"/>
        <w:tabs>
          <w:tab w:val="right" w:pos="9622"/>
        </w:tabs>
        <w:rPr>
          <w:b/>
          <w:bCs/>
        </w:rPr>
      </w:pPr>
      <w:r w:rsidRPr="00AD087E">
        <w:rPr>
          <w:b/>
          <w:bCs/>
          <w:lang w:val="cy-GB"/>
        </w:rPr>
        <w:lastRenderedPageBreak/>
        <w:t>Ffigurau</w:t>
      </w:r>
    </w:p>
    <w:p w14:paraId="6ACE2CD6" w14:textId="65BBD3F3" w:rsidR="00862564" w:rsidRDefault="00A04F3E">
      <w:pPr>
        <w:pStyle w:val="TablFfigurau"/>
        <w:tabs>
          <w:tab w:val="right" w:pos="9622"/>
        </w:tabs>
        <w:rPr>
          <w:rFonts w:asciiTheme="minorHAnsi" w:hAnsiTheme="minorHAnsi" w:cstheme="minorBidi"/>
          <w:noProof/>
          <w:color w:val="auto"/>
          <w:lang w:eastAsia="en-GB"/>
        </w:rPr>
      </w:pPr>
      <w:r w:rsidRPr="00AD087E">
        <w:fldChar w:fldCharType="begin"/>
      </w:r>
      <w:r w:rsidRPr="00AD087E">
        <w:instrText xml:space="preserve"> TOC \h \z \c "Figure" </w:instrText>
      </w:r>
      <w:r w:rsidRPr="00AD087E">
        <w:fldChar w:fldCharType="separate"/>
      </w:r>
      <w:hyperlink w:anchor="_Toc89337899" w:history="1">
        <w:r w:rsidR="00862564" w:rsidRPr="009771A7">
          <w:rPr>
            <w:rStyle w:val="Hyperddolen"/>
            <w:b/>
            <w:bCs/>
            <w:noProof/>
            <w:lang w:val="cy-GB"/>
          </w:rPr>
          <w:t xml:space="preserve">Ffigur </w:t>
        </w:r>
        <w:r w:rsidR="00862564" w:rsidRPr="009771A7">
          <w:rPr>
            <w:rStyle w:val="Hyperddolen"/>
            <w:b/>
            <w:bCs/>
            <w:noProof/>
          </w:rPr>
          <w:t>1</w:t>
        </w:r>
        <w:r w:rsidR="00862564" w:rsidRPr="009771A7">
          <w:rPr>
            <w:rStyle w:val="Hyperddolen"/>
            <w:b/>
            <w:bCs/>
            <w:noProof/>
            <w:lang w:val="cy-GB"/>
          </w:rPr>
          <w:t xml:space="preserve"> – Y dirwedd e-bresgripsiynau yn y dyfodol</w:t>
        </w:r>
        <w:r w:rsidR="00862564">
          <w:rPr>
            <w:noProof/>
            <w:webHidden/>
          </w:rPr>
          <w:tab/>
        </w:r>
        <w:r w:rsidR="00862564">
          <w:rPr>
            <w:noProof/>
            <w:webHidden/>
          </w:rPr>
          <w:fldChar w:fldCharType="begin"/>
        </w:r>
        <w:r w:rsidR="00862564">
          <w:rPr>
            <w:noProof/>
            <w:webHidden/>
          </w:rPr>
          <w:instrText xml:space="preserve"> PAGEREF _Toc89337899 \h </w:instrText>
        </w:r>
        <w:r w:rsidR="00862564">
          <w:rPr>
            <w:noProof/>
            <w:webHidden/>
          </w:rPr>
        </w:r>
        <w:r w:rsidR="00862564">
          <w:rPr>
            <w:noProof/>
            <w:webHidden/>
          </w:rPr>
          <w:fldChar w:fldCharType="separate"/>
        </w:r>
        <w:r w:rsidR="00862564">
          <w:rPr>
            <w:noProof/>
            <w:webHidden/>
          </w:rPr>
          <w:t>5</w:t>
        </w:r>
        <w:r w:rsidR="00862564">
          <w:rPr>
            <w:noProof/>
            <w:webHidden/>
          </w:rPr>
          <w:fldChar w:fldCharType="end"/>
        </w:r>
      </w:hyperlink>
    </w:p>
    <w:p w14:paraId="029AF0BA" w14:textId="7F5B757D" w:rsidR="00862564" w:rsidRDefault="00862564">
      <w:pPr>
        <w:pStyle w:val="TablFfigurau"/>
        <w:tabs>
          <w:tab w:val="right" w:pos="9622"/>
        </w:tabs>
        <w:rPr>
          <w:rFonts w:asciiTheme="minorHAnsi" w:hAnsiTheme="minorHAnsi" w:cstheme="minorBidi"/>
          <w:noProof/>
          <w:color w:val="auto"/>
          <w:lang w:eastAsia="en-GB"/>
        </w:rPr>
      </w:pPr>
      <w:hyperlink w:anchor="_Toc89337900" w:history="1">
        <w:r w:rsidRPr="009771A7">
          <w:rPr>
            <w:rStyle w:val="Hyperddolen"/>
            <w:b/>
            <w:bCs/>
            <w:noProof/>
            <w:lang w:val="cy-GB"/>
          </w:rPr>
          <w:t xml:space="preserve">Ffigur </w:t>
        </w:r>
        <w:r w:rsidRPr="009771A7">
          <w:rPr>
            <w:rStyle w:val="Hyperddolen"/>
            <w:b/>
            <w:bCs/>
            <w:noProof/>
          </w:rPr>
          <w:t>2</w:t>
        </w:r>
        <w:r w:rsidRPr="009771A7">
          <w:rPr>
            <w:rStyle w:val="Hyperddolen"/>
            <w:b/>
            <w:bCs/>
            <w:noProof/>
            <w:lang w:val="cy-GB"/>
          </w:rPr>
          <w:t xml:space="preserve"> – Stori achos – Profiad cleifion heddiw ym maes gofal sylfaenol</w:t>
        </w:r>
        <w:r>
          <w:rPr>
            <w:noProof/>
            <w:webHidden/>
          </w:rPr>
          <w:tab/>
        </w:r>
        <w:r>
          <w:rPr>
            <w:noProof/>
            <w:webHidden/>
          </w:rPr>
          <w:fldChar w:fldCharType="begin"/>
        </w:r>
        <w:r>
          <w:rPr>
            <w:noProof/>
            <w:webHidden/>
          </w:rPr>
          <w:instrText xml:space="preserve"> PAGEREF _Toc89337900 \h </w:instrText>
        </w:r>
        <w:r>
          <w:rPr>
            <w:noProof/>
            <w:webHidden/>
          </w:rPr>
        </w:r>
        <w:r>
          <w:rPr>
            <w:noProof/>
            <w:webHidden/>
          </w:rPr>
          <w:fldChar w:fldCharType="separate"/>
        </w:r>
        <w:r>
          <w:rPr>
            <w:noProof/>
            <w:webHidden/>
          </w:rPr>
          <w:t>12</w:t>
        </w:r>
        <w:r>
          <w:rPr>
            <w:noProof/>
            <w:webHidden/>
          </w:rPr>
          <w:fldChar w:fldCharType="end"/>
        </w:r>
      </w:hyperlink>
    </w:p>
    <w:p w14:paraId="0D11C11A" w14:textId="75C0A389" w:rsidR="00862564" w:rsidRDefault="00862564">
      <w:pPr>
        <w:pStyle w:val="TablFfigurau"/>
        <w:tabs>
          <w:tab w:val="right" w:pos="9622"/>
        </w:tabs>
        <w:rPr>
          <w:rFonts w:asciiTheme="minorHAnsi" w:hAnsiTheme="minorHAnsi" w:cstheme="minorBidi"/>
          <w:noProof/>
          <w:color w:val="auto"/>
          <w:lang w:eastAsia="en-GB"/>
        </w:rPr>
      </w:pPr>
      <w:hyperlink w:anchor="_Toc89337901" w:history="1">
        <w:r w:rsidRPr="009771A7">
          <w:rPr>
            <w:rStyle w:val="Hyperddolen"/>
            <w:b/>
            <w:bCs/>
            <w:noProof/>
            <w:lang w:val="cy-GB"/>
          </w:rPr>
          <w:t xml:space="preserve">Ffigur </w:t>
        </w:r>
        <w:r w:rsidRPr="009771A7">
          <w:rPr>
            <w:rStyle w:val="Hyperddolen"/>
            <w:b/>
            <w:bCs/>
            <w:noProof/>
          </w:rPr>
          <w:t>3</w:t>
        </w:r>
        <w:r w:rsidRPr="009771A7">
          <w:rPr>
            <w:rStyle w:val="Hyperddolen"/>
            <w:b/>
            <w:bCs/>
            <w:noProof/>
            <w:lang w:val="cy-GB"/>
          </w:rPr>
          <w:t xml:space="preserve"> - Galluoedd digidol ar waith ar gyfer 'e-bresgripsiynau' mewn gofal sylfaenol yng Nghymru</w:t>
        </w:r>
        <w:r>
          <w:rPr>
            <w:noProof/>
            <w:webHidden/>
          </w:rPr>
          <w:tab/>
        </w:r>
        <w:r>
          <w:rPr>
            <w:noProof/>
            <w:webHidden/>
          </w:rPr>
          <w:fldChar w:fldCharType="begin"/>
        </w:r>
        <w:r>
          <w:rPr>
            <w:noProof/>
            <w:webHidden/>
          </w:rPr>
          <w:instrText xml:space="preserve"> PAGEREF _Toc89337901 \h </w:instrText>
        </w:r>
        <w:r>
          <w:rPr>
            <w:noProof/>
            <w:webHidden/>
          </w:rPr>
        </w:r>
        <w:r>
          <w:rPr>
            <w:noProof/>
            <w:webHidden/>
          </w:rPr>
          <w:fldChar w:fldCharType="separate"/>
        </w:r>
        <w:r>
          <w:rPr>
            <w:noProof/>
            <w:webHidden/>
          </w:rPr>
          <w:t>13</w:t>
        </w:r>
        <w:r>
          <w:rPr>
            <w:noProof/>
            <w:webHidden/>
          </w:rPr>
          <w:fldChar w:fldCharType="end"/>
        </w:r>
      </w:hyperlink>
    </w:p>
    <w:p w14:paraId="7D29B865" w14:textId="317EFF31" w:rsidR="00862564" w:rsidRDefault="00862564">
      <w:pPr>
        <w:pStyle w:val="TablFfigurau"/>
        <w:tabs>
          <w:tab w:val="right" w:pos="9622"/>
        </w:tabs>
        <w:rPr>
          <w:rFonts w:asciiTheme="minorHAnsi" w:hAnsiTheme="minorHAnsi" w:cstheme="minorBidi"/>
          <w:noProof/>
          <w:color w:val="auto"/>
          <w:lang w:eastAsia="en-GB"/>
        </w:rPr>
      </w:pPr>
      <w:hyperlink w:anchor="_Toc89337902" w:history="1">
        <w:r w:rsidRPr="009771A7">
          <w:rPr>
            <w:rStyle w:val="Hyperddolen"/>
            <w:b/>
            <w:bCs/>
            <w:noProof/>
            <w:lang w:val="cy-GB"/>
          </w:rPr>
          <w:t xml:space="preserve">Ffigur </w:t>
        </w:r>
        <w:r w:rsidRPr="009771A7">
          <w:rPr>
            <w:rStyle w:val="Hyperddolen"/>
            <w:b/>
            <w:bCs/>
            <w:noProof/>
          </w:rPr>
          <w:t>4</w:t>
        </w:r>
        <w:r w:rsidRPr="009771A7">
          <w:rPr>
            <w:rStyle w:val="Hyperddolen"/>
            <w:b/>
            <w:bCs/>
            <w:noProof/>
            <w:lang w:val="cy-GB"/>
          </w:rPr>
          <w:t xml:space="preserve"> - Llifoedd data digidol mewn gofal sylfaenol yng Nghymru heddiw</w:t>
        </w:r>
        <w:r>
          <w:rPr>
            <w:noProof/>
            <w:webHidden/>
          </w:rPr>
          <w:tab/>
        </w:r>
        <w:r>
          <w:rPr>
            <w:noProof/>
            <w:webHidden/>
          </w:rPr>
          <w:fldChar w:fldCharType="begin"/>
        </w:r>
        <w:r>
          <w:rPr>
            <w:noProof/>
            <w:webHidden/>
          </w:rPr>
          <w:instrText xml:space="preserve"> PAGEREF _Toc89337902 \h </w:instrText>
        </w:r>
        <w:r>
          <w:rPr>
            <w:noProof/>
            <w:webHidden/>
          </w:rPr>
        </w:r>
        <w:r>
          <w:rPr>
            <w:noProof/>
            <w:webHidden/>
          </w:rPr>
          <w:fldChar w:fldCharType="separate"/>
        </w:r>
        <w:r>
          <w:rPr>
            <w:noProof/>
            <w:webHidden/>
          </w:rPr>
          <w:t>16</w:t>
        </w:r>
        <w:r>
          <w:rPr>
            <w:noProof/>
            <w:webHidden/>
          </w:rPr>
          <w:fldChar w:fldCharType="end"/>
        </w:r>
      </w:hyperlink>
    </w:p>
    <w:p w14:paraId="4493E322" w14:textId="0BE24187" w:rsidR="00862564" w:rsidRDefault="00862564">
      <w:pPr>
        <w:pStyle w:val="TablFfigurau"/>
        <w:tabs>
          <w:tab w:val="right" w:pos="9622"/>
        </w:tabs>
        <w:rPr>
          <w:rFonts w:asciiTheme="minorHAnsi" w:hAnsiTheme="minorHAnsi" w:cstheme="minorBidi"/>
          <w:noProof/>
          <w:color w:val="auto"/>
          <w:lang w:eastAsia="en-GB"/>
        </w:rPr>
      </w:pPr>
      <w:hyperlink w:anchor="_Toc89337903" w:history="1">
        <w:r w:rsidRPr="009771A7">
          <w:rPr>
            <w:rStyle w:val="Hyperddolen"/>
            <w:b/>
            <w:bCs/>
            <w:noProof/>
            <w:lang w:val="cy-GB"/>
          </w:rPr>
          <w:t xml:space="preserve">Ffigur </w:t>
        </w:r>
        <w:r w:rsidRPr="009771A7">
          <w:rPr>
            <w:rStyle w:val="Hyperddolen"/>
            <w:b/>
            <w:bCs/>
            <w:noProof/>
          </w:rPr>
          <w:t>5</w:t>
        </w:r>
        <w:r w:rsidRPr="009771A7">
          <w:rPr>
            <w:rStyle w:val="Hyperddolen"/>
            <w:b/>
            <w:bCs/>
            <w:noProof/>
            <w:lang w:val="cy-GB"/>
          </w:rPr>
          <w:t xml:space="preserve"> – Stori achos – Profiad y claf heddiw mewn gofal eilaidd</w:t>
        </w:r>
        <w:r>
          <w:rPr>
            <w:noProof/>
            <w:webHidden/>
          </w:rPr>
          <w:tab/>
        </w:r>
        <w:r>
          <w:rPr>
            <w:noProof/>
            <w:webHidden/>
          </w:rPr>
          <w:fldChar w:fldCharType="begin"/>
        </w:r>
        <w:r>
          <w:rPr>
            <w:noProof/>
            <w:webHidden/>
          </w:rPr>
          <w:instrText xml:space="preserve"> PAGEREF _Toc89337903 \h </w:instrText>
        </w:r>
        <w:r>
          <w:rPr>
            <w:noProof/>
            <w:webHidden/>
          </w:rPr>
        </w:r>
        <w:r>
          <w:rPr>
            <w:noProof/>
            <w:webHidden/>
          </w:rPr>
          <w:fldChar w:fldCharType="separate"/>
        </w:r>
        <w:r>
          <w:rPr>
            <w:noProof/>
            <w:webHidden/>
          </w:rPr>
          <w:t>17</w:t>
        </w:r>
        <w:r>
          <w:rPr>
            <w:noProof/>
            <w:webHidden/>
          </w:rPr>
          <w:fldChar w:fldCharType="end"/>
        </w:r>
      </w:hyperlink>
    </w:p>
    <w:p w14:paraId="787D61FF" w14:textId="04B8ED46" w:rsidR="00862564" w:rsidRDefault="00862564">
      <w:pPr>
        <w:pStyle w:val="TablFfigurau"/>
        <w:tabs>
          <w:tab w:val="right" w:pos="9622"/>
        </w:tabs>
        <w:rPr>
          <w:rFonts w:asciiTheme="minorHAnsi" w:hAnsiTheme="minorHAnsi" w:cstheme="minorBidi"/>
          <w:noProof/>
          <w:color w:val="auto"/>
          <w:lang w:eastAsia="en-GB"/>
        </w:rPr>
      </w:pPr>
      <w:hyperlink w:anchor="_Toc89337904" w:history="1">
        <w:r w:rsidRPr="009771A7">
          <w:rPr>
            <w:rStyle w:val="Hyperddolen"/>
            <w:b/>
            <w:bCs/>
            <w:noProof/>
            <w:lang w:val="cy-GB"/>
          </w:rPr>
          <w:t xml:space="preserve">Ffigur </w:t>
        </w:r>
        <w:r w:rsidRPr="009771A7">
          <w:rPr>
            <w:rStyle w:val="Hyperddolen"/>
            <w:b/>
            <w:bCs/>
            <w:noProof/>
          </w:rPr>
          <w:t>6</w:t>
        </w:r>
        <w:r w:rsidRPr="009771A7">
          <w:rPr>
            <w:rStyle w:val="Hyperddolen"/>
            <w:b/>
            <w:bCs/>
            <w:noProof/>
            <w:lang w:val="cy-GB"/>
          </w:rPr>
          <w:t xml:space="preserve"> - Galluoedd digidol ar waith ar gyfer 'e-bresgripsiynau' ym maes gofal eilaidd yng Nghymru</w:t>
        </w:r>
        <w:r>
          <w:rPr>
            <w:noProof/>
            <w:webHidden/>
          </w:rPr>
          <w:tab/>
        </w:r>
        <w:r>
          <w:rPr>
            <w:noProof/>
            <w:webHidden/>
          </w:rPr>
          <w:fldChar w:fldCharType="begin"/>
        </w:r>
        <w:r>
          <w:rPr>
            <w:noProof/>
            <w:webHidden/>
          </w:rPr>
          <w:instrText xml:space="preserve"> PAGEREF _Toc89337904 \h </w:instrText>
        </w:r>
        <w:r>
          <w:rPr>
            <w:noProof/>
            <w:webHidden/>
          </w:rPr>
        </w:r>
        <w:r>
          <w:rPr>
            <w:noProof/>
            <w:webHidden/>
          </w:rPr>
          <w:fldChar w:fldCharType="separate"/>
        </w:r>
        <w:r>
          <w:rPr>
            <w:noProof/>
            <w:webHidden/>
          </w:rPr>
          <w:t>18</w:t>
        </w:r>
        <w:r>
          <w:rPr>
            <w:noProof/>
            <w:webHidden/>
          </w:rPr>
          <w:fldChar w:fldCharType="end"/>
        </w:r>
      </w:hyperlink>
    </w:p>
    <w:p w14:paraId="7D255AE2" w14:textId="28CF35C5" w:rsidR="00862564" w:rsidRDefault="00862564">
      <w:pPr>
        <w:pStyle w:val="TablFfigurau"/>
        <w:tabs>
          <w:tab w:val="right" w:pos="9622"/>
        </w:tabs>
        <w:rPr>
          <w:rFonts w:asciiTheme="minorHAnsi" w:hAnsiTheme="minorHAnsi" w:cstheme="minorBidi"/>
          <w:noProof/>
          <w:color w:val="auto"/>
          <w:lang w:eastAsia="en-GB"/>
        </w:rPr>
      </w:pPr>
      <w:hyperlink w:anchor="_Toc89337905" w:history="1">
        <w:r w:rsidRPr="009771A7">
          <w:rPr>
            <w:rStyle w:val="Hyperddolen"/>
            <w:b/>
            <w:bCs/>
            <w:noProof/>
            <w:lang w:val="cy-GB"/>
          </w:rPr>
          <w:t xml:space="preserve">Ffigur </w:t>
        </w:r>
        <w:r w:rsidRPr="009771A7">
          <w:rPr>
            <w:rStyle w:val="Hyperddolen"/>
            <w:b/>
            <w:bCs/>
            <w:noProof/>
          </w:rPr>
          <w:t>7</w:t>
        </w:r>
        <w:r w:rsidRPr="009771A7">
          <w:rPr>
            <w:rStyle w:val="Hyperddolen"/>
            <w:b/>
            <w:bCs/>
            <w:noProof/>
            <w:lang w:val="cy-GB"/>
          </w:rPr>
          <w:t xml:space="preserve"> - Llifoedd data digidol mewn gofal sylfaenol yng Nghymru heddiw</w:t>
        </w:r>
        <w:r>
          <w:rPr>
            <w:noProof/>
            <w:webHidden/>
          </w:rPr>
          <w:tab/>
        </w:r>
        <w:r>
          <w:rPr>
            <w:noProof/>
            <w:webHidden/>
          </w:rPr>
          <w:fldChar w:fldCharType="begin"/>
        </w:r>
        <w:r>
          <w:rPr>
            <w:noProof/>
            <w:webHidden/>
          </w:rPr>
          <w:instrText xml:space="preserve"> PAGEREF _Toc89337905 \h </w:instrText>
        </w:r>
        <w:r>
          <w:rPr>
            <w:noProof/>
            <w:webHidden/>
          </w:rPr>
        </w:r>
        <w:r>
          <w:rPr>
            <w:noProof/>
            <w:webHidden/>
          </w:rPr>
          <w:fldChar w:fldCharType="separate"/>
        </w:r>
        <w:r>
          <w:rPr>
            <w:noProof/>
            <w:webHidden/>
          </w:rPr>
          <w:t>21</w:t>
        </w:r>
        <w:r>
          <w:rPr>
            <w:noProof/>
            <w:webHidden/>
          </w:rPr>
          <w:fldChar w:fldCharType="end"/>
        </w:r>
      </w:hyperlink>
    </w:p>
    <w:p w14:paraId="1D1C9BFF" w14:textId="4D8CED42" w:rsidR="00862564" w:rsidRDefault="00862564">
      <w:pPr>
        <w:pStyle w:val="TablFfigurau"/>
        <w:tabs>
          <w:tab w:val="right" w:pos="9622"/>
        </w:tabs>
        <w:rPr>
          <w:rFonts w:asciiTheme="minorHAnsi" w:hAnsiTheme="minorHAnsi" w:cstheme="minorBidi"/>
          <w:noProof/>
          <w:color w:val="auto"/>
          <w:lang w:eastAsia="en-GB"/>
        </w:rPr>
      </w:pPr>
      <w:hyperlink w:anchor="_Toc89337906" w:history="1">
        <w:r w:rsidRPr="009771A7">
          <w:rPr>
            <w:rStyle w:val="Hyperddolen"/>
            <w:b/>
            <w:bCs/>
            <w:noProof/>
            <w:lang w:val="cy-GB"/>
          </w:rPr>
          <w:t xml:space="preserve">Ffigur </w:t>
        </w:r>
        <w:r w:rsidRPr="009771A7">
          <w:rPr>
            <w:rStyle w:val="Hyperddolen"/>
            <w:b/>
            <w:bCs/>
            <w:noProof/>
          </w:rPr>
          <w:t>8</w:t>
        </w:r>
        <w:r w:rsidRPr="009771A7">
          <w:rPr>
            <w:rStyle w:val="Hyperddolen"/>
            <w:b/>
            <w:bCs/>
            <w:noProof/>
            <w:lang w:val="cy-GB"/>
          </w:rPr>
          <w:t xml:space="preserve"> - Blaenoriaethau digidol craidd ar gyfer e-bresgripsiynau ledled Cymru</w:t>
        </w:r>
        <w:r>
          <w:rPr>
            <w:noProof/>
            <w:webHidden/>
          </w:rPr>
          <w:tab/>
        </w:r>
        <w:r>
          <w:rPr>
            <w:noProof/>
            <w:webHidden/>
          </w:rPr>
          <w:fldChar w:fldCharType="begin"/>
        </w:r>
        <w:r>
          <w:rPr>
            <w:noProof/>
            <w:webHidden/>
          </w:rPr>
          <w:instrText xml:space="preserve"> PAGEREF _Toc89337906 \h </w:instrText>
        </w:r>
        <w:r>
          <w:rPr>
            <w:noProof/>
            <w:webHidden/>
          </w:rPr>
        </w:r>
        <w:r>
          <w:rPr>
            <w:noProof/>
            <w:webHidden/>
          </w:rPr>
          <w:fldChar w:fldCharType="separate"/>
        </w:r>
        <w:r>
          <w:rPr>
            <w:noProof/>
            <w:webHidden/>
          </w:rPr>
          <w:t>26</w:t>
        </w:r>
        <w:r>
          <w:rPr>
            <w:noProof/>
            <w:webHidden/>
          </w:rPr>
          <w:fldChar w:fldCharType="end"/>
        </w:r>
      </w:hyperlink>
    </w:p>
    <w:p w14:paraId="6D993DE8" w14:textId="55C12375" w:rsidR="00862564" w:rsidRDefault="00862564">
      <w:pPr>
        <w:pStyle w:val="TablFfigurau"/>
        <w:tabs>
          <w:tab w:val="right" w:pos="9622"/>
        </w:tabs>
        <w:rPr>
          <w:rFonts w:asciiTheme="minorHAnsi" w:hAnsiTheme="minorHAnsi" w:cstheme="minorBidi"/>
          <w:noProof/>
          <w:color w:val="auto"/>
          <w:lang w:eastAsia="en-GB"/>
        </w:rPr>
      </w:pPr>
      <w:hyperlink w:anchor="_Toc89337907" w:history="1">
        <w:r w:rsidRPr="009771A7">
          <w:rPr>
            <w:rStyle w:val="Hyperddolen"/>
            <w:b/>
            <w:bCs/>
            <w:noProof/>
            <w:lang w:val="cy-GB"/>
          </w:rPr>
          <w:t xml:space="preserve">Ffigur </w:t>
        </w:r>
        <w:r w:rsidRPr="009771A7">
          <w:rPr>
            <w:rStyle w:val="Hyperddolen"/>
            <w:b/>
            <w:bCs/>
            <w:noProof/>
          </w:rPr>
          <w:t>9</w:t>
        </w:r>
        <w:r w:rsidRPr="009771A7">
          <w:rPr>
            <w:rStyle w:val="Hyperddolen"/>
            <w:b/>
            <w:bCs/>
            <w:noProof/>
            <w:lang w:val="cy-GB"/>
          </w:rPr>
          <w:t xml:space="preserve"> - Blaenoriaethau'r dyfodol ar gyfer y dirwedd e-bresgripsiynau yng Nghymru</w:t>
        </w:r>
        <w:r>
          <w:rPr>
            <w:noProof/>
            <w:webHidden/>
          </w:rPr>
          <w:tab/>
        </w:r>
        <w:r>
          <w:rPr>
            <w:noProof/>
            <w:webHidden/>
          </w:rPr>
          <w:fldChar w:fldCharType="begin"/>
        </w:r>
        <w:r>
          <w:rPr>
            <w:noProof/>
            <w:webHidden/>
          </w:rPr>
          <w:instrText xml:space="preserve"> PAGEREF _Toc89337907 \h </w:instrText>
        </w:r>
        <w:r>
          <w:rPr>
            <w:noProof/>
            <w:webHidden/>
          </w:rPr>
        </w:r>
        <w:r>
          <w:rPr>
            <w:noProof/>
            <w:webHidden/>
          </w:rPr>
          <w:fldChar w:fldCharType="separate"/>
        </w:r>
        <w:r>
          <w:rPr>
            <w:noProof/>
            <w:webHidden/>
          </w:rPr>
          <w:t>27</w:t>
        </w:r>
        <w:r>
          <w:rPr>
            <w:noProof/>
            <w:webHidden/>
          </w:rPr>
          <w:fldChar w:fldCharType="end"/>
        </w:r>
      </w:hyperlink>
    </w:p>
    <w:p w14:paraId="2AE8D6EF" w14:textId="1FA726B2" w:rsidR="00862564" w:rsidRDefault="00862564">
      <w:pPr>
        <w:pStyle w:val="TablFfigurau"/>
        <w:tabs>
          <w:tab w:val="right" w:pos="9622"/>
        </w:tabs>
        <w:rPr>
          <w:rFonts w:asciiTheme="minorHAnsi" w:hAnsiTheme="minorHAnsi" w:cstheme="minorBidi"/>
          <w:noProof/>
          <w:color w:val="auto"/>
          <w:lang w:eastAsia="en-GB"/>
        </w:rPr>
      </w:pPr>
      <w:hyperlink w:anchor="_Toc89337908" w:history="1">
        <w:r w:rsidRPr="009771A7">
          <w:rPr>
            <w:rStyle w:val="Hyperddolen"/>
            <w:b/>
            <w:bCs/>
            <w:noProof/>
            <w:lang w:val="cy-GB"/>
          </w:rPr>
          <w:t xml:space="preserve">Ffigur </w:t>
        </w:r>
        <w:r w:rsidRPr="009771A7">
          <w:rPr>
            <w:rStyle w:val="Hyperddolen"/>
            <w:b/>
            <w:bCs/>
            <w:noProof/>
          </w:rPr>
          <w:t>10</w:t>
        </w:r>
        <w:r w:rsidRPr="009771A7">
          <w:rPr>
            <w:rStyle w:val="Hyperddolen"/>
            <w:b/>
            <w:bCs/>
            <w:noProof/>
            <w:lang w:val="cy-GB"/>
          </w:rPr>
          <w:t xml:space="preserve"> - Stori achos – Profiad cleifion yng Nghymru yn y dyfodol</w:t>
        </w:r>
        <w:r>
          <w:rPr>
            <w:noProof/>
            <w:webHidden/>
          </w:rPr>
          <w:tab/>
        </w:r>
        <w:r>
          <w:rPr>
            <w:noProof/>
            <w:webHidden/>
          </w:rPr>
          <w:fldChar w:fldCharType="begin"/>
        </w:r>
        <w:r>
          <w:rPr>
            <w:noProof/>
            <w:webHidden/>
          </w:rPr>
          <w:instrText xml:space="preserve"> PAGEREF _Toc89337908 \h </w:instrText>
        </w:r>
        <w:r>
          <w:rPr>
            <w:noProof/>
            <w:webHidden/>
          </w:rPr>
        </w:r>
        <w:r>
          <w:rPr>
            <w:noProof/>
            <w:webHidden/>
          </w:rPr>
          <w:fldChar w:fldCharType="separate"/>
        </w:r>
        <w:r>
          <w:rPr>
            <w:noProof/>
            <w:webHidden/>
          </w:rPr>
          <w:t>28</w:t>
        </w:r>
        <w:r>
          <w:rPr>
            <w:noProof/>
            <w:webHidden/>
          </w:rPr>
          <w:fldChar w:fldCharType="end"/>
        </w:r>
      </w:hyperlink>
    </w:p>
    <w:p w14:paraId="418A46CC" w14:textId="54DEABF3" w:rsidR="00862564" w:rsidRDefault="00862564">
      <w:pPr>
        <w:pStyle w:val="TablFfigurau"/>
        <w:tabs>
          <w:tab w:val="right" w:pos="9622"/>
        </w:tabs>
        <w:rPr>
          <w:rFonts w:asciiTheme="minorHAnsi" w:hAnsiTheme="minorHAnsi" w:cstheme="minorBidi"/>
          <w:noProof/>
          <w:color w:val="auto"/>
          <w:lang w:eastAsia="en-GB"/>
        </w:rPr>
      </w:pPr>
      <w:hyperlink w:anchor="_Toc89337909" w:history="1">
        <w:r w:rsidRPr="009771A7">
          <w:rPr>
            <w:rStyle w:val="Hyperddolen"/>
            <w:b/>
            <w:bCs/>
            <w:noProof/>
            <w:lang w:val="cy-GB"/>
          </w:rPr>
          <w:t xml:space="preserve">Ffigur </w:t>
        </w:r>
        <w:r w:rsidRPr="009771A7">
          <w:rPr>
            <w:rStyle w:val="Hyperddolen"/>
            <w:b/>
            <w:bCs/>
            <w:noProof/>
          </w:rPr>
          <w:t>11</w:t>
        </w:r>
        <w:r w:rsidRPr="009771A7">
          <w:rPr>
            <w:rStyle w:val="Hyperddolen"/>
            <w:b/>
            <w:bCs/>
            <w:noProof/>
            <w:lang w:val="cy-GB"/>
          </w:rPr>
          <w:t xml:space="preserve"> - Trosglwyddo drwy driniwr negeseuon – yr opsiwn a ffefrir yn y tymor canolig</w:t>
        </w:r>
        <w:r>
          <w:rPr>
            <w:noProof/>
            <w:webHidden/>
          </w:rPr>
          <w:tab/>
        </w:r>
        <w:r>
          <w:rPr>
            <w:noProof/>
            <w:webHidden/>
          </w:rPr>
          <w:fldChar w:fldCharType="begin"/>
        </w:r>
        <w:r>
          <w:rPr>
            <w:noProof/>
            <w:webHidden/>
          </w:rPr>
          <w:instrText xml:space="preserve"> PAGEREF _Toc89337909 \h </w:instrText>
        </w:r>
        <w:r>
          <w:rPr>
            <w:noProof/>
            <w:webHidden/>
          </w:rPr>
        </w:r>
        <w:r>
          <w:rPr>
            <w:noProof/>
            <w:webHidden/>
          </w:rPr>
          <w:fldChar w:fldCharType="separate"/>
        </w:r>
        <w:r>
          <w:rPr>
            <w:noProof/>
            <w:webHidden/>
          </w:rPr>
          <w:t>34</w:t>
        </w:r>
        <w:r>
          <w:rPr>
            <w:noProof/>
            <w:webHidden/>
          </w:rPr>
          <w:fldChar w:fldCharType="end"/>
        </w:r>
      </w:hyperlink>
    </w:p>
    <w:p w14:paraId="70CACDE2" w14:textId="267A0036" w:rsidR="00862564" w:rsidRDefault="00862564">
      <w:pPr>
        <w:pStyle w:val="TablFfigurau"/>
        <w:tabs>
          <w:tab w:val="right" w:pos="9622"/>
        </w:tabs>
        <w:rPr>
          <w:rFonts w:asciiTheme="minorHAnsi" w:hAnsiTheme="minorHAnsi" w:cstheme="minorBidi"/>
          <w:noProof/>
          <w:color w:val="auto"/>
          <w:lang w:eastAsia="en-GB"/>
        </w:rPr>
      </w:pPr>
      <w:hyperlink w:anchor="_Toc89337910" w:history="1">
        <w:r w:rsidRPr="009771A7">
          <w:rPr>
            <w:rStyle w:val="Hyperddolen"/>
            <w:b/>
            <w:bCs/>
            <w:noProof/>
            <w:lang w:val="cy-GB"/>
          </w:rPr>
          <w:t xml:space="preserve">Ffigur </w:t>
        </w:r>
        <w:r w:rsidRPr="009771A7">
          <w:rPr>
            <w:rStyle w:val="Hyperddolen"/>
            <w:b/>
            <w:bCs/>
            <w:noProof/>
          </w:rPr>
          <w:t>12</w:t>
        </w:r>
        <w:r w:rsidRPr="009771A7">
          <w:rPr>
            <w:rStyle w:val="Hyperddolen"/>
            <w:b/>
            <w:bCs/>
            <w:noProof/>
            <w:lang w:val="cy-GB"/>
          </w:rPr>
          <w:t xml:space="preserve"> – Ystorfa meddyginiaethau a rennir ar gyfer Cymru – y weledigaeth strategol</w:t>
        </w:r>
        <w:r>
          <w:rPr>
            <w:noProof/>
            <w:webHidden/>
          </w:rPr>
          <w:tab/>
        </w:r>
        <w:r>
          <w:rPr>
            <w:noProof/>
            <w:webHidden/>
          </w:rPr>
          <w:fldChar w:fldCharType="begin"/>
        </w:r>
        <w:r>
          <w:rPr>
            <w:noProof/>
            <w:webHidden/>
          </w:rPr>
          <w:instrText xml:space="preserve"> PAGEREF _Toc89337910 \h </w:instrText>
        </w:r>
        <w:r>
          <w:rPr>
            <w:noProof/>
            <w:webHidden/>
          </w:rPr>
        </w:r>
        <w:r>
          <w:rPr>
            <w:noProof/>
            <w:webHidden/>
          </w:rPr>
          <w:fldChar w:fldCharType="separate"/>
        </w:r>
        <w:r>
          <w:rPr>
            <w:noProof/>
            <w:webHidden/>
          </w:rPr>
          <w:t>35</w:t>
        </w:r>
        <w:r>
          <w:rPr>
            <w:noProof/>
            <w:webHidden/>
          </w:rPr>
          <w:fldChar w:fldCharType="end"/>
        </w:r>
      </w:hyperlink>
    </w:p>
    <w:p w14:paraId="2F4945C6" w14:textId="0C7AD240" w:rsidR="00862564" w:rsidRDefault="00862564">
      <w:pPr>
        <w:pStyle w:val="TablFfigurau"/>
        <w:tabs>
          <w:tab w:val="right" w:pos="9622"/>
        </w:tabs>
        <w:rPr>
          <w:rFonts w:asciiTheme="minorHAnsi" w:hAnsiTheme="minorHAnsi" w:cstheme="minorBidi"/>
          <w:noProof/>
          <w:color w:val="auto"/>
          <w:lang w:eastAsia="en-GB"/>
        </w:rPr>
      </w:pPr>
      <w:hyperlink w:anchor="_Toc89337911" w:history="1">
        <w:r w:rsidRPr="009771A7">
          <w:rPr>
            <w:rStyle w:val="Hyperddolen"/>
            <w:b/>
            <w:bCs/>
            <w:noProof/>
            <w:lang w:val="cy-GB"/>
          </w:rPr>
          <w:t xml:space="preserve">Ffigur </w:t>
        </w:r>
        <w:r w:rsidRPr="009771A7">
          <w:rPr>
            <w:rStyle w:val="Hyperddolen"/>
            <w:b/>
            <w:bCs/>
            <w:noProof/>
          </w:rPr>
          <w:t>13</w:t>
        </w:r>
        <w:r w:rsidRPr="009771A7">
          <w:rPr>
            <w:rStyle w:val="Hyperddolen"/>
            <w:b/>
            <w:bCs/>
            <w:noProof/>
            <w:lang w:val="cy-GB"/>
          </w:rPr>
          <w:t xml:space="preserve"> – Ystyriaethau cyflawni allweddol ar gyfer y blaenoriaethau digidol craidd</w:t>
        </w:r>
        <w:r>
          <w:rPr>
            <w:noProof/>
            <w:webHidden/>
          </w:rPr>
          <w:tab/>
        </w:r>
        <w:r>
          <w:rPr>
            <w:noProof/>
            <w:webHidden/>
          </w:rPr>
          <w:fldChar w:fldCharType="begin"/>
        </w:r>
        <w:r>
          <w:rPr>
            <w:noProof/>
            <w:webHidden/>
          </w:rPr>
          <w:instrText xml:space="preserve"> PAGEREF _Toc89337911 \h </w:instrText>
        </w:r>
        <w:r>
          <w:rPr>
            <w:noProof/>
            <w:webHidden/>
          </w:rPr>
        </w:r>
        <w:r>
          <w:rPr>
            <w:noProof/>
            <w:webHidden/>
          </w:rPr>
          <w:fldChar w:fldCharType="separate"/>
        </w:r>
        <w:r>
          <w:rPr>
            <w:noProof/>
            <w:webHidden/>
          </w:rPr>
          <w:t>46</w:t>
        </w:r>
        <w:r>
          <w:rPr>
            <w:noProof/>
            <w:webHidden/>
          </w:rPr>
          <w:fldChar w:fldCharType="end"/>
        </w:r>
      </w:hyperlink>
    </w:p>
    <w:p w14:paraId="29067B59" w14:textId="7D428632" w:rsidR="00862564" w:rsidRDefault="00862564">
      <w:pPr>
        <w:pStyle w:val="TablFfigurau"/>
        <w:tabs>
          <w:tab w:val="right" w:pos="9622"/>
        </w:tabs>
        <w:rPr>
          <w:rFonts w:asciiTheme="minorHAnsi" w:hAnsiTheme="minorHAnsi" w:cstheme="minorBidi"/>
          <w:noProof/>
          <w:color w:val="auto"/>
          <w:lang w:eastAsia="en-GB"/>
        </w:rPr>
      </w:pPr>
      <w:hyperlink w:anchor="_Toc89337912" w:history="1">
        <w:r w:rsidRPr="009771A7">
          <w:rPr>
            <w:rStyle w:val="Hyperddolen"/>
            <w:b/>
            <w:bCs/>
            <w:noProof/>
            <w:lang w:val="cy-GB"/>
          </w:rPr>
          <w:t xml:space="preserve">Ffigur </w:t>
        </w:r>
        <w:r w:rsidRPr="009771A7">
          <w:rPr>
            <w:rStyle w:val="Hyperddolen"/>
            <w:b/>
            <w:bCs/>
            <w:noProof/>
          </w:rPr>
          <w:t>14</w:t>
        </w:r>
        <w:r w:rsidRPr="009771A7">
          <w:rPr>
            <w:rStyle w:val="Hyperddolen"/>
            <w:b/>
            <w:bCs/>
            <w:noProof/>
            <w:lang w:val="cy-GB"/>
          </w:rPr>
          <w:t xml:space="preserve"> – Elfennau o'r trefniadau Llywodraethu gofynnol</w:t>
        </w:r>
        <w:r>
          <w:rPr>
            <w:noProof/>
            <w:webHidden/>
          </w:rPr>
          <w:tab/>
        </w:r>
        <w:r>
          <w:rPr>
            <w:noProof/>
            <w:webHidden/>
          </w:rPr>
          <w:fldChar w:fldCharType="begin"/>
        </w:r>
        <w:r>
          <w:rPr>
            <w:noProof/>
            <w:webHidden/>
          </w:rPr>
          <w:instrText xml:space="preserve"> PAGEREF _Toc89337912 \h </w:instrText>
        </w:r>
        <w:r>
          <w:rPr>
            <w:noProof/>
            <w:webHidden/>
          </w:rPr>
        </w:r>
        <w:r>
          <w:rPr>
            <w:noProof/>
            <w:webHidden/>
          </w:rPr>
          <w:fldChar w:fldCharType="separate"/>
        </w:r>
        <w:r>
          <w:rPr>
            <w:noProof/>
            <w:webHidden/>
          </w:rPr>
          <w:t>48</w:t>
        </w:r>
        <w:r>
          <w:rPr>
            <w:noProof/>
            <w:webHidden/>
          </w:rPr>
          <w:fldChar w:fldCharType="end"/>
        </w:r>
      </w:hyperlink>
    </w:p>
    <w:p w14:paraId="78B6C492" w14:textId="66AA7730" w:rsidR="00862564" w:rsidRDefault="00862564">
      <w:pPr>
        <w:pStyle w:val="TablFfigurau"/>
        <w:tabs>
          <w:tab w:val="right" w:pos="9622"/>
        </w:tabs>
        <w:rPr>
          <w:rFonts w:asciiTheme="minorHAnsi" w:hAnsiTheme="minorHAnsi" w:cstheme="minorBidi"/>
          <w:noProof/>
          <w:color w:val="auto"/>
          <w:lang w:eastAsia="en-GB"/>
        </w:rPr>
      </w:pPr>
      <w:hyperlink w:anchor="_Toc89337913" w:history="1">
        <w:r w:rsidRPr="009771A7">
          <w:rPr>
            <w:rStyle w:val="Hyperddolen"/>
            <w:b/>
            <w:bCs/>
            <w:noProof/>
            <w:lang w:val="cy-GB"/>
          </w:rPr>
          <w:t xml:space="preserve">Ffigur </w:t>
        </w:r>
        <w:r w:rsidRPr="009771A7">
          <w:rPr>
            <w:rStyle w:val="Hyperddolen"/>
            <w:b/>
            <w:bCs/>
            <w:noProof/>
          </w:rPr>
          <w:t>15</w:t>
        </w:r>
        <w:r w:rsidRPr="009771A7">
          <w:rPr>
            <w:rStyle w:val="Hyperddolen"/>
            <w:b/>
            <w:bCs/>
            <w:noProof/>
            <w:lang w:val="cy-GB"/>
          </w:rPr>
          <w:t xml:space="preserve"> – Map ffordd lefel uchel arfaethedig</w:t>
        </w:r>
        <w:r>
          <w:rPr>
            <w:noProof/>
            <w:webHidden/>
          </w:rPr>
          <w:tab/>
        </w:r>
        <w:r>
          <w:rPr>
            <w:noProof/>
            <w:webHidden/>
          </w:rPr>
          <w:fldChar w:fldCharType="begin"/>
        </w:r>
        <w:r>
          <w:rPr>
            <w:noProof/>
            <w:webHidden/>
          </w:rPr>
          <w:instrText xml:space="preserve"> PAGEREF _Toc89337913 \h </w:instrText>
        </w:r>
        <w:r>
          <w:rPr>
            <w:noProof/>
            <w:webHidden/>
          </w:rPr>
        </w:r>
        <w:r>
          <w:rPr>
            <w:noProof/>
            <w:webHidden/>
          </w:rPr>
          <w:fldChar w:fldCharType="separate"/>
        </w:r>
        <w:r>
          <w:rPr>
            <w:noProof/>
            <w:webHidden/>
          </w:rPr>
          <w:t>50</w:t>
        </w:r>
        <w:r>
          <w:rPr>
            <w:noProof/>
            <w:webHidden/>
          </w:rPr>
          <w:fldChar w:fldCharType="end"/>
        </w:r>
      </w:hyperlink>
    </w:p>
    <w:p w14:paraId="2F236A8D" w14:textId="169FFA92" w:rsidR="00C535CA" w:rsidRPr="00AD087E" w:rsidRDefault="00A04F3E" w:rsidP="00C535CA">
      <w:pPr>
        <w:pStyle w:val="TableTitle"/>
      </w:pPr>
      <w:r w:rsidRPr="00AD087E">
        <w:rPr>
          <w:b w:val="0"/>
          <w:bCs w:val="0"/>
        </w:rPr>
        <w:fldChar w:fldCharType="end"/>
      </w:r>
    </w:p>
    <w:p w14:paraId="7D718E04" w14:textId="77777777" w:rsidR="00CD5177" w:rsidRDefault="00A04F3E" w:rsidP="00C535CA">
      <w:pPr>
        <w:pStyle w:val="TableTitle"/>
        <w:rPr>
          <w:noProof/>
        </w:rPr>
      </w:pPr>
      <w:r w:rsidRPr="00AD087E">
        <w:rPr>
          <w:lang w:val="cy-GB"/>
        </w:rPr>
        <w:t>Tablau</w:t>
      </w:r>
      <w:r w:rsidRPr="00AD087E">
        <w:fldChar w:fldCharType="begin"/>
      </w:r>
      <w:r w:rsidRPr="00AD087E">
        <w:instrText xml:space="preserve"> TOC \h \z \c "Table" </w:instrText>
      </w:r>
      <w:r w:rsidRPr="00AD087E">
        <w:fldChar w:fldCharType="separate"/>
      </w:r>
    </w:p>
    <w:p w14:paraId="08622D30" w14:textId="24970EE6" w:rsidR="00CD5177" w:rsidRDefault="00CD5177">
      <w:pPr>
        <w:pStyle w:val="TablFfigurau"/>
        <w:tabs>
          <w:tab w:val="right" w:pos="9622"/>
        </w:tabs>
        <w:rPr>
          <w:rFonts w:asciiTheme="minorHAnsi" w:hAnsiTheme="minorHAnsi" w:cstheme="minorBidi"/>
          <w:noProof/>
          <w:color w:val="auto"/>
          <w:lang w:eastAsia="en-GB"/>
        </w:rPr>
      </w:pPr>
      <w:hyperlink w:anchor="_Toc89337760" w:history="1">
        <w:r w:rsidRPr="004E3186">
          <w:rPr>
            <w:rStyle w:val="Hyperddolen"/>
            <w:b/>
            <w:bCs/>
            <w:noProof/>
            <w:lang w:val="cy-GB"/>
          </w:rPr>
          <w:t xml:space="preserve">Tabl </w:t>
        </w:r>
        <w:r w:rsidRPr="004E3186">
          <w:rPr>
            <w:rStyle w:val="Hyperddolen"/>
            <w:b/>
            <w:bCs/>
            <w:noProof/>
          </w:rPr>
          <w:t>1</w:t>
        </w:r>
        <w:r w:rsidRPr="004E3186">
          <w:rPr>
            <w:rStyle w:val="Hyperddolen"/>
            <w:b/>
            <w:bCs/>
            <w:noProof/>
            <w:lang w:val="cy-GB"/>
          </w:rPr>
          <w:t xml:space="preserve"> Argymhellion</w:t>
        </w:r>
        <w:r>
          <w:rPr>
            <w:noProof/>
            <w:webHidden/>
          </w:rPr>
          <w:tab/>
        </w:r>
        <w:r>
          <w:rPr>
            <w:noProof/>
            <w:webHidden/>
          </w:rPr>
          <w:fldChar w:fldCharType="begin"/>
        </w:r>
        <w:r>
          <w:rPr>
            <w:noProof/>
            <w:webHidden/>
          </w:rPr>
          <w:instrText xml:space="preserve"> PAGEREF _Toc89337760 \h </w:instrText>
        </w:r>
        <w:r>
          <w:rPr>
            <w:noProof/>
            <w:webHidden/>
          </w:rPr>
        </w:r>
        <w:r>
          <w:rPr>
            <w:noProof/>
            <w:webHidden/>
          </w:rPr>
          <w:fldChar w:fldCharType="separate"/>
        </w:r>
        <w:r>
          <w:rPr>
            <w:noProof/>
            <w:webHidden/>
          </w:rPr>
          <w:t>6</w:t>
        </w:r>
        <w:r>
          <w:rPr>
            <w:noProof/>
            <w:webHidden/>
          </w:rPr>
          <w:fldChar w:fldCharType="end"/>
        </w:r>
      </w:hyperlink>
    </w:p>
    <w:p w14:paraId="396C361F" w14:textId="499A9F37" w:rsidR="00CD5177" w:rsidRDefault="00CD5177">
      <w:pPr>
        <w:pStyle w:val="TablFfigurau"/>
        <w:tabs>
          <w:tab w:val="right" w:pos="9622"/>
        </w:tabs>
        <w:rPr>
          <w:rFonts w:asciiTheme="minorHAnsi" w:hAnsiTheme="minorHAnsi" w:cstheme="minorBidi"/>
          <w:noProof/>
          <w:color w:val="auto"/>
          <w:lang w:eastAsia="en-GB"/>
        </w:rPr>
      </w:pPr>
      <w:hyperlink w:anchor="_Toc89337761" w:history="1">
        <w:r w:rsidRPr="004E3186">
          <w:rPr>
            <w:rStyle w:val="Hyperddolen"/>
            <w:b/>
            <w:bCs/>
            <w:noProof/>
            <w:lang w:val="cy-GB"/>
          </w:rPr>
          <w:t xml:space="preserve">Tabl </w:t>
        </w:r>
        <w:r w:rsidRPr="004E3186">
          <w:rPr>
            <w:rStyle w:val="Hyperddolen"/>
            <w:b/>
            <w:bCs/>
            <w:noProof/>
          </w:rPr>
          <w:t>2</w:t>
        </w:r>
        <w:r w:rsidRPr="004E3186">
          <w:rPr>
            <w:rStyle w:val="Hyperddolen"/>
            <w:b/>
            <w:bCs/>
            <w:noProof/>
            <w:lang w:val="cy-GB"/>
          </w:rPr>
          <w:t xml:space="preserve"> Camau model cyflawni</w:t>
        </w:r>
        <w:r>
          <w:rPr>
            <w:noProof/>
            <w:webHidden/>
          </w:rPr>
          <w:tab/>
        </w:r>
        <w:r>
          <w:rPr>
            <w:noProof/>
            <w:webHidden/>
          </w:rPr>
          <w:fldChar w:fldCharType="begin"/>
        </w:r>
        <w:r>
          <w:rPr>
            <w:noProof/>
            <w:webHidden/>
          </w:rPr>
          <w:instrText xml:space="preserve"> PAGEREF _Toc89337761 \h </w:instrText>
        </w:r>
        <w:r>
          <w:rPr>
            <w:noProof/>
            <w:webHidden/>
          </w:rPr>
        </w:r>
        <w:r>
          <w:rPr>
            <w:noProof/>
            <w:webHidden/>
          </w:rPr>
          <w:fldChar w:fldCharType="separate"/>
        </w:r>
        <w:r>
          <w:rPr>
            <w:noProof/>
            <w:webHidden/>
          </w:rPr>
          <w:t>47</w:t>
        </w:r>
        <w:r>
          <w:rPr>
            <w:noProof/>
            <w:webHidden/>
          </w:rPr>
          <w:fldChar w:fldCharType="end"/>
        </w:r>
      </w:hyperlink>
    </w:p>
    <w:p w14:paraId="07651922" w14:textId="5DA71D62" w:rsidR="00CD5177" w:rsidRDefault="00CD5177">
      <w:pPr>
        <w:pStyle w:val="TablFfigurau"/>
        <w:tabs>
          <w:tab w:val="right" w:pos="9622"/>
        </w:tabs>
        <w:rPr>
          <w:rFonts w:asciiTheme="minorHAnsi" w:hAnsiTheme="minorHAnsi" w:cstheme="minorBidi"/>
          <w:noProof/>
          <w:color w:val="auto"/>
          <w:lang w:eastAsia="en-GB"/>
        </w:rPr>
      </w:pPr>
      <w:hyperlink w:anchor="_Toc89337762" w:history="1">
        <w:r w:rsidRPr="004E3186">
          <w:rPr>
            <w:rStyle w:val="Hyperddolen"/>
            <w:b/>
            <w:bCs/>
            <w:noProof/>
            <w:lang w:val="cy-GB"/>
          </w:rPr>
          <w:t xml:space="preserve">Tabl </w:t>
        </w:r>
        <w:r w:rsidRPr="004E3186">
          <w:rPr>
            <w:rStyle w:val="Hyperddolen"/>
            <w:b/>
            <w:bCs/>
            <w:noProof/>
          </w:rPr>
          <w:t>3</w:t>
        </w:r>
        <w:r w:rsidRPr="004E3186">
          <w:rPr>
            <w:rStyle w:val="Hyperddolen"/>
            <w:b/>
            <w:bCs/>
            <w:noProof/>
            <w:lang w:val="cy-GB"/>
          </w:rPr>
          <w:t xml:space="preserve"> Nodweddion Map Ffordd</w:t>
        </w:r>
        <w:r>
          <w:rPr>
            <w:noProof/>
            <w:webHidden/>
          </w:rPr>
          <w:tab/>
        </w:r>
        <w:r>
          <w:rPr>
            <w:noProof/>
            <w:webHidden/>
          </w:rPr>
          <w:fldChar w:fldCharType="begin"/>
        </w:r>
        <w:r>
          <w:rPr>
            <w:noProof/>
            <w:webHidden/>
          </w:rPr>
          <w:instrText xml:space="preserve"> PAGEREF _Toc89337762 \h </w:instrText>
        </w:r>
        <w:r>
          <w:rPr>
            <w:noProof/>
            <w:webHidden/>
          </w:rPr>
        </w:r>
        <w:r>
          <w:rPr>
            <w:noProof/>
            <w:webHidden/>
          </w:rPr>
          <w:fldChar w:fldCharType="separate"/>
        </w:r>
        <w:r>
          <w:rPr>
            <w:noProof/>
            <w:webHidden/>
          </w:rPr>
          <w:t>49</w:t>
        </w:r>
        <w:r>
          <w:rPr>
            <w:noProof/>
            <w:webHidden/>
          </w:rPr>
          <w:fldChar w:fldCharType="end"/>
        </w:r>
      </w:hyperlink>
    </w:p>
    <w:p w14:paraId="4C81E6F9" w14:textId="07A4471B" w:rsidR="00CD5177" w:rsidRDefault="00CD5177">
      <w:pPr>
        <w:pStyle w:val="TablFfigurau"/>
        <w:tabs>
          <w:tab w:val="right" w:pos="9622"/>
        </w:tabs>
        <w:rPr>
          <w:rFonts w:asciiTheme="minorHAnsi" w:hAnsiTheme="minorHAnsi" w:cstheme="minorBidi"/>
          <w:noProof/>
          <w:color w:val="auto"/>
          <w:lang w:eastAsia="en-GB"/>
        </w:rPr>
      </w:pPr>
      <w:hyperlink w:anchor="_Toc89337763" w:history="1">
        <w:r w:rsidRPr="004E3186">
          <w:rPr>
            <w:rStyle w:val="Hyperddolen"/>
            <w:b/>
            <w:bCs/>
            <w:noProof/>
            <w:lang w:val="cy-GB"/>
          </w:rPr>
          <w:t xml:space="preserve">Tabl </w:t>
        </w:r>
        <w:r w:rsidRPr="004E3186">
          <w:rPr>
            <w:rStyle w:val="Hyperddolen"/>
            <w:b/>
            <w:bCs/>
            <w:noProof/>
          </w:rPr>
          <w:t>4</w:t>
        </w:r>
        <w:r w:rsidRPr="004E3186">
          <w:rPr>
            <w:rStyle w:val="Hyperddolen"/>
            <w:b/>
            <w:bCs/>
            <w:noProof/>
            <w:lang w:val="cy-GB"/>
          </w:rPr>
          <w:t xml:space="preserve"> Risgiau strategol allweddol</w:t>
        </w:r>
        <w:r>
          <w:rPr>
            <w:noProof/>
            <w:webHidden/>
          </w:rPr>
          <w:tab/>
        </w:r>
        <w:r>
          <w:rPr>
            <w:noProof/>
            <w:webHidden/>
          </w:rPr>
          <w:fldChar w:fldCharType="begin"/>
        </w:r>
        <w:r>
          <w:rPr>
            <w:noProof/>
            <w:webHidden/>
          </w:rPr>
          <w:instrText xml:space="preserve"> PAGEREF _Toc89337763 \h </w:instrText>
        </w:r>
        <w:r>
          <w:rPr>
            <w:noProof/>
            <w:webHidden/>
          </w:rPr>
        </w:r>
        <w:r>
          <w:rPr>
            <w:noProof/>
            <w:webHidden/>
          </w:rPr>
          <w:fldChar w:fldCharType="separate"/>
        </w:r>
        <w:r>
          <w:rPr>
            <w:noProof/>
            <w:webHidden/>
          </w:rPr>
          <w:t>52</w:t>
        </w:r>
        <w:r>
          <w:rPr>
            <w:noProof/>
            <w:webHidden/>
          </w:rPr>
          <w:fldChar w:fldCharType="end"/>
        </w:r>
      </w:hyperlink>
    </w:p>
    <w:p w14:paraId="2E86AC16" w14:textId="3259FC52" w:rsidR="00CD5177" w:rsidRDefault="00CD5177">
      <w:pPr>
        <w:pStyle w:val="TablFfigurau"/>
        <w:tabs>
          <w:tab w:val="right" w:pos="9622"/>
        </w:tabs>
        <w:rPr>
          <w:rFonts w:asciiTheme="minorHAnsi" w:hAnsiTheme="minorHAnsi" w:cstheme="minorBidi"/>
          <w:noProof/>
          <w:color w:val="auto"/>
          <w:lang w:eastAsia="en-GB"/>
        </w:rPr>
      </w:pPr>
      <w:hyperlink w:anchor="_Toc89337764" w:history="1">
        <w:r w:rsidRPr="004E3186">
          <w:rPr>
            <w:rStyle w:val="Hyperddolen"/>
            <w:b/>
            <w:bCs/>
            <w:noProof/>
            <w:lang w:val="cy-GB"/>
          </w:rPr>
          <w:t xml:space="preserve">Tabl </w:t>
        </w:r>
        <w:r w:rsidRPr="004E3186">
          <w:rPr>
            <w:rStyle w:val="Hyperddolen"/>
            <w:b/>
            <w:bCs/>
            <w:noProof/>
          </w:rPr>
          <w:t>5</w:t>
        </w:r>
        <w:r w:rsidRPr="004E3186">
          <w:rPr>
            <w:rStyle w:val="Hyperddolen"/>
            <w:b/>
            <w:bCs/>
            <w:noProof/>
            <w:lang w:val="cy-GB"/>
          </w:rPr>
          <w:t xml:space="preserve"> Fframwaith gwneud penderfyniadau</w:t>
        </w:r>
        <w:r>
          <w:rPr>
            <w:noProof/>
            <w:webHidden/>
          </w:rPr>
          <w:tab/>
        </w:r>
        <w:r>
          <w:rPr>
            <w:noProof/>
            <w:webHidden/>
          </w:rPr>
          <w:fldChar w:fldCharType="begin"/>
        </w:r>
        <w:r>
          <w:rPr>
            <w:noProof/>
            <w:webHidden/>
          </w:rPr>
          <w:instrText xml:space="preserve"> PAGEREF _Toc89337764 \h </w:instrText>
        </w:r>
        <w:r>
          <w:rPr>
            <w:noProof/>
            <w:webHidden/>
          </w:rPr>
        </w:r>
        <w:r>
          <w:rPr>
            <w:noProof/>
            <w:webHidden/>
          </w:rPr>
          <w:fldChar w:fldCharType="separate"/>
        </w:r>
        <w:r>
          <w:rPr>
            <w:noProof/>
            <w:webHidden/>
          </w:rPr>
          <w:t>53</w:t>
        </w:r>
        <w:r>
          <w:rPr>
            <w:noProof/>
            <w:webHidden/>
          </w:rPr>
          <w:fldChar w:fldCharType="end"/>
        </w:r>
      </w:hyperlink>
    </w:p>
    <w:p w14:paraId="7F84825C" w14:textId="3CDF537F" w:rsidR="00CD5177" w:rsidRDefault="00CD5177">
      <w:pPr>
        <w:pStyle w:val="TablFfigurau"/>
        <w:tabs>
          <w:tab w:val="right" w:pos="9622"/>
        </w:tabs>
        <w:rPr>
          <w:rFonts w:asciiTheme="minorHAnsi" w:hAnsiTheme="minorHAnsi" w:cstheme="minorBidi"/>
          <w:noProof/>
          <w:color w:val="auto"/>
          <w:lang w:eastAsia="en-GB"/>
        </w:rPr>
      </w:pPr>
      <w:hyperlink w:anchor="_Toc89337765" w:history="1">
        <w:r w:rsidRPr="004E3186">
          <w:rPr>
            <w:rStyle w:val="Hyperddolen"/>
            <w:b/>
            <w:bCs/>
            <w:noProof/>
            <w:lang w:val="cy-GB"/>
          </w:rPr>
          <w:t xml:space="preserve">Tabl </w:t>
        </w:r>
        <w:r w:rsidRPr="004E3186">
          <w:rPr>
            <w:rStyle w:val="Hyperddolen"/>
            <w:b/>
            <w:bCs/>
            <w:noProof/>
          </w:rPr>
          <w:t>6</w:t>
        </w:r>
        <w:r w:rsidRPr="004E3186">
          <w:rPr>
            <w:rStyle w:val="Hyperddolen"/>
            <w:b/>
            <w:bCs/>
            <w:noProof/>
            <w:lang w:val="cy-GB"/>
          </w:rPr>
          <w:t xml:space="preserve"> Camau nesaf</w:t>
        </w:r>
        <w:r>
          <w:rPr>
            <w:noProof/>
            <w:webHidden/>
          </w:rPr>
          <w:tab/>
        </w:r>
        <w:r>
          <w:rPr>
            <w:noProof/>
            <w:webHidden/>
          </w:rPr>
          <w:fldChar w:fldCharType="begin"/>
        </w:r>
        <w:r>
          <w:rPr>
            <w:noProof/>
            <w:webHidden/>
          </w:rPr>
          <w:instrText xml:space="preserve"> PAGEREF _Toc89337765 \h </w:instrText>
        </w:r>
        <w:r>
          <w:rPr>
            <w:noProof/>
            <w:webHidden/>
          </w:rPr>
        </w:r>
        <w:r>
          <w:rPr>
            <w:noProof/>
            <w:webHidden/>
          </w:rPr>
          <w:fldChar w:fldCharType="separate"/>
        </w:r>
        <w:r>
          <w:rPr>
            <w:noProof/>
            <w:webHidden/>
          </w:rPr>
          <w:t>54</w:t>
        </w:r>
        <w:r>
          <w:rPr>
            <w:noProof/>
            <w:webHidden/>
          </w:rPr>
          <w:fldChar w:fldCharType="end"/>
        </w:r>
      </w:hyperlink>
    </w:p>
    <w:p w14:paraId="37C047FE" w14:textId="77777777" w:rsidR="00E20454" w:rsidRPr="00AD087E" w:rsidRDefault="00A04F3E" w:rsidP="00E20454">
      <w:pPr>
        <w:pStyle w:val="Pennawd1"/>
        <w:numPr>
          <w:ilvl w:val="0"/>
          <w:numId w:val="0"/>
        </w:numPr>
        <w:rPr>
          <w:rFonts w:asciiTheme="minorHAnsi" w:hAnsiTheme="minorHAnsi"/>
          <w:caps/>
          <w:color w:val="313232"/>
          <w:sz w:val="20"/>
          <w:szCs w:val="20"/>
        </w:rPr>
      </w:pPr>
      <w:r w:rsidRPr="00AD087E">
        <w:rPr>
          <w:rFonts w:asciiTheme="minorHAnsi" w:hAnsiTheme="minorHAnsi"/>
          <w:caps/>
          <w:color w:val="313232"/>
          <w:sz w:val="20"/>
          <w:szCs w:val="20"/>
        </w:rPr>
        <w:fldChar w:fldCharType="end"/>
      </w:r>
    </w:p>
    <w:p w14:paraId="6696B243" w14:textId="77777777" w:rsidR="006122EF" w:rsidRPr="00AD087E" w:rsidRDefault="00A04F3E">
      <w:pPr>
        <w:tabs>
          <w:tab w:val="clear" w:pos="283"/>
        </w:tabs>
        <w:suppressAutoHyphens w:val="0"/>
        <w:autoSpaceDE/>
        <w:autoSpaceDN/>
        <w:adjustRightInd/>
        <w:spacing w:after="0" w:line="240" w:lineRule="auto"/>
        <w:textAlignment w:val="auto"/>
      </w:pPr>
      <w:r w:rsidRPr="00AD087E">
        <w:rPr>
          <w:lang w:val="cy-GB"/>
        </w:rPr>
        <w:br w:type="page"/>
      </w:r>
    </w:p>
    <w:p w14:paraId="3E41B01F" w14:textId="77777777" w:rsidR="00F470B2" w:rsidRPr="00AD087E" w:rsidRDefault="00A04F3E" w:rsidP="00F470B2">
      <w:pPr>
        <w:pStyle w:val="Pennawd1"/>
      </w:pPr>
      <w:r w:rsidRPr="00AD087E">
        <w:rPr>
          <w:lang w:val="cy-GB"/>
        </w:rPr>
        <w:t xml:space="preserve"> </w:t>
      </w:r>
      <w:bookmarkStart w:id="2" w:name="_Toc89337653"/>
      <w:r w:rsidRPr="00AD087E">
        <w:rPr>
          <w:lang w:val="cy-GB"/>
        </w:rPr>
        <w:t>Crynodeb gweithredol</w:t>
      </w:r>
      <w:bookmarkEnd w:id="1"/>
      <w:bookmarkEnd w:id="2"/>
    </w:p>
    <w:p w14:paraId="790E71CC" w14:textId="65F92729" w:rsidR="00B575FA" w:rsidRPr="00AD087E" w:rsidRDefault="00A04F3E" w:rsidP="00B575FA">
      <w:r w:rsidRPr="00AD087E">
        <w:rPr>
          <w:lang w:val="cy-GB"/>
        </w:rPr>
        <w:t>Yn unol â'r weledigaeth ar gyfer gwasanaethau gofal iechyd a nodir yn Cymru Iachach</w:t>
      </w:r>
      <w:r w:rsidRPr="00AD087E">
        <w:rPr>
          <w:rStyle w:val="CyfeirnodTroednodyn"/>
        </w:rPr>
        <w:footnoteReference w:id="1"/>
      </w:r>
      <w:r w:rsidRPr="00AD087E">
        <w:rPr>
          <w:lang w:val="cy-GB"/>
        </w:rPr>
        <w:t xml:space="preserve">, </w:t>
      </w:r>
      <w:bookmarkStart w:id="3" w:name="_Hlk67512461"/>
      <w:r w:rsidRPr="00AD087E">
        <w:rPr>
          <w:lang w:val="cy-GB"/>
        </w:rPr>
        <w:t>gweledigaeth y proffesiwn fferyllol ar gyfer fferylliaeth yng Nghymru, a ddatblygwyd gan Bwyllgor Fferyllol Cymru, fel y nodir yn Fferylliaeth: Cyflawni Cymru Iachach</w:t>
      </w:r>
      <w:bookmarkEnd w:id="3"/>
      <w:r w:rsidRPr="00AD087E">
        <w:rPr>
          <w:rStyle w:val="CyfeirnodTroednodyn"/>
        </w:rPr>
        <w:footnoteReference w:id="2"/>
      </w:r>
      <w:r w:rsidR="00C5554D" w:rsidRPr="00AD087E">
        <w:rPr>
          <w:lang w:val="cy-GB"/>
        </w:rPr>
        <w:t>,</w:t>
      </w:r>
      <w:r w:rsidRPr="00AD087E">
        <w:rPr>
          <w:lang w:val="cy-GB"/>
        </w:rPr>
        <w:t xml:space="preserve"> ac egwyddorion yr Adolygiad </w:t>
      </w:r>
      <w:r w:rsidR="00AA0718" w:rsidRPr="00AD087E">
        <w:rPr>
          <w:lang w:val="cy-GB"/>
        </w:rPr>
        <w:t>o Saernïaeth</w:t>
      </w:r>
      <w:r w:rsidRPr="00AD087E">
        <w:rPr>
          <w:lang w:val="cy-GB"/>
        </w:rPr>
        <w:t xml:space="preserve"> Ddigidol</w:t>
      </w:r>
      <w:r w:rsidRPr="00AD087E">
        <w:rPr>
          <w:rStyle w:val="CyfeirnodTroednodyn"/>
        </w:rPr>
        <w:footnoteReference w:id="3"/>
      </w:r>
      <w:r w:rsidRPr="00AD087E">
        <w:rPr>
          <w:lang w:val="cy-GB"/>
        </w:rPr>
        <w:t xml:space="preserve">, mae'r papur hwn yn nodi'r cyfeiriad a argymhellir ar gyfer presgripsiynau electronig </w:t>
      </w:r>
      <w:r w:rsidR="00C5554D" w:rsidRPr="00AD087E">
        <w:rPr>
          <w:lang w:val="cy-GB"/>
        </w:rPr>
        <w:t>ym mhob sector</w:t>
      </w:r>
      <w:r w:rsidRPr="00AD087E">
        <w:rPr>
          <w:lang w:val="cy-GB"/>
        </w:rPr>
        <w:t xml:space="preserve"> ledled Cymru i'w ystyried gan Lywodraeth Cymru.  Fe'i datblygwyd gyda phanel o arbenigwyr (sy'n cynrychioli pob sector iechyd</w:t>
      </w:r>
      <w:r w:rsidRPr="00AD087E">
        <w:rPr>
          <w:rStyle w:val="CyfeirnodTroednodyn"/>
        </w:rPr>
        <w:footnoteReference w:id="4"/>
      </w:r>
      <w:r w:rsidRPr="00AD087E">
        <w:rPr>
          <w:lang w:val="cy-GB"/>
        </w:rPr>
        <w:t>), dan gadeiryddiaeth y Prif Swyddog Fferyllol.  Mae'n darparu'r sail ar gyfer gwaith darganfod</w:t>
      </w:r>
      <w:r w:rsidR="00C5554D" w:rsidRPr="00AD087E">
        <w:rPr>
          <w:lang w:val="cy-GB"/>
        </w:rPr>
        <w:t xml:space="preserve"> manwl</w:t>
      </w:r>
      <w:r w:rsidRPr="00AD087E">
        <w:rPr>
          <w:lang w:val="cy-GB"/>
        </w:rPr>
        <w:t>, cynllunio a gweithredu</w:t>
      </w:r>
      <w:r w:rsidR="00AD087E" w:rsidRPr="00AD087E">
        <w:rPr>
          <w:lang w:val="cy-GB"/>
        </w:rPr>
        <w:t xml:space="preserve"> pellach</w:t>
      </w:r>
      <w:r w:rsidRPr="00AD087E">
        <w:rPr>
          <w:lang w:val="cy-GB"/>
        </w:rPr>
        <w:t>, gan gynnwys map ffordd 3 blynedd a chynllun gweithredu 3 mis.</w:t>
      </w:r>
    </w:p>
    <w:p w14:paraId="3A308576" w14:textId="220401E1" w:rsidR="00B575FA" w:rsidRPr="00AD087E" w:rsidRDefault="00A04F3E" w:rsidP="00B575FA">
      <w:r w:rsidRPr="00AD087E">
        <w:rPr>
          <w:lang w:val="cy-GB"/>
        </w:rPr>
        <w:t xml:space="preserve">Mae Presgripsiynau Electronig (y cyfeirir atynt hefyd fel e-bresgripsiynau yn yr adroddiad hwn) yn golygu gwahanol bethau i wahanol bobl ar draws gwahanol sectorau ym maes iechyd a gofal cymdeithasol. Yn yr adroddiad hwn, mae e-bresgripsiynau yn cyfeirio at </w:t>
      </w:r>
      <w:proofErr w:type="spellStart"/>
      <w:r w:rsidRPr="00AD087E">
        <w:rPr>
          <w:lang w:val="cy-GB"/>
        </w:rPr>
        <w:t>ddigidoleiddio'r</w:t>
      </w:r>
      <w:proofErr w:type="spellEnd"/>
      <w:r w:rsidRPr="00AD087E">
        <w:rPr>
          <w:lang w:val="cy-GB"/>
        </w:rPr>
        <w:t xml:space="preserve"> holl broses o'r angen am bresgripsiynau gan gleifion, rhoi </w:t>
      </w:r>
      <w:r w:rsidR="00870227" w:rsidRPr="00AD087E">
        <w:rPr>
          <w:lang w:val="cy-GB"/>
        </w:rPr>
        <w:t xml:space="preserve">presgripsiwn </w:t>
      </w:r>
      <w:r w:rsidRPr="00AD087E">
        <w:rPr>
          <w:lang w:val="cy-GB"/>
        </w:rPr>
        <w:t xml:space="preserve">gan glinigwyr, sicrhau a dosbarthu presgripsiynau gan fferyllwyr (fferyllwyr cymunedol, meddygon </w:t>
      </w:r>
      <w:r w:rsidR="00870227" w:rsidRPr="00AD087E">
        <w:rPr>
          <w:lang w:val="cy-GB"/>
        </w:rPr>
        <w:t>sy’n cyflenwi</w:t>
      </w:r>
      <w:r w:rsidRPr="00AD087E">
        <w:rPr>
          <w:lang w:val="cy-GB"/>
        </w:rPr>
        <w:t xml:space="preserve"> a chontractwyr offer) a'r gwaith archwilio a phrisio gan awdurdodau monitro. </w:t>
      </w:r>
    </w:p>
    <w:p w14:paraId="727CDE80" w14:textId="1542EA48" w:rsidR="00B575FA" w:rsidRPr="00AD087E" w:rsidRDefault="00A04F3E" w:rsidP="00B575FA">
      <w:r w:rsidRPr="00AD087E">
        <w:rPr>
          <w:lang w:val="cy-GB"/>
        </w:rPr>
        <w:t xml:space="preserve">Heddiw, mae tirwedd e-bresgripsiynau Cymru wedi'i </w:t>
      </w:r>
      <w:proofErr w:type="spellStart"/>
      <w:r w:rsidRPr="00AD087E">
        <w:rPr>
          <w:lang w:val="cy-GB"/>
        </w:rPr>
        <w:t>digidoleiddio'n</w:t>
      </w:r>
      <w:proofErr w:type="spellEnd"/>
      <w:r w:rsidRPr="00AD087E">
        <w:rPr>
          <w:lang w:val="cy-GB"/>
        </w:rPr>
        <w:t xml:space="preserve"> rhannol, ond gyda </w:t>
      </w:r>
      <w:r w:rsidR="00870227" w:rsidRPr="00AD087E">
        <w:rPr>
          <w:lang w:val="cy-GB"/>
        </w:rPr>
        <w:t>rhai bylchau</w:t>
      </w:r>
      <w:r w:rsidRPr="00AD087E">
        <w:rPr>
          <w:lang w:val="cy-GB"/>
        </w:rPr>
        <w:t xml:space="preserve"> sy'n gofyn am ryngwynebau ac ymyr</w:t>
      </w:r>
      <w:r w:rsidR="00AD087E" w:rsidRPr="00AD087E">
        <w:rPr>
          <w:lang w:val="cy-GB"/>
        </w:rPr>
        <w:t>iadau p</w:t>
      </w:r>
      <w:r w:rsidR="00870227" w:rsidRPr="00AD087E">
        <w:rPr>
          <w:lang w:val="cy-GB"/>
        </w:rPr>
        <w:t>apur</w:t>
      </w:r>
      <w:r w:rsidRPr="00AD087E">
        <w:rPr>
          <w:lang w:val="cy-GB"/>
        </w:rPr>
        <w:t xml:space="preserve">, gan gynnwys gan y claf mewn cyd-destun gofal sylfaenol.  Mae </w:t>
      </w:r>
      <w:r w:rsidR="00870227" w:rsidRPr="00AD087E">
        <w:rPr>
          <w:lang w:val="cy-GB"/>
        </w:rPr>
        <w:t>cyrhaedd</w:t>
      </w:r>
      <w:r w:rsidRPr="00AD087E">
        <w:rPr>
          <w:lang w:val="cy-GB"/>
        </w:rPr>
        <w:t>iad e-bresgripsiynau</w:t>
      </w:r>
      <w:r w:rsidR="00C3352F">
        <w:rPr>
          <w:lang w:val="cy-GB"/>
        </w:rPr>
        <w:t xml:space="preserve"> ym maes</w:t>
      </w:r>
      <w:r w:rsidRPr="00AD087E">
        <w:rPr>
          <w:lang w:val="cy-GB"/>
        </w:rPr>
        <w:t xml:space="preserve"> gofal eilaidd y tu hwnt i wasanaethau arbenigol fel gwasanaethau canser yn isel iawn.  Mae hyn yn arwain at ganlyniadau o ran diogelwch cleifion, profiad ehangach y claf</w:t>
      </w:r>
      <w:r w:rsidR="00870227" w:rsidRPr="00AD087E">
        <w:rPr>
          <w:lang w:val="cy-GB"/>
        </w:rPr>
        <w:t>,</w:t>
      </w:r>
      <w:r w:rsidRPr="00AD087E">
        <w:rPr>
          <w:lang w:val="cy-GB"/>
        </w:rPr>
        <w:t xml:space="preserve"> ac effeithlonrwydd ac effeithiolrwydd y system yn ei chyfanrwydd.</w:t>
      </w:r>
    </w:p>
    <w:p w14:paraId="3B70BE26" w14:textId="0A8EBAF6" w:rsidR="00B575FA" w:rsidRPr="00AD087E" w:rsidRDefault="00A04F3E" w:rsidP="00B575FA">
      <w:r w:rsidRPr="00AD087E">
        <w:rPr>
          <w:lang w:val="cy-GB"/>
        </w:rPr>
        <w:t>Y weledigaeth ar gyfer e-bresgripsiynau a nodir yn y papur hwn yw ar gyfer amgylchedd e-bresgripsiynau</w:t>
      </w:r>
      <w:r w:rsidR="00870227" w:rsidRPr="00AD087E">
        <w:rPr>
          <w:lang w:val="cy-GB"/>
        </w:rPr>
        <w:t xml:space="preserve"> sydd</w:t>
      </w:r>
      <w:r w:rsidRPr="00AD087E">
        <w:rPr>
          <w:lang w:val="cy-GB"/>
        </w:rPr>
        <w:t xml:space="preserve"> wedi'i </w:t>
      </w:r>
      <w:proofErr w:type="spellStart"/>
      <w:r w:rsidRPr="00AD087E">
        <w:rPr>
          <w:lang w:val="cy-GB"/>
        </w:rPr>
        <w:t>ddigidoleiddio'n</w:t>
      </w:r>
      <w:proofErr w:type="spellEnd"/>
      <w:r w:rsidRPr="00AD087E">
        <w:rPr>
          <w:lang w:val="cy-GB"/>
        </w:rPr>
        <w:t xml:space="preserve"> llawn ar draws pob lleoliad gofal yng Nghymru.  Mae hyn yn golygu amgylchedd lle mae presgripsiynau'n electronig waeth beth fo'r lleoliad gofal, a lle gellir rhannu gwybodaeth ar draws lleoliadau gofal yn ddiogel ac yn ddi-dor mewn ffordd sy'n caniatáu i'r claf fod yn rhan o'r broses gan ddefnyddio dulliau digidol lle bo hynny'n briodol.  Bydd hyn yn gyfle i drawsnewid y modd y darperir gofal gyda meddyginiaethau, gan wella effeithlonrwydd, effeithiolrwydd a diogelwch, a sicrhau bod gwybodaeth ar gael yn </w:t>
      </w:r>
      <w:r w:rsidR="00870227" w:rsidRPr="00AD087E">
        <w:rPr>
          <w:lang w:val="cy-GB"/>
        </w:rPr>
        <w:t>barod</w:t>
      </w:r>
      <w:r w:rsidRPr="00AD087E">
        <w:rPr>
          <w:lang w:val="cy-GB"/>
        </w:rPr>
        <w:t xml:space="preserve"> yn y pwynt lle gwneir penderfyniadau clinigol a hwyluso'r defnydd o dechnoleg a fydd yn rhoi mwy o 'amser i ofalu’. Mae'r weledigaeth yn cydnabod natur gymhleth y dirwedd ddeddfwriaethol, dechnegol a gofal bresennol ac yn argymell gweithredu galluoedd digidol mewn pedwar prif faes:</w:t>
      </w:r>
    </w:p>
    <w:p w14:paraId="6F3B9623" w14:textId="3E16A506" w:rsidR="00B575FA" w:rsidRPr="00AD087E" w:rsidRDefault="00A04F3E" w:rsidP="00B575FA">
      <w:pPr>
        <w:pStyle w:val="ParagraffRhestr"/>
        <w:numPr>
          <w:ilvl w:val="0"/>
          <w:numId w:val="21"/>
        </w:numPr>
      </w:pPr>
      <w:r w:rsidRPr="00AD087E">
        <w:rPr>
          <w:lang w:val="cy-GB"/>
        </w:rPr>
        <w:t xml:space="preserve">Galluoedd </w:t>
      </w:r>
      <w:r w:rsidR="00192355" w:rsidRPr="00AD087E">
        <w:rPr>
          <w:lang w:val="cy-GB"/>
        </w:rPr>
        <w:t>e-B</w:t>
      </w:r>
      <w:r w:rsidRPr="00AD087E">
        <w:rPr>
          <w:lang w:val="cy-GB"/>
        </w:rPr>
        <w:t>resgripsiynau Di-dor</w:t>
      </w:r>
      <w:r w:rsidR="00192355" w:rsidRPr="00AD087E">
        <w:rPr>
          <w:lang w:val="cy-GB"/>
        </w:rPr>
        <w:t xml:space="preserve"> ym maes Gofal Sylfaenol</w:t>
      </w:r>
      <w:r w:rsidRPr="00AD087E">
        <w:rPr>
          <w:lang w:val="cy-GB"/>
        </w:rPr>
        <w:t xml:space="preserve"> - Cyfres o alluoedd ar gyfer rhannu gwybodaeth am feddyginiaethau, presgripsiynau a chofnodion dosbarthu yn ddigidol ac yn ddi-dor rhwng y feddygfa sy'n dosbarthu neu'r contractwr offer (Ysbyty i Feddyg </w:t>
      </w:r>
      <w:r w:rsidR="00E51849" w:rsidRPr="00AD087E">
        <w:rPr>
          <w:lang w:val="cy-GB"/>
        </w:rPr>
        <w:t>T</w:t>
      </w:r>
      <w:r w:rsidRPr="00AD087E">
        <w:rPr>
          <w:lang w:val="cy-GB"/>
        </w:rPr>
        <w:t>eulu)</w:t>
      </w:r>
    </w:p>
    <w:p w14:paraId="5BFBB0DA" w14:textId="712CEE28" w:rsidR="00B575FA" w:rsidRPr="00AD087E" w:rsidRDefault="00A04F3E" w:rsidP="00B575FA">
      <w:pPr>
        <w:pStyle w:val="ParagraffRhestr"/>
        <w:numPr>
          <w:ilvl w:val="0"/>
          <w:numId w:val="21"/>
        </w:numPr>
      </w:pPr>
      <w:r w:rsidRPr="00AD087E">
        <w:rPr>
          <w:lang w:val="cy-GB"/>
        </w:rPr>
        <w:t xml:space="preserve">Galluoedd </w:t>
      </w:r>
      <w:r w:rsidR="00192355" w:rsidRPr="00AD087E">
        <w:rPr>
          <w:lang w:val="cy-GB"/>
        </w:rPr>
        <w:t>e</w:t>
      </w:r>
      <w:r w:rsidRPr="00AD087E">
        <w:rPr>
          <w:lang w:val="cy-GB"/>
        </w:rPr>
        <w:t>-</w:t>
      </w:r>
      <w:r w:rsidR="00192355" w:rsidRPr="00AD087E">
        <w:rPr>
          <w:lang w:val="cy-GB"/>
        </w:rPr>
        <w:t>B</w:t>
      </w:r>
      <w:r w:rsidRPr="00AD087E">
        <w:rPr>
          <w:lang w:val="cy-GB"/>
        </w:rPr>
        <w:t xml:space="preserve">resgripsiynau </w:t>
      </w:r>
      <w:r w:rsidR="00192355" w:rsidRPr="00AD087E">
        <w:rPr>
          <w:lang w:val="cy-GB"/>
        </w:rPr>
        <w:t xml:space="preserve">ym maes </w:t>
      </w:r>
      <w:r w:rsidRPr="00AD087E">
        <w:rPr>
          <w:lang w:val="cy-GB"/>
        </w:rPr>
        <w:t xml:space="preserve">Gofal Eilaidd - Systemau </w:t>
      </w:r>
      <w:proofErr w:type="spellStart"/>
      <w:r w:rsidRPr="00AD087E">
        <w:rPr>
          <w:lang w:val="cy-GB"/>
        </w:rPr>
        <w:t>ePMA</w:t>
      </w:r>
      <w:proofErr w:type="spellEnd"/>
      <w:r w:rsidRPr="00AD087E">
        <w:rPr>
          <w:lang w:val="cy-GB"/>
        </w:rPr>
        <w:t xml:space="preserve"> ysbytai ledled Cymru sy'n adeiladu ar gyfres gyffredin o safonau ac egwyddorion agored sy'n darparu galluoedd </w:t>
      </w:r>
      <w:r w:rsidR="00E51849" w:rsidRPr="00AD087E">
        <w:rPr>
          <w:lang w:val="cy-GB"/>
        </w:rPr>
        <w:t>e-bresgripsiynau</w:t>
      </w:r>
      <w:r w:rsidR="00C3352F">
        <w:rPr>
          <w:lang w:val="cy-GB"/>
        </w:rPr>
        <w:t xml:space="preserve"> ym maes</w:t>
      </w:r>
      <w:r w:rsidR="00E51849" w:rsidRPr="00AD087E">
        <w:rPr>
          <w:lang w:val="cy-GB"/>
        </w:rPr>
        <w:t xml:space="preserve"> </w:t>
      </w:r>
      <w:r w:rsidRPr="00AD087E">
        <w:rPr>
          <w:lang w:val="cy-GB"/>
        </w:rPr>
        <w:t xml:space="preserve">gofal eilaidd o'r dechrau i'r diwedd, ynghyd â'r gallu i </w:t>
      </w:r>
      <w:proofErr w:type="spellStart"/>
      <w:r w:rsidRPr="00AD087E">
        <w:rPr>
          <w:lang w:val="cy-GB"/>
        </w:rPr>
        <w:t>ryngweithredu</w:t>
      </w:r>
      <w:proofErr w:type="spellEnd"/>
      <w:r w:rsidRPr="00AD087E">
        <w:rPr>
          <w:lang w:val="cy-GB"/>
        </w:rPr>
        <w:t xml:space="preserve"> â lleoliadau gofal eraill yng Nghymru. </w:t>
      </w:r>
    </w:p>
    <w:p w14:paraId="61BC8A03" w14:textId="4DBECCE7" w:rsidR="00B575FA" w:rsidRPr="00AD087E" w:rsidRDefault="00A04F3E" w:rsidP="00B575FA">
      <w:pPr>
        <w:pStyle w:val="ParagraffRhestr"/>
        <w:numPr>
          <w:ilvl w:val="0"/>
          <w:numId w:val="21"/>
        </w:numPr>
      </w:pPr>
      <w:r w:rsidRPr="00AD087E">
        <w:rPr>
          <w:lang w:val="cy-GB"/>
        </w:rPr>
        <w:t xml:space="preserve">Ap Cleifion - Ap neu </w:t>
      </w:r>
      <w:proofErr w:type="spellStart"/>
      <w:r w:rsidRPr="00AD087E">
        <w:rPr>
          <w:lang w:val="cy-GB"/>
        </w:rPr>
        <w:t>apiau</w:t>
      </w:r>
      <w:proofErr w:type="spellEnd"/>
      <w:r w:rsidRPr="00AD087E">
        <w:rPr>
          <w:lang w:val="cy-GB"/>
        </w:rPr>
        <w:t xml:space="preserve"> i gleifion sy'n caniatáu rhannu data o systemau meddygfeydd teulu ac ysbytai i gleifion er mwyn caniatáu i'r claf fod yn bartner llawn yn ei ofal mewn perthynas â </w:t>
      </w:r>
      <w:r w:rsidR="00E51849" w:rsidRPr="00AD087E">
        <w:rPr>
          <w:lang w:val="cy-GB"/>
        </w:rPr>
        <w:t>ph</w:t>
      </w:r>
      <w:r w:rsidRPr="00AD087E">
        <w:rPr>
          <w:lang w:val="cy-GB"/>
        </w:rPr>
        <w:t>resgripsiynau.</w:t>
      </w:r>
    </w:p>
    <w:p w14:paraId="190787BC" w14:textId="3706A001" w:rsidR="00B575FA" w:rsidRPr="00AD087E" w:rsidRDefault="00A04F3E" w:rsidP="00B575FA">
      <w:pPr>
        <w:pStyle w:val="ParagraffRhestr"/>
        <w:numPr>
          <w:ilvl w:val="0"/>
          <w:numId w:val="21"/>
        </w:numPr>
      </w:pPr>
      <w:r w:rsidRPr="00AD087E">
        <w:rPr>
          <w:lang w:val="cy-GB"/>
        </w:rPr>
        <w:t xml:space="preserve">Ystorfa Meddyginiaethau Genedlaethol - Ystorfa meddyginiaethau agored a hygyrch a fyddai'n cynnwys yr holl feddyginiaethau presennol ac a fyddai'n hygyrch i bawb sydd â hawl mynediad </w:t>
      </w:r>
      <w:r w:rsidR="00E51849" w:rsidRPr="00AD087E">
        <w:rPr>
          <w:lang w:val="cy-GB"/>
        </w:rPr>
        <w:t>dilys</w:t>
      </w:r>
      <w:r w:rsidRPr="00AD087E">
        <w:rPr>
          <w:lang w:val="cy-GB"/>
        </w:rPr>
        <w:t>.</w:t>
      </w:r>
    </w:p>
    <w:p w14:paraId="50EEE753" w14:textId="77777777" w:rsidR="006E2D49" w:rsidRPr="00AD087E" w:rsidRDefault="00A04F3E" w:rsidP="00B575FA">
      <w:r w:rsidRPr="00AD087E">
        <w:rPr>
          <w:noProof/>
          <w:lang w:eastAsia="en-GB"/>
        </w:rPr>
        <w:drawing>
          <wp:inline distT="0" distB="0" distL="0" distR="0" wp14:anchorId="2B19286A" wp14:editId="7F3047A4">
            <wp:extent cx="5993794" cy="2474182"/>
            <wp:effectExtent l="0" t="0" r="0" b="254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003865" cy="2478339"/>
                    </a:xfrm>
                    <a:prstGeom prst="rect">
                      <a:avLst/>
                    </a:prstGeom>
                  </pic:spPr>
                </pic:pic>
              </a:graphicData>
            </a:graphic>
          </wp:inline>
        </w:drawing>
      </w:r>
    </w:p>
    <w:p w14:paraId="782D458C" w14:textId="77777777" w:rsidR="007C419A" w:rsidRPr="00AD087E" w:rsidRDefault="00A04F3E" w:rsidP="007C419A">
      <w:pPr>
        <w:jc w:val="center"/>
        <w:rPr>
          <w:b/>
          <w:bCs/>
        </w:rPr>
      </w:pPr>
      <w:bookmarkStart w:id="4" w:name="_Toc68008880"/>
      <w:bookmarkStart w:id="5" w:name="_Toc89337899"/>
      <w:r w:rsidRPr="00AD087E">
        <w:rPr>
          <w:b/>
          <w:bCs/>
          <w:lang w:val="cy-GB"/>
        </w:rPr>
        <w:t xml:space="preserve">Ffigur </w:t>
      </w:r>
      <w:r w:rsidRPr="00AD087E">
        <w:rPr>
          <w:b/>
          <w:bCs/>
        </w:rPr>
        <w:fldChar w:fldCharType="begin"/>
      </w:r>
      <w:r w:rsidRPr="00AD087E">
        <w:rPr>
          <w:b/>
          <w:bCs/>
        </w:rPr>
        <w:instrText xml:space="preserve"> SEQ Figure \* ARABIC </w:instrText>
      </w:r>
      <w:r w:rsidRPr="00AD087E">
        <w:rPr>
          <w:b/>
          <w:bCs/>
        </w:rPr>
        <w:fldChar w:fldCharType="separate"/>
      </w:r>
      <w:r w:rsidRPr="00AD087E">
        <w:rPr>
          <w:b/>
          <w:bCs/>
          <w:noProof/>
        </w:rPr>
        <w:t>1</w:t>
      </w:r>
      <w:r w:rsidRPr="00AD087E">
        <w:rPr>
          <w:b/>
          <w:bCs/>
        </w:rPr>
        <w:fldChar w:fldCharType="end"/>
      </w:r>
      <w:r w:rsidRPr="00AD087E">
        <w:rPr>
          <w:b/>
          <w:bCs/>
          <w:lang w:val="cy-GB"/>
        </w:rPr>
        <w:t xml:space="preserve"> – Y dirwedd e-bresgripsiynau yn y dyfodol</w:t>
      </w:r>
      <w:bookmarkEnd w:id="4"/>
      <w:bookmarkEnd w:id="5"/>
    </w:p>
    <w:p w14:paraId="7BD2095C" w14:textId="614BC74A" w:rsidR="00B575FA" w:rsidRPr="00AD087E" w:rsidRDefault="00A04F3E" w:rsidP="00B575FA">
      <w:r w:rsidRPr="00AD087E">
        <w:rPr>
          <w:lang w:val="cy-GB"/>
        </w:rPr>
        <w:t xml:space="preserve">Gellir darparu'r galluoedd hyn ochr yn ochr </w:t>
      </w:r>
      <w:r w:rsidR="00AC141A" w:rsidRPr="00AD087E">
        <w:rPr>
          <w:lang w:val="cy-GB"/>
        </w:rPr>
        <w:t xml:space="preserve">â’i gilydd </w:t>
      </w:r>
      <w:r w:rsidRPr="00AD087E">
        <w:rPr>
          <w:lang w:val="cy-GB"/>
        </w:rPr>
        <w:t xml:space="preserve">i raddau helaeth heb ddibyniaethau technegol caled rhwng y colofnau.  Er enghraifft, cyn belled â bod egwyddorion </w:t>
      </w:r>
      <w:r w:rsidR="00AA0718" w:rsidRPr="00AD087E">
        <w:rPr>
          <w:lang w:val="cy-GB"/>
        </w:rPr>
        <w:t>saernïaeth</w:t>
      </w:r>
      <w:r w:rsidRPr="00AD087E">
        <w:rPr>
          <w:lang w:val="cy-GB"/>
        </w:rPr>
        <w:t xml:space="preserve"> agored yn cael eu cymhwyso yn unol â'r Adolygiad</w:t>
      </w:r>
      <w:r w:rsidR="00AA0718" w:rsidRPr="00AD087E">
        <w:rPr>
          <w:lang w:val="cy-GB"/>
        </w:rPr>
        <w:t xml:space="preserve"> o</w:t>
      </w:r>
      <w:r w:rsidRPr="00AD087E">
        <w:rPr>
          <w:lang w:val="cy-GB"/>
        </w:rPr>
        <w:t xml:space="preserve"> </w:t>
      </w:r>
      <w:r w:rsidR="00AA0718" w:rsidRPr="00AD087E">
        <w:rPr>
          <w:lang w:val="cy-GB"/>
        </w:rPr>
        <w:t>Saernïaeth</w:t>
      </w:r>
      <w:r w:rsidRPr="00AD087E">
        <w:rPr>
          <w:lang w:val="cy-GB"/>
        </w:rPr>
        <w:t xml:space="preserve"> Ddigidol, gellir darparu galluoedd gofal sylfaenol ac eilaidd ochr yn ochr â'i gilydd.  </w:t>
      </w:r>
    </w:p>
    <w:p w14:paraId="43BE1837" w14:textId="77777777" w:rsidR="00B575FA" w:rsidRPr="00AD087E" w:rsidRDefault="00A04F3E" w:rsidP="00B575FA">
      <w:r w:rsidRPr="00AD087E">
        <w:rPr>
          <w:lang w:val="cy-GB"/>
        </w:rPr>
        <w:t>Er mwyn galluogi'r weledigaeth a'r galluoedd sydd eu hangen i gael eu cyflawni, mae'r adroddiad yn argymell y dylid sefydlu rhaglen gyflenwi strwythuredig, o fewn fframwaith llywodraethu cyffredinol; a bydd pob colofn gyflenwi yn cael ei chyflawni fel prosiect ar wahân o fewn y rhaglen drawsnewid honno.  Argymhellir hefyd y dylai'r Panel Arbenigol presennol weithredu fel Awdurdod Dylunio cyffredinol ar gyfer y rhaglen hon.</w:t>
      </w:r>
    </w:p>
    <w:p w14:paraId="6EB3D151" w14:textId="77777777" w:rsidR="00B575FA" w:rsidRPr="00AD087E" w:rsidRDefault="00A04F3E" w:rsidP="00B575FA">
      <w:r w:rsidRPr="00AD087E">
        <w:rPr>
          <w:lang w:val="cy-GB"/>
        </w:rPr>
        <w:t xml:space="preserve">Mae'r argymhellion i Lywodraeth Cymru wedi'u nodi isod, gyda'r camau nesaf fel a ganlyn: </w:t>
      </w:r>
    </w:p>
    <w:p w14:paraId="0371FA61" w14:textId="3F3964A7" w:rsidR="00B575FA" w:rsidRPr="00AD087E" w:rsidRDefault="00A04F3E" w:rsidP="004014DA">
      <w:pPr>
        <w:pStyle w:val="ParagraffRhestr"/>
        <w:numPr>
          <w:ilvl w:val="0"/>
          <w:numId w:val="22"/>
        </w:numPr>
        <w:spacing w:after="0" w:line="240" w:lineRule="auto"/>
        <w:ind w:left="714" w:hanging="357"/>
      </w:pPr>
      <w:r w:rsidRPr="00AD087E">
        <w:rPr>
          <w:lang w:val="cy-GB"/>
        </w:rPr>
        <w:t>L</w:t>
      </w:r>
      <w:r w:rsidR="00AC141A" w:rsidRPr="00AD087E">
        <w:rPr>
          <w:lang w:val="cy-GB"/>
        </w:rPr>
        <w:t>l</w:t>
      </w:r>
      <w:r w:rsidRPr="00AD087E">
        <w:rPr>
          <w:lang w:val="cy-GB"/>
        </w:rPr>
        <w:t xml:space="preserve">ywodraeth Cymru a Gweinidogion </w:t>
      </w:r>
      <w:r w:rsidR="00AC141A" w:rsidRPr="00AD087E">
        <w:rPr>
          <w:lang w:val="cy-GB"/>
        </w:rPr>
        <w:t>Cymru i gytuno ar y dull gweithredu arfaethedig cyffredinol</w:t>
      </w:r>
    </w:p>
    <w:p w14:paraId="469F08B8" w14:textId="77777777" w:rsidR="00B575FA" w:rsidRPr="00AD087E" w:rsidRDefault="00A04F3E" w:rsidP="004014DA">
      <w:pPr>
        <w:pStyle w:val="ParagraffRhestr"/>
        <w:numPr>
          <w:ilvl w:val="0"/>
          <w:numId w:val="20"/>
        </w:numPr>
        <w:spacing w:after="0" w:line="240" w:lineRule="auto"/>
        <w:ind w:left="714" w:hanging="357"/>
      </w:pPr>
      <w:r w:rsidRPr="00AD087E">
        <w:rPr>
          <w:lang w:val="cy-GB"/>
        </w:rPr>
        <w:t>Sefydlu trefniadau llywodraethu'r rhaglen drawsnewid arfaethedig</w:t>
      </w:r>
    </w:p>
    <w:p w14:paraId="5E1E5E7F" w14:textId="77777777" w:rsidR="00B575FA" w:rsidRPr="00AD087E" w:rsidRDefault="00A04F3E" w:rsidP="004014DA">
      <w:pPr>
        <w:pStyle w:val="ParagraffRhestr"/>
        <w:numPr>
          <w:ilvl w:val="0"/>
          <w:numId w:val="20"/>
        </w:numPr>
        <w:spacing w:after="0" w:line="240" w:lineRule="auto"/>
        <w:ind w:left="714" w:hanging="357"/>
      </w:pPr>
      <w:r w:rsidRPr="00AD087E">
        <w:rPr>
          <w:lang w:val="cy-GB"/>
        </w:rPr>
        <w:t xml:space="preserve">Diffiniadau Manwl o'r Rhaglen a'r Prosiect ar gyfer pob un o'r pedwar prif faes gallu.  </w:t>
      </w:r>
    </w:p>
    <w:p w14:paraId="4E1C1E4E" w14:textId="77777777" w:rsidR="00B575FA" w:rsidRPr="00AD087E" w:rsidRDefault="00A04F3E" w:rsidP="004014DA">
      <w:pPr>
        <w:pStyle w:val="ParagraffRhestr"/>
        <w:numPr>
          <w:ilvl w:val="0"/>
          <w:numId w:val="20"/>
        </w:numPr>
        <w:spacing w:after="0" w:line="240" w:lineRule="auto"/>
        <w:ind w:left="714" w:hanging="357"/>
      </w:pPr>
      <w:r w:rsidRPr="00AD087E">
        <w:rPr>
          <w:lang w:val="cy-GB"/>
        </w:rPr>
        <w:t xml:space="preserve">Camau sylfaen ar gyfer atebion Gofal Sylfaenol ac Eilaidd, yn benodol: </w:t>
      </w:r>
    </w:p>
    <w:p w14:paraId="27C36CF4" w14:textId="77777777" w:rsidR="00B575FA" w:rsidRPr="00AD087E" w:rsidRDefault="00A04F3E" w:rsidP="00B575FA">
      <w:pPr>
        <w:pStyle w:val="ParagraffRhestr"/>
        <w:numPr>
          <w:ilvl w:val="1"/>
          <w:numId w:val="20"/>
        </w:numPr>
        <w:tabs>
          <w:tab w:val="clear" w:pos="283"/>
        </w:tabs>
        <w:spacing w:after="0"/>
        <w:rPr>
          <w:sz w:val="18"/>
          <w:szCs w:val="18"/>
        </w:rPr>
      </w:pPr>
      <w:r w:rsidRPr="00AD087E">
        <w:rPr>
          <w:sz w:val="18"/>
          <w:szCs w:val="18"/>
          <w:lang w:val="cy-GB"/>
        </w:rPr>
        <w:t>Dyluniad ateb lefel uchel</w:t>
      </w:r>
    </w:p>
    <w:p w14:paraId="0F37A595" w14:textId="77777777" w:rsidR="00B575FA" w:rsidRPr="00AD087E" w:rsidRDefault="00A04F3E" w:rsidP="00B575FA">
      <w:pPr>
        <w:pStyle w:val="ParagraffRhestr"/>
        <w:numPr>
          <w:ilvl w:val="1"/>
          <w:numId w:val="20"/>
        </w:numPr>
        <w:tabs>
          <w:tab w:val="clear" w:pos="283"/>
        </w:tabs>
        <w:spacing w:after="0"/>
        <w:rPr>
          <w:sz w:val="18"/>
          <w:szCs w:val="18"/>
        </w:rPr>
      </w:pPr>
      <w:r w:rsidRPr="00AD087E">
        <w:rPr>
          <w:sz w:val="18"/>
          <w:szCs w:val="18"/>
          <w:lang w:val="cy-GB"/>
        </w:rPr>
        <w:t>Achos Busnes Amlinellol</w:t>
      </w:r>
    </w:p>
    <w:p w14:paraId="64D80FE8" w14:textId="77777777" w:rsidR="00B575FA" w:rsidRPr="00AD087E" w:rsidRDefault="00A04F3E" w:rsidP="00B575FA">
      <w:pPr>
        <w:pStyle w:val="ParagraffRhestr"/>
        <w:numPr>
          <w:ilvl w:val="1"/>
          <w:numId w:val="20"/>
        </w:numPr>
        <w:tabs>
          <w:tab w:val="clear" w:pos="283"/>
        </w:tabs>
        <w:spacing w:after="0"/>
        <w:rPr>
          <w:sz w:val="18"/>
          <w:szCs w:val="18"/>
        </w:rPr>
      </w:pPr>
      <w:r w:rsidRPr="00AD087E">
        <w:rPr>
          <w:sz w:val="18"/>
          <w:szCs w:val="18"/>
          <w:lang w:val="cy-GB"/>
        </w:rPr>
        <w:t>Cynlluniau ac Adnoddau Manwl</w:t>
      </w:r>
    </w:p>
    <w:p w14:paraId="4FE71BC2" w14:textId="77777777" w:rsidR="00B575FA" w:rsidRPr="00AD087E" w:rsidRDefault="00A04F3E" w:rsidP="00B575FA">
      <w:pPr>
        <w:pStyle w:val="ParagraffRhestr"/>
        <w:numPr>
          <w:ilvl w:val="1"/>
          <w:numId w:val="20"/>
        </w:numPr>
      </w:pPr>
      <w:r w:rsidRPr="00AD087E">
        <w:rPr>
          <w:sz w:val="18"/>
          <w:szCs w:val="18"/>
          <w:lang w:val="cy-GB"/>
        </w:rPr>
        <w:t>Strategaeth Gyflenwi</w:t>
      </w:r>
    </w:p>
    <w:p w14:paraId="7020D191" w14:textId="77777777" w:rsidR="00B575FA" w:rsidRPr="00AD087E" w:rsidRDefault="00A04F3E" w:rsidP="00B575FA">
      <w:pPr>
        <w:pStyle w:val="TableTitle"/>
      </w:pPr>
      <w:bookmarkStart w:id="6" w:name="_Toc66740925"/>
      <w:r w:rsidRPr="00AD087E">
        <w:rPr>
          <w:lang w:val="cy-GB"/>
        </w:rPr>
        <w:t>Argymhellion</w:t>
      </w:r>
      <w:bookmarkEnd w:id="6"/>
    </w:p>
    <w:tbl>
      <w:tblPr>
        <w:tblStyle w:val="Blue2"/>
        <w:tblW w:w="5000" w:type="pct"/>
        <w:tblLook w:val="04A0" w:firstRow="1" w:lastRow="0" w:firstColumn="1" w:lastColumn="0" w:noHBand="0" w:noVBand="1"/>
      </w:tblPr>
      <w:tblGrid>
        <w:gridCol w:w="566"/>
        <w:gridCol w:w="7828"/>
        <w:gridCol w:w="1228"/>
      </w:tblGrid>
      <w:tr w:rsidR="000340EF" w:rsidRPr="00AD087E" w14:paraId="1FEB1950" w14:textId="77777777" w:rsidTr="000340EF">
        <w:trPr>
          <w:cnfStyle w:val="100000000000" w:firstRow="1" w:lastRow="0" w:firstColumn="0" w:lastColumn="0" w:oddVBand="0" w:evenVBand="0" w:oddHBand="0" w:evenHBand="0" w:firstRowFirstColumn="0" w:firstRowLastColumn="0" w:lastRowFirstColumn="0" w:lastRowLastColumn="0"/>
        </w:trPr>
        <w:tc>
          <w:tcPr>
            <w:tcW w:w="258" w:type="pct"/>
          </w:tcPr>
          <w:p w14:paraId="36149DB0" w14:textId="77777777" w:rsidR="00B575FA" w:rsidRPr="00AD087E" w:rsidRDefault="00A04F3E" w:rsidP="00F470B2">
            <w:pPr>
              <w:tabs>
                <w:tab w:val="clear" w:pos="283"/>
                <w:tab w:val="center" w:pos="937"/>
              </w:tabs>
              <w:spacing w:after="0"/>
              <w:rPr>
                <w:color w:val="FFFFFF" w:themeColor="background1"/>
                <w:sz w:val="18"/>
                <w:szCs w:val="18"/>
              </w:rPr>
            </w:pPr>
            <w:r w:rsidRPr="00AD087E">
              <w:rPr>
                <w:bCs/>
                <w:color w:val="FFFFFF" w:themeColor="background1"/>
                <w:sz w:val="18"/>
                <w:szCs w:val="18"/>
                <w:lang w:val="cy-GB"/>
              </w:rPr>
              <w:t>Rhif</w:t>
            </w:r>
          </w:p>
        </w:tc>
        <w:tc>
          <w:tcPr>
            <w:tcW w:w="4086" w:type="pct"/>
          </w:tcPr>
          <w:p w14:paraId="4FF24613" w14:textId="77777777" w:rsidR="00B575FA" w:rsidRPr="00AD087E" w:rsidRDefault="00A04F3E" w:rsidP="00F470B2">
            <w:pPr>
              <w:tabs>
                <w:tab w:val="clear" w:pos="283"/>
                <w:tab w:val="center" w:pos="937"/>
              </w:tabs>
              <w:spacing w:after="0"/>
              <w:rPr>
                <w:color w:val="FFFFFF" w:themeColor="background1"/>
                <w:sz w:val="18"/>
                <w:szCs w:val="18"/>
              </w:rPr>
            </w:pPr>
            <w:r w:rsidRPr="00AD087E">
              <w:rPr>
                <w:bCs/>
                <w:color w:val="FFFFFF" w:themeColor="background1"/>
                <w:sz w:val="18"/>
                <w:szCs w:val="18"/>
                <w:lang w:val="cy-GB"/>
              </w:rPr>
              <w:t>Argymhelliad</w:t>
            </w:r>
          </w:p>
        </w:tc>
        <w:tc>
          <w:tcPr>
            <w:tcW w:w="656" w:type="pct"/>
          </w:tcPr>
          <w:p w14:paraId="1C771847" w14:textId="77777777" w:rsidR="00B575FA" w:rsidRPr="00AD087E" w:rsidRDefault="00A04F3E" w:rsidP="00F470B2">
            <w:pPr>
              <w:spacing w:after="0"/>
              <w:rPr>
                <w:color w:val="FFFFFF" w:themeColor="background1"/>
                <w:sz w:val="18"/>
                <w:szCs w:val="18"/>
              </w:rPr>
            </w:pPr>
            <w:r w:rsidRPr="00AD087E">
              <w:rPr>
                <w:bCs/>
                <w:color w:val="FFFFFF" w:themeColor="background1"/>
                <w:sz w:val="18"/>
                <w:szCs w:val="18"/>
                <w:lang w:val="cy-GB"/>
              </w:rPr>
              <w:t>Cyf.</w:t>
            </w:r>
          </w:p>
        </w:tc>
      </w:tr>
      <w:tr w:rsidR="000340EF" w:rsidRPr="00AD087E" w14:paraId="405EDFBA" w14:textId="77777777" w:rsidTr="000340EF">
        <w:tc>
          <w:tcPr>
            <w:tcW w:w="258" w:type="pct"/>
          </w:tcPr>
          <w:p w14:paraId="1936CA69" w14:textId="77777777" w:rsidR="00A33A57" w:rsidRPr="00AD087E" w:rsidRDefault="00A04F3E" w:rsidP="00F470B2">
            <w:pPr>
              <w:tabs>
                <w:tab w:val="clear" w:pos="283"/>
                <w:tab w:val="center" w:pos="937"/>
              </w:tabs>
              <w:spacing w:after="0"/>
              <w:rPr>
                <w:color w:val="000000" w:themeColor="text1"/>
                <w:sz w:val="18"/>
                <w:szCs w:val="18"/>
              </w:rPr>
            </w:pPr>
            <w:r w:rsidRPr="00AD087E">
              <w:rPr>
                <w:color w:val="000000" w:themeColor="text1"/>
                <w:sz w:val="18"/>
                <w:szCs w:val="18"/>
                <w:lang w:val="cy-GB"/>
              </w:rPr>
              <w:t>A1.</w:t>
            </w:r>
          </w:p>
        </w:tc>
        <w:tc>
          <w:tcPr>
            <w:tcW w:w="4086" w:type="pct"/>
          </w:tcPr>
          <w:p w14:paraId="65FFE865" w14:textId="624C7CC7" w:rsidR="00A33A57" w:rsidRPr="00AD087E" w:rsidRDefault="00A04F3E" w:rsidP="00F470B2">
            <w:pPr>
              <w:tabs>
                <w:tab w:val="clear" w:pos="283"/>
                <w:tab w:val="center" w:pos="937"/>
              </w:tabs>
              <w:spacing w:after="0"/>
              <w:rPr>
                <w:color w:val="000000" w:themeColor="text1"/>
                <w:sz w:val="18"/>
                <w:szCs w:val="18"/>
              </w:rPr>
            </w:pPr>
            <w:r w:rsidRPr="00AD087E">
              <w:rPr>
                <w:color w:val="000000" w:themeColor="text1"/>
                <w:sz w:val="18"/>
                <w:szCs w:val="18"/>
                <w:lang w:val="cy-GB"/>
              </w:rPr>
              <w:t>Cadarnhau'r weledigaeth a'r c</w:t>
            </w:r>
            <w:r w:rsidR="00AC141A" w:rsidRPr="00AD087E">
              <w:rPr>
                <w:color w:val="000000" w:themeColor="text1"/>
                <w:sz w:val="18"/>
                <w:szCs w:val="18"/>
                <w:lang w:val="cy-GB"/>
              </w:rPr>
              <w:t>wmpas ar gyfer</w:t>
            </w:r>
            <w:r w:rsidRPr="00AD087E">
              <w:rPr>
                <w:color w:val="000000" w:themeColor="text1"/>
                <w:sz w:val="18"/>
                <w:szCs w:val="18"/>
                <w:lang w:val="cy-GB"/>
              </w:rPr>
              <w:t xml:space="preserve"> </w:t>
            </w:r>
            <w:r w:rsidR="00AC141A" w:rsidRPr="00AD087E">
              <w:rPr>
                <w:color w:val="000000" w:themeColor="text1"/>
                <w:sz w:val="18"/>
                <w:szCs w:val="18"/>
                <w:lang w:val="cy-GB"/>
              </w:rPr>
              <w:t>t</w:t>
            </w:r>
            <w:r w:rsidRPr="00AD087E">
              <w:rPr>
                <w:color w:val="000000" w:themeColor="text1"/>
                <w:sz w:val="18"/>
                <w:szCs w:val="18"/>
                <w:lang w:val="cy-GB"/>
              </w:rPr>
              <w:t>rawsnewid e-</w:t>
            </w:r>
            <w:r w:rsidR="00AC141A" w:rsidRPr="00AD087E">
              <w:rPr>
                <w:color w:val="000000" w:themeColor="text1"/>
                <w:sz w:val="18"/>
                <w:szCs w:val="18"/>
                <w:lang w:val="cy-GB"/>
              </w:rPr>
              <w:t>b</w:t>
            </w:r>
            <w:r w:rsidRPr="00AD087E">
              <w:rPr>
                <w:color w:val="000000" w:themeColor="text1"/>
                <w:sz w:val="18"/>
                <w:szCs w:val="18"/>
                <w:lang w:val="cy-GB"/>
              </w:rPr>
              <w:t>resgripsiynau yn seiliedig ar y pedair blaenoriaeth a nodir yn yr adroddiad hwn, sef:</w:t>
            </w:r>
          </w:p>
          <w:p w14:paraId="25836B1F" w14:textId="5229D590" w:rsidR="00B123A1" w:rsidRPr="00AD087E" w:rsidRDefault="00A04F3E" w:rsidP="00F470B2">
            <w:pPr>
              <w:tabs>
                <w:tab w:val="clear" w:pos="283"/>
                <w:tab w:val="center" w:pos="937"/>
              </w:tabs>
              <w:spacing w:after="0"/>
              <w:rPr>
                <w:color w:val="000000" w:themeColor="text1"/>
                <w:sz w:val="18"/>
                <w:szCs w:val="18"/>
              </w:rPr>
            </w:pPr>
            <w:r w:rsidRPr="00AD087E">
              <w:rPr>
                <w:color w:val="000000" w:themeColor="text1"/>
                <w:sz w:val="18"/>
                <w:szCs w:val="18"/>
                <w:lang w:val="cy-GB"/>
              </w:rPr>
              <w:t xml:space="preserve">A – Galluoedd e-bresgripsiynau di-dor </w:t>
            </w:r>
            <w:r w:rsidR="007F0F6D">
              <w:rPr>
                <w:color w:val="000000" w:themeColor="text1"/>
                <w:sz w:val="18"/>
                <w:szCs w:val="18"/>
                <w:lang w:val="cy-GB"/>
              </w:rPr>
              <w:t>ym maes</w:t>
            </w:r>
            <w:r w:rsidRPr="00AD087E">
              <w:rPr>
                <w:color w:val="000000" w:themeColor="text1"/>
                <w:sz w:val="18"/>
                <w:szCs w:val="18"/>
                <w:lang w:val="cy-GB"/>
              </w:rPr>
              <w:t xml:space="preserve"> gofal sylfaenol</w:t>
            </w:r>
          </w:p>
          <w:p w14:paraId="3DB1447A" w14:textId="493676AA" w:rsidR="00CF66F7" w:rsidRPr="00AD087E" w:rsidRDefault="00A04F3E" w:rsidP="00F470B2">
            <w:pPr>
              <w:tabs>
                <w:tab w:val="clear" w:pos="283"/>
                <w:tab w:val="center" w:pos="937"/>
              </w:tabs>
              <w:spacing w:after="0"/>
              <w:rPr>
                <w:color w:val="000000" w:themeColor="text1"/>
                <w:sz w:val="18"/>
                <w:szCs w:val="18"/>
              </w:rPr>
            </w:pPr>
            <w:r w:rsidRPr="00AD087E">
              <w:rPr>
                <w:color w:val="000000" w:themeColor="text1"/>
                <w:sz w:val="18"/>
                <w:szCs w:val="18"/>
                <w:lang w:val="cy-GB"/>
              </w:rPr>
              <w:t xml:space="preserve">B – Galluoedd e-bresgripsiynau </w:t>
            </w:r>
            <w:r w:rsidR="00C3352F">
              <w:rPr>
                <w:color w:val="000000" w:themeColor="text1"/>
                <w:sz w:val="18"/>
                <w:szCs w:val="18"/>
                <w:lang w:val="cy-GB"/>
              </w:rPr>
              <w:t xml:space="preserve">ym maes </w:t>
            </w:r>
            <w:r w:rsidRPr="00AD087E">
              <w:rPr>
                <w:color w:val="000000" w:themeColor="text1"/>
                <w:sz w:val="18"/>
                <w:szCs w:val="18"/>
                <w:lang w:val="cy-GB"/>
              </w:rPr>
              <w:t>gofal eilaidd</w:t>
            </w:r>
          </w:p>
          <w:p w14:paraId="549CC958" w14:textId="77777777" w:rsidR="00CF66F7" w:rsidRPr="00AD087E" w:rsidRDefault="00A04F3E" w:rsidP="00F470B2">
            <w:pPr>
              <w:tabs>
                <w:tab w:val="clear" w:pos="283"/>
                <w:tab w:val="center" w:pos="937"/>
              </w:tabs>
              <w:spacing w:after="0"/>
              <w:rPr>
                <w:color w:val="000000" w:themeColor="text1"/>
                <w:sz w:val="18"/>
                <w:szCs w:val="18"/>
              </w:rPr>
            </w:pPr>
            <w:r w:rsidRPr="00AD087E">
              <w:rPr>
                <w:color w:val="000000" w:themeColor="text1"/>
                <w:sz w:val="18"/>
                <w:szCs w:val="18"/>
                <w:lang w:val="cy-GB"/>
              </w:rPr>
              <w:t>C – Datblygu Ap Cleifion</w:t>
            </w:r>
          </w:p>
          <w:p w14:paraId="1DE52AAF" w14:textId="77777777" w:rsidR="00391CCA" w:rsidRPr="00AD087E" w:rsidRDefault="00A04F3E" w:rsidP="00F470B2">
            <w:pPr>
              <w:tabs>
                <w:tab w:val="clear" w:pos="283"/>
                <w:tab w:val="center" w:pos="937"/>
              </w:tabs>
              <w:spacing w:after="0"/>
              <w:rPr>
                <w:color w:val="000000" w:themeColor="text1"/>
                <w:sz w:val="18"/>
                <w:szCs w:val="18"/>
              </w:rPr>
            </w:pPr>
            <w:r w:rsidRPr="00AD087E">
              <w:rPr>
                <w:color w:val="000000" w:themeColor="text1"/>
                <w:sz w:val="18"/>
                <w:szCs w:val="18"/>
                <w:lang w:val="cy-GB"/>
              </w:rPr>
              <w:t>D – Ystorfa Meddyginiaethau Genedlaethol</w:t>
            </w:r>
          </w:p>
        </w:tc>
        <w:tc>
          <w:tcPr>
            <w:tcW w:w="656" w:type="pct"/>
          </w:tcPr>
          <w:p w14:paraId="7BA33CC2" w14:textId="77777777" w:rsidR="00A33A57" w:rsidRPr="00AD087E" w:rsidRDefault="00A04F3E" w:rsidP="00F470B2">
            <w:pPr>
              <w:spacing w:after="0"/>
              <w:rPr>
                <w:color w:val="000000" w:themeColor="text1"/>
                <w:sz w:val="18"/>
                <w:szCs w:val="18"/>
              </w:rPr>
            </w:pPr>
            <w:r w:rsidRPr="00AD087E">
              <w:rPr>
                <w:color w:val="000000" w:themeColor="text1"/>
                <w:sz w:val="18"/>
                <w:szCs w:val="18"/>
                <w:lang w:val="cy-GB"/>
              </w:rPr>
              <w:t>Adran 4</w:t>
            </w:r>
          </w:p>
        </w:tc>
      </w:tr>
      <w:tr w:rsidR="000340EF" w:rsidRPr="00AD087E" w14:paraId="25374406" w14:textId="77777777" w:rsidTr="000340EF">
        <w:tc>
          <w:tcPr>
            <w:tcW w:w="258" w:type="pct"/>
          </w:tcPr>
          <w:p w14:paraId="12B9C926" w14:textId="77777777" w:rsidR="00B575FA" w:rsidRPr="00AD087E" w:rsidRDefault="00A04F3E" w:rsidP="00F470B2">
            <w:pPr>
              <w:tabs>
                <w:tab w:val="clear" w:pos="283"/>
                <w:tab w:val="center" w:pos="937"/>
              </w:tabs>
              <w:spacing w:after="0"/>
              <w:rPr>
                <w:color w:val="000000" w:themeColor="text1"/>
                <w:sz w:val="18"/>
                <w:szCs w:val="18"/>
              </w:rPr>
            </w:pPr>
            <w:r w:rsidRPr="00AD087E">
              <w:rPr>
                <w:color w:val="000000" w:themeColor="text1"/>
                <w:sz w:val="18"/>
                <w:szCs w:val="18"/>
                <w:lang w:val="cy-GB"/>
              </w:rPr>
              <w:t>A2.</w:t>
            </w:r>
          </w:p>
        </w:tc>
        <w:tc>
          <w:tcPr>
            <w:tcW w:w="4086" w:type="pct"/>
          </w:tcPr>
          <w:p w14:paraId="7C6683D4" w14:textId="3976EE49" w:rsidR="00CE58C0" w:rsidRPr="00AD087E" w:rsidRDefault="00A04F3E" w:rsidP="00F470B2">
            <w:pPr>
              <w:tabs>
                <w:tab w:val="clear" w:pos="283"/>
                <w:tab w:val="center" w:pos="937"/>
              </w:tabs>
              <w:spacing w:after="0"/>
              <w:rPr>
                <w:color w:val="000000" w:themeColor="text1"/>
                <w:sz w:val="18"/>
                <w:szCs w:val="18"/>
              </w:rPr>
            </w:pPr>
            <w:r w:rsidRPr="00AD087E">
              <w:rPr>
                <w:color w:val="000000" w:themeColor="text1"/>
                <w:sz w:val="18"/>
                <w:szCs w:val="18"/>
                <w:lang w:val="cy-GB"/>
              </w:rPr>
              <w:t>Ystyried cyfuno'r Panel Arbenigol a'r grŵp cyfeirio clinigol presennol – yn amodol ar drefniadau Bwrdd y Rhaglen mewn perthynas â phersonél allweddol – fel Awdurdod Dylunio ar gyfer y Rhaglen e-</w:t>
            </w:r>
            <w:r w:rsidR="00AC141A" w:rsidRPr="00AD087E">
              <w:rPr>
                <w:color w:val="000000" w:themeColor="text1"/>
                <w:sz w:val="18"/>
                <w:szCs w:val="18"/>
                <w:lang w:val="cy-GB"/>
              </w:rPr>
              <w:t>B</w:t>
            </w:r>
            <w:r w:rsidRPr="00AD087E">
              <w:rPr>
                <w:color w:val="000000" w:themeColor="text1"/>
                <w:sz w:val="18"/>
                <w:szCs w:val="18"/>
                <w:lang w:val="cy-GB"/>
              </w:rPr>
              <w:t>resgripsiynau yn ei chyfanrwydd ac ystyried rhyngwynebau â Bwrdd Safonau Technegol Cymru ar gyfer agweddau allweddol ar ddylunio,</w:t>
            </w:r>
            <w:r w:rsidR="005210FA" w:rsidRPr="00AD087E">
              <w:rPr>
                <w:color w:val="000000" w:themeColor="text1"/>
                <w:sz w:val="18"/>
                <w:szCs w:val="18"/>
                <w:lang w:val="cy-GB"/>
              </w:rPr>
              <w:t xml:space="preserve"> ond heb eu cyfyngu i, </w:t>
            </w:r>
            <w:proofErr w:type="spellStart"/>
            <w:r w:rsidR="005210FA" w:rsidRPr="00AD087E">
              <w:rPr>
                <w:color w:val="000000" w:themeColor="text1"/>
                <w:sz w:val="18"/>
                <w:szCs w:val="18"/>
                <w:lang w:val="cy-GB"/>
              </w:rPr>
              <w:t>g</w:t>
            </w:r>
            <w:r w:rsidRPr="00AD087E">
              <w:rPr>
                <w:color w:val="000000" w:themeColor="text1"/>
                <w:sz w:val="18"/>
                <w:szCs w:val="18"/>
                <w:lang w:val="cy-GB"/>
              </w:rPr>
              <w:t>ydlyniant</w:t>
            </w:r>
            <w:proofErr w:type="spellEnd"/>
            <w:r w:rsidR="00AC141A" w:rsidRPr="00AD087E">
              <w:rPr>
                <w:color w:val="000000" w:themeColor="text1"/>
                <w:sz w:val="18"/>
                <w:szCs w:val="18"/>
                <w:lang w:val="cy-GB"/>
              </w:rPr>
              <w:t xml:space="preserve"> y</w:t>
            </w:r>
            <w:r w:rsidRPr="00AD087E">
              <w:rPr>
                <w:color w:val="000000" w:themeColor="text1"/>
                <w:sz w:val="18"/>
                <w:szCs w:val="18"/>
                <w:lang w:val="cy-GB"/>
              </w:rPr>
              <w:t xml:space="preserve"> llif gwaith clinigol a safon ar gyfer rhyngwynebau defnyddwyr</w:t>
            </w:r>
            <w:r w:rsidR="00AC141A" w:rsidRPr="00AD087E">
              <w:rPr>
                <w:color w:val="000000" w:themeColor="text1"/>
                <w:sz w:val="18"/>
                <w:szCs w:val="18"/>
                <w:lang w:val="cy-GB"/>
              </w:rPr>
              <w:t xml:space="preserve"> </w:t>
            </w:r>
            <w:proofErr w:type="spellStart"/>
            <w:r w:rsidR="00AC141A" w:rsidRPr="00AD087E">
              <w:rPr>
                <w:color w:val="000000" w:themeColor="text1"/>
                <w:sz w:val="18"/>
                <w:szCs w:val="18"/>
                <w:lang w:val="cy-GB"/>
              </w:rPr>
              <w:t>presgrips</w:t>
            </w:r>
            <w:r w:rsidR="00E11ACC">
              <w:rPr>
                <w:color w:val="000000" w:themeColor="text1"/>
                <w:sz w:val="18"/>
                <w:szCs w:val="18"/>
                <w:lang w:val="cy-GB"/>
              </w:rPr>
              <w:t>i</w:t>
            </w:r>
            <w:r w:rsidR="00AC141A" w:rsidRPr="00AD087E">
              <w:rPr>
                <w:color w:val="000000" w:themeColor="text1"/>
                <w:sz w:val="18"/>
                <w:szCs w:val="18"/>
                <w:lang w:val="cy-GB"/>
              </w:rPr>
              <w:t>yn</w:t>
            </w:r>
            <w:r w:rsidR="00A25854" w:rsidRPr="00AD087E">
              <w:rPr>
                <w:color w:val="000000" w:themeColor="text1"/>
                <w:sz w:val="18"/>
                <w:szCs w:val="18"/>
                <w:lang w:val="cy-GB"/>
              </w:rPr>
              <w:t>u</w:t>
            </w:r>
            <w:proofErr w:type="spellEnd"/>
            <w:r w:rsidRPr="00AD087E">
              <w:rPr>
                <w:color w:val="000000" w:themeColor="text1"/>
                <w:sz w:val="18"/>
                <w:szCs w:val="18"/>
                <w:lang w:val="cy-GB"/>
              </w:rPr>
              <w:t>.</w:t>
            </w:r>
          </w:p>
          <w:p w14:paraId="03DC51BB" w14:textId="77777777" w:rsidR="00B575FA" w:rsidRPr="00AD087E" w:rsidRDefault="00B575FA" w:rsidP="00F470B2">
            <w:pPr>
              <w:tabs>
                <w:tab w:val="clear" w:pos="283"/>
                <w:tab w:val="center" w:pos="937"/>
              </w:tabs>
              <w:spacing w:after="0"/>
              <w:rPr>
                <w:color w:val="000000" w:themeColor="text1"/>
                <w:sz w:val="18"/>
                <w:szCs w:val="18"/>
              </w:rPr>
            </w:pPr>
          </w:p>
        </w:tc>
        <w:tc>
          <w:tcPr>
            <w:tcW w:w="656" w:type="pct"/>
          </w:tcPr>
          <w:p w14:paraId="36383432" w14:textId="77777777" w:rsidR="00B575FA" w:rsidRPr="00AD087E" w:rsidRDefault="00A04F3E" w:rsidP="00F470B2">
            <w:pPr>
              <w:spacing w:after="0"/>
              <w:rPr>
                <w:color w:val="000000" w:themeColor="text1"/>
                <w:sz w:val="18"/>
                <w:szCs w:val="18"/>
              </w:rPr>
            </w:pPr>
            <w:r w:rsidRPr="00AD087E">
              <w:rPr>
                <w:color w:val="000000" w:themeColor="text1"/>
                <w:sz w:val="18"/>
                <w:szCs w:val="18"/>
                <w:lang w:val="cy-GB"/>
              </w:rPr>
              <w:t>Adran 5</w:t>
            </w:r>
          </w:p>
        </w:tc>
      </w:tr>
      <w:tr w:rsidR="000340EF" w:rsidRPr="00AD087E" w14:paraId="196AB700" w14:textId="77777777" w:rsidTr="000340EF">
        <w:tc>
          <w:tcPr>
            <w:tcW w:w="258" w:type="pct"/>
          </w:tcPr>
          <w:p w14:paraId="54395632" w14:textId="77777777" w:rsidR="00250C1B"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A3.</w:t>
            </w:r>
          </w:p>
        </w:tc>
        <w:tc>
          <w:tcPr>
            <w:tcW w:w="4086" w:type="pct"/>
          </w:tcPr>
          <w:p w14:paraId="36ACA8F6" w14:textId="60A44DB8" w:rsidR="00250C1B"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Sefydlu rhaglen trawsnewid e-</w:t>
            </w:r>
            <w:r w:rsidR="007476B6">
              <w:rPr>
                <w:color w:val="000000" w:themeColor="text1"/>
                <w:sz w:val="18"/>
                <w:szCs w:val="18"/>
                <w:lang w:val="cy-GB"/>
              </w:rPr>
              <w:t>b</w:t>
            </w:r>
            <w:r w:rsidRPr="00AD087E">
              <w:rPr>
                <w:color w:val="000000" w:themeColor="text1"/>
                <w:sz w:val="18"/>
                <w:szCs w:val="18"/>
                <w:lang w:val="cy-GB"/>
              </w:rPr>
              <w:t>resgripsiynau ledled Cymru yn unol â'r argymhellion yn yr adroddiad hwn gan roi ystyriaeth briodol i sut y caiff cyrff presennol (Bwrdd WHEPPMA, Panel Arbenigol e-</w:t>
            </w:r>
            <w:r w:rsidR="00A25854" w:rsidRPr="00AD087E">
              <w:rPr>
                <w:color w:val="000000" w:themeColor="text1"/>
                <w:sz w:val="18"/>
                <w:szCs w:val="18"/>
                <w:lang w:val="cy-GB"/>
              </w:rPr>
              <w:t>B</w:t>
            </w:r>
            <w:r w:rsidRPr="00AD087E">
              <w:rPr>
                <w:color w:val="000000" w:themeColor="text1"/>
                <w:sz w:val="18"/>
                <w:szCs w:val="18"/>
                <w:lang w:val="cy-GB"/>
              </w:rPr>
              <w:t>resgripsiynau a'r Grŵp Cyfeirio Clinigol) eu haddasu neu eu datblygu yn unol ag argymhellion yr adroddiad hwn.</w:t>
            </w:r>
          </w:p>
        </w:tc>
        <w:tc>
          <w:tcPr>
            <w:tcW w:w="656" w:type="pct"/>
          </w:tcPr>
          <w:p w14:paraId="18DAB552" w14:textId="77777777" w:rsidR="00250C1B" w:rsidRPr="00AD087E" w:rsidRDefault="00A04F3E" w:rsidP="008D64D0">
            <w:pPr>
              <w:spacing w:after="0"/>
              <w:rPr>
                <w:color w:val="000000" w:themeColor="text1"/>
                <w:sz w:val="18"/>
                <w:szCs w:val="18"/>
              </w:rPr>
            </w:pPr>
            <w:r w:rsidRPr="00AD087E">
              <w:rPr>
                <w:color w:val="000000" w:themeColor="text1"/>
                <w:sz w:val="18"/>
                <w:szCs w:val="18"/>
                <w:lang w:val="cy-GB"/>
              </w:rPr>
              <w:t>Adran 5</w:t>
            </w:r>
          </w:p>
        </w:tc>
      </w:tr>
      <w:tr w:rsidR="000340EF" w:rsidRPr="00AD087E" w14:paraId="1A95656C" w14:textId="77777777" w:rsidTr="000340EF">
        <w:tc>
          <w:tcPr>
            <w:tcW w:w="258" w:type="pct"/>
          </w:tcPr>
          <w:p w14:paraId="2DFB34EC" w14:textId="77777777" w:rsidR="00B01CD3"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A4.</w:t>
            </w:r>
          </w:p>
        </w:tc>
        <w:tc>
          <w:tcPr>
            <w:tcW w:w="4086" w:type="pct"/>
          </w:tcPr>
          <w:p w14:paraId="192A04DF" w14:textId="77777777" w:rsidR="00B01CD3"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 xml:space="preserve">Ceisio nawdd gan Fyrddau Iechyd ar gyfer targedau gweithredu cychwynnol ar gyfer blaenoriaethau A </w:t>
            </w:r>
            <w:proofErr w:type="spellStart"/>
            <w:r w:rsidRPr="00AD087E">
              <w:rPr>
                <w:color w:val="000000" w:themeColor="text1"/>
                <w:sz w:val="18"/>
                <w:szCs w:val="18"/>
                <w:lang w:val="cy-GB"/>
              </w:rPr>
              <w:t>a</w:t>
            </w:r>
            <w:proofErr w:type="spellEnd"/>
            <w:r w:rsidRPr="00AD087E">
              <w:rPr>
                <w:color w:val="000000" w:themeColor="text1"/>
                <w:sz w:val="18"/>
                <w:szCs w:val="18"/>
                <w:lang w:val="cy-GB"/>
              </w:rPr>
              <w:t xml:space="preserve"> B.</w:t>
            </w:r>
          </w:p>
        </w:tc>
        <w:tc>
          <w:tcPr>
            <w:tcW w:w="656" w:type="pct"/>
          </w:tcPr>
          <w:p w14:paraId="7C09AF42" w14:textId="77777777" w:rsidR="00B01CD3" w:rsidRPr="00AD087E" w:rsidRDefault="00A04F3E" w:rsidP="008D64D0">
            <w:pPr>
              <w:spacing w:after="0"/>
              <w:rPr>
                <w:color w:val="000000" w:themeColor="text1"/>
                <w:sz w:val="18"/>
                <w:szCs w:val="18"/>
              </w:rPr>
            </w:pPr>
            <w:r w:rsidRPr="00AD087E">
              <w:rPr>
                <w:color w:val="000000" w:themeColor="text1"/>
                <w:sz w:val="18"/>
                <w:szCs w:val="18"/>
                <w:lang w:val="cy-GB"/>
              </w:rPr>
              <w:t>Adran 5</w:t>
            </w:r>
          </w:p>
        </w:tc>
      </w:tr>
      <w:tr w:rsidR="000340EF" w:rsidRPr="00AD087E" w14:paraId="27C51AF3" w14:textId="77777777" w:rsidTr="000340EF">
        <w:tc>
          <w:tcPr>
            <w:tcW w:w="258" w:type="pct"/>
          </w:tcPr>
          <w:p w14:paraId="7060B02E" w14:textId="77777777" w:rsidR="00B01CD3"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A5.</w:t>
            </w:r>
          </w:p>
        </w:tc>
        <w:tc>
          <w:tcPr>
            <w:tcW w:w="4086" w:type="pct"/>
          </w:tcPr>
          <w:p w14:paraId="4853CDA5" w14:textId="5EBFD321" w:rsidR="00B01CD3"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Datblygu cynlluniau manwl ar gyfer y rhaglen drawsnewid, gan gynnwys cytuno ar ddibyniaethau gyda</w:t>
            </w:r>
            <w:r w:rsidR="00A25854" w:rsidRPr="00AD087E">
              <w:rPr>
                <w:color w:val="000000" w:themeColor="text1"/>
                <w:sz w:val="18"/>
                <w:szCs w:val="18"/>
                <w:lang w:val="cy-GB"/>
              </w:rPr>
              <w:t>g ac oddi wrth y</w:t>
            </w:r>
            <w:r w:rsidRPr="00AD087E">
              <w:rPr>
                <w:color w:val="000000" w:themeColor="text1"/>
                <w:sz w:val="18"/>
                <w:szCs w:val="18"/>
                <w:lang w:val="cy-GB"/>
              </w:rPr>
              <w:t xml:space="preserve"> prosiectau NDR a DSPP.  </w:t>
            </w:r>
          </w:p>
        </w:tc>
        <w:tc>
          <w:tcPr>
            <w:tcW w:w="656" w:type="pct"/>
          </w:tcPr>
          <w:p w14:paraId="52051360" w14:textId="77777777" w:rsidR="00B01CD3" w:rsidRPr="00AD087E" w:rsidRDefault="00A04F3E" w:rsidP="008D64D0">
            <w:pPr>
              <w:spacing w:after="0"/>
              <w:rPr>
                <w:color w:val="000000" w:themeColor="text1"/>
                <w:sz w:val="18"/>
                <w:szCs w:val="18"/>
              </w:rPr>
            </w:pPr>
            <w:r w:rsidRPr="00AD087E">
              <w:rPr>
                <w:color w:val="000000" w:themeColor="text1"/>
                <w:sz w:val="18"/>
                <w:szCs w:val="18"/>
                <w:lang w:val="cy-GB"/>
              </w:rPr>
              <w:t>Adran 5</w:t>
            </w:r>
          </w:p>
        </w:tc>
      </w:tr>
      <w:tr w:rsidR="000340EF" w:rsidRPr="00AD087E" w14:paraId="276E649B" w14:textId="77777777" w:rsidTr="000340EF">
        <w:tc>
          <w:tcPr>
            <w:tcW w:w="258" w:type="pct"/>
          </w:tcPr>
          <w:p w14:paraId="4FA7A448" w14:textId="77777777" w:rsidR="00185324" w:rsidRPr="00AD087E" w:rsidRDefault="00A04F3E" w:rsidP="00F470B2">
            <w:pPr>
              <w:tabs>
                <w:tab w:val="clear" w:pos="283"/>
                <w:tab w:val="center" w:pos="937"/>
              </w:tabs>
              <w:spacing w:after="0"/>
              <w:rPr>
                <w:color w:val="000000" w:themeColor="text1"/>
                <w:sz w:val="18"/>
                <w:szCs w:val="18"/>
              </w:rPr>
            </w:pPr>
            <w:r w:rsidRPr="00AD087E">
              <w:rPr>
                <w:color w:val="000000" w:themeColor="text1"/>
                <w:sz w:val="18"/>
                <w:szCs w:val="18"/>
                <w:lang w:val="cy-GB"/>
              </w:rPr>
              <w:t>A6.</w:t>
            </w:r>
          </w:p>
        </w:tc>
        <w:tc>
          <w:tcPr>
            <w:tcW w:w="4086" w:type="pct"/>
          </w:tcPr>
          <w:p w14:paraId="6D564D59" w14:textId="77777777" w:rsidR="00591333" w:rsidRPr="00AD087E" w:rsidRDefault="00A04F3E" w:rsidP="00591333">
            <w:pPr>
              <w:tabs>
                <w:tab w:val="clear" w:pos="283"/>
                <w:tab w:val="center" w:pos="937"/>
              </w:tabs>
              <w:spacing w:after="0"/>
              <w:rPr>
                <w:color w:val="000000" w:themeColor="text1"/>
                <w:sz w:val="18"/>
                <w:szCs w:val="18"/>
              </w:rPr>
            </w:pPr>
            <w:r w:rsidRPr="00AD087E">
              <w:rPr>
                <w:color w:val="000000" w:themeColor="text1"/>
                <w:sz w:val="18"/>
                <w:szCs w:val="18"/>
                <w:lang w:val="cy-GB"/>
              </w:rPr>
              <w:t xml:space="preserve">Sefydlu Prosiectau ar gyfer blaenoriaethau A </w:t>
            </w:r>
            <w:proofErr w:type="spellStart"/>
            <w:r w:rsidRPr="00AD087E">
              <w:rPr>
                <w:color w:val="000000" w:themeColor="text1"/>
                <w:sz w:val="18"/>
                <w:szCs w:val="18"/>
                <w:lang w:val="cy-GB"/>
              </w:rPr>
              <w:t>a</w:t>
            </w:r>
            <w:proofErr w:type="spellEnd"/>
            <w:r w:rsidRPr="00AD087E">
              <w:rPr>
                <w:color w:val="000000" w:themeColor="text1"/>
                <w:sz w:val="18"/>
                <w:szCs w:val="18"/>
                <w:lang w:val="cy-GB"/>
              </w:rPr>
              <w:t xml:space="preserve"> B o ddechrau blwyddyn ariannol 21/22 gyda ffocws penodol ar gwblhau'r cyfnod cyflenwi Sylfaen yn ystod chwarter cyntaf y flwyddyn a chyflawni'r canlynol yn benodol erbyn diwedd mis Mehefin 2021:</w:t>
            </w:r>
          </w:p>
          <w:p w14:paraId="22E23E74" w14:textId="77777777" w:rsidR="00591333" w:rsidRPr="00AD087E" w:rsidRDefault="00A04F3E" w:rsidP="00591333">
            <w:pPr>
              <w:pStyle w:val="ParagraffRhestr"/>
              <w:numPr>
                <w:ilvl w:val="0"/>
                <w:numId w:val="19"/>
              </w:numPr>
              <w:tabs>
                <w:tab w:val="clear" w:pos="283"/>
              </w:tabs>
              <w:spacing w:after="0"/>
              <w:ind w:left="463"/>
              <w:rPr>
                <w:sz w:val="18"/>
                <w:szCs w:val="18"/>
              </w:rPr>
            </w:pPr>
            <w:r w:rsidRPr="00AD087E">
              <w:rPr>
                <w:sz w:val="18"/>
                <w:szCs w:val="18"/>
                <w:lang w:val="cy-GB"/>
              </w:rPr>
              <w:t>Achos Busnes Amlinellol y cytunwyd arno</w:t>
            </w:r>
          </w:p>
          <w:p w14:paraId="5C82AA00" w14:textId="77777777" w:rsidR="00591333" w:rsidRPr="00AD087E" w:rsidRDefault="00A04F3E" w:rsidP="00591333">
            <w:pPr>
              <w:pStyle w:val="ParagraffRhestr"/>
              <w:numPr>
                <w:ilvl w:val="0"/>
                <w:numId w:val="19"/>
              </w:numPr>
              <w:tabs>
                <w:tab w:val="clear" w:pos="283"/>
              </w:tabs>
              <w:spacing w:after="0"/>
              <w:ind w:left="463"/>
              <w:rPr>
                <w:sz w:val="18"/>
                <w:szCs w:val="18"/>
              </w:rPr>
            </w:pPr>
            <w:r w:rsidRPr="00AD087E">
              <w:rPr>
                <w:sz w:val="18"/>
                <w:szCs w:val="18"/>
                <w:lang w:val="cy-GB"/>
              </w:rPr>
              <w:t>Diffiniad o'r Prosiect y cytunwyd arno</w:t>
            </w:r>
          </w:p>
          <w:p w14:paraId="1BC0B53E" w14:textId="77777777" w:rsidR="00591333" w:rsidRPr="00AD087E" w:rsidRDefault="00A04F3E" w:rsidP="00591333">
            <w:pPr>
              <w:pStyle w:val="ParagraffRhestr"/>
              <w:numPr>
                <w:ilvl w:val="0"/>
                <w:numId w:val="19"/>
              </w:numPr>
              <w:tabs>
                <w:tab w:val="clear" w:pos="283"/>
              </w:tabs>
              <w:spacing w:after="0"/>
              <w:ind w:left="463"/>
              <w:rPr>
                <w:sz w:val="18"/>
                <w:szCs w:val="18"/>
              </w:rPr>
            </w:pPr>
            <w:r w:rsidRPr="00AD087E">
              <w:rPr>
                <w:sz w:val="18"/>
                <w:szCs w:val="18"/>
                <w:lang w:val="cy-GB"/>
              </w:rPr>
              <w:t>Cynllun Prosiect y cytunwyd arno</w:t>
            </w:r>
          </w:p>
          <w:p w14:paraId="4AF5CCEF" w14:textId="77777777" w:rsidR="00591333" w:rsidRPr="00AD087E" w:rsidRDefault="00A04F3E" w:rsidP="00591333">
            <w:pPr>
              <w:pStyle w:val="ParagraffRhestr"/>
              <w:numPr>
                <w:ilvl w:val="0"/>
                <w:numId w:val="19"/>
              </w:numPr>
              <w:tabs>
                <w:tab w:val="clear" w:pos="283"/>
              </w:tabs>
              <w:spacing w:after="0"/>
              <w:ind w:left="463"/>
              <w:rPr>
                <w:sz w:val="18"/>
                <w:szCs w:val="18"/>
              </w:rPr>
            </w:pPr>
            <w:r w:rsidRPr="00AD087E">
              <w:rPr>
                <w:sz w:val="18"/>
                <w:szCs w:val="18"/>
                <w:lang w:val="cy-GB"/>
              </w:rPr>
              <w:t xml:space="preserve">Gofynion y cytunwyd arnynt </w:t>
            </w:r>
          </w:p>
          <w:p w14:paraId="52C3DC9E" w14:textId="77777777" w:rsidR="00591333" w:rsidRPr="00AD087E" w:rsidRDefault="00A04F3E" w:rsidP="00591333">
            <w:pPr>
              <w:pStyle w:val="ParagraffRhestr"/>
              <w:numPr>
                <w:ilvl w:val="0"/>
                <w:numId w:val="19"/>
              </w:numPr>
              <w:tabs>
                <w:tab w:val="clear" w:pos="283"/>
              </w:tabs>
              <w:spacing w:after="0"/>
              <w:ind w:left="463"/>
              <w:rPr>
                <w:sz w:val="18"/>
                <w:szCs w:val="18"/>
              </w:rPr>
            </w:pPr>
            <w:r w:rsidRPr="00AD087E">
              <w:rPr>
                <w:sz w:val="18"/>
                <w:szCs w:val="18"/>
                <w:lang w:val="cy-GB"/>
              </w:rPr>
              <w:t xml:space="preserve">Dyluniad Lefel Uchel y cytunwyd arno </w:t>
            </w:r>
          </w:p>
          <w:p w14:paraId="3EF3738A" w14:textId="77777777" w:rsidR="00591333" w:rsidRPr="00AD087E" w:rsidRDefault="00A04F3E" w:rsidP="00591333">
            <w:pPr>
              <w:pStyle w:val="ParagraffRhestr"/>
              <w:numPr>
                <w:ilvl w:val="0"/>
                <w:numId w:val="19"/>
              </w:numPr>
              <w:tabs>
                <w:tab w:val="clear" w:pos="283"/>
                <w:tab w:val="center" w:pos="937"/>
              </w:tabs>
              <w:spacing w:after="0"/>
              <w:ind w:left="463"/>
              <w:rPr>
                <w:color w:val="000000" w:themeColor="text1"/>
                <w:sz w:val="18"/>
                <w:szCs w:val="18"/>
              </w:rPr>
            </w:pPr>
            <w:r w:rsidRPr="00AD087E">
              <w:rPr>
                <w:sz w:val="18"/>
                <w:szCs w:val="18"/>
                <w:lang w:val="cy-GB"/>
              </w:rPr>
              <w:t>Adnoddau a chyllid y cytunwyd arnynt</w:t>
            </w:r>
          </w:p>
          <w:p w14:paraId="1CA43C51" w14:textId="0F39E47F" w:rsidR="00185324" w:rsidRPr="00AD087E" w:rsidRDefault="00A25854" w:rsidP="00F470B2">
            <w:pPr>
              <w:pStyle w:val="ParagraffRhestr"/>
              <w:numPr>
                <w:ilvl w:val="0"/>
                <w:numId w:val="19"/>
              </w:numPr>
              <w:tabs>
                <w:tab w:val="clear" w:pos="283"/>
                <w:tab w:val="center" w:pos="937"/>
              </w:tabs>
              <w:spacing w:after="0"/>
              <w:ind w:left="463"/>
              <w:rPr>
                <w:color w:val="000000" w:themeColor="text1"/>
                <w:sz w:val="18"/>
                <w:szCs w:val="18"/>
              </w:rPr>
            </w:pPr>
            <w:r w:rsidRPr="00AD087E">
              <w:rPr>
                <w:sz w:val="18"/>
                <w:szCs w:val="18"/>
                <w:lang w:val="cy-GB"/>
              </w:rPr>
              <w:t>Trefniadau L</w:t>
            </w:r>
            <w:r w:rsidR="00A04F3E" w:rsidRPr="00AD087E">
              <w:rPr>
                <w:sz w:val="18"/>
                <w:szCs w:val="18"/>
                <w:lang w:val="cy-GB"/>
              </w:rPr>
              <w:t>lywodraethu y cytunwyd arn</w:t>
            </w:r>
            <w:r w:rsidRPr="00AD087E">
              <w:rPr>
                <w:sz w:val="18"/>
                <w:szCs w:val="18"/>
                <w:lang w:val="cy-GB"/>
              </w:rPr>
              <w:t>ynt</w:t>
            </w:r>
          </w:p>
        </w:tc>
        <w:tc>
          <w:tcPr>
            <w:tcW w:w="656" w:type="pct"/>
          </w:tcPr>
          <w:p w14:paraId="63AAB854" w14:textId="77777777" w:rsidR="00185324" w:rsidRPr="00AD087E" w:rsidRDefault="00A04F3E" w:rsidP="00F470B2">
            <w:pPr>
              <w:spacing w:after="0"/>
              <w:rPr>
                <w:color w:val="000000" w:themeColor="text1"/>
                <w:sz w:val="18"/>
                <w:szCs w:val="18"/>
              </w:rPr>
            </w:pPr>
            <w:r w:rsidRPr="00AD087E">
              <w:rPr>
                <w:color w:val="000000" w:themeColor="text1"/>
                <w:sz w:val="18"/>
                <w:szCs w:val="18"/>
                <w:lang w:val="cy-GB"/>
              </w:rPr>
              <w:t>Adran 5</w:t>
            </w:r>
          </w:p>
        </w:tc>
      </w:tr>
      <w:tr w:rsidR="000340EF" w:rsidRPr="00AD087E" w14:paraId="3437281A" w14:textId="77777777" w:rsidTr="000340EF">
        <w:tc>
          <w:tcPr>
            <w:tcW w:w="258" w:type="pct"/>
          </w:tcPr>
          <w:p w14:paraId="51164BF9" w14:textId="77777777" w:rsidR="008D6360" w:rsidRPr="00AD087E" w:rsidRDefault="00A04F3E" w:rsidP="008D6360">
            <w:pPr>
              <w:tabs>
                <w:tab w:val="clear" w:pos="283"/>
                <w:tab w:val="center" w:pos="937"/>
              </w:tabs>
              <w:spacing w:after="0"/>
              <w:rPr>
                <w:color w:val="000000" w:themeColor="text1"/>
                <w:sz w:val="18"/>
                <w:szCs w:val="18"/>
              </w:rPr>
            </w:pPr>
            <w:r w:rsidRPr="00AD087E">
              <w:rPr>
                <w:color w:val="000000" w:themeColor="text1"/>
                <w:sz w:val="18"/>
                <w:szCs w:val="18"/>
                <w:lang w:val="cy-GB"/>
              </w:rPr>
              <w:t>A7.</w:t>
            </w:r>
          </w:p>
        </w:tc>
        <w:tc>
          <w:tcPr>
            <w:tcW w:w="4086" w:type="pct"/>
          </w:tcPr>
          <w:p w14:paraId="5F6D7C1A" w14:textId="2D92A835" w:rsidR="008D6360" w:rsidRPr="00AD087E" w:rsidRDefault="00A04F3E" w:rsidP="008D6360">
            <w:pPr>
              <w:tabs>
                <w:tab w:val="clear" w:pos="283"/>
                <w:tab w:val="center" w:pos="937"/>
              </w:tabs>
              <w:spacing w:after="0"/>
              <w:rPr>
                <w:color w:val="000000" w:themeColor="text1"/>
                <w:sz w:val="18"/>
                <w:szCs w:val="18"/>
              </w:rPr>
            </w:pPr>
            <w:r w:rsidRPr="00AD087E">
              <w:rPr>
                <w:color w:val="000000" w:themeColor="text1"/>
                <w:sz w:val="18"/>
                <w:szCs w:val="18"/>
                <w:lang w:val="cy-GB"/>
              </w:rPr>
              <w:t>Cynnal adolygiad manwl o'r opsiynau ar gyfer darparu e-bresgripsiynau di-dor</w:t>
            </w:r>
            <w:r w:rsidR="007F0F6D">
              <w:rPr>
                <w:color w:val="000000" w:themeColor="text1"/>
                <w:sz w:val="18"/>
                <w:szCs w:val="18"/>
                <w:lang w:val="cy-GB"/>
              </w:rPr>
              <w:t xml:space="preserve"> yn maes gofal </w:t>
            </w:r>
            <w:proofErr w:type="spellStart"/>
            <w:r w:rsidR="007F0F6D">
              <w:rPr>
                <w:color w:val="000000" w:themeColor="text1"/>
                <w:sz w:val="18"/>
                <w:szCs w:val="18"/>
                <w:lang w:val="cy-GB"/>
              </w:rPr>
              <w:t>sylfaneol</w:t>
            </w:r>
            <w:proofErr w:type="spellEnd"/>
            <w:r w:rsidRPr="00AD087E">
              <w:rPr>
                <w:color w:val="000000" w:themeColor="text1"/>
                <w:sz w:val="18"/>
                <w:szCs w:val="18"/>
                <w:lang w:val="cy-GB"/>
              </w:rPr>
              <w:t>, gan gynnwys y posibilrwydd o fabwysiadu</w:t>
            </w:r>
            <w:r w:rsidR="00A25854" w:rsidRPr="00AD087E">
              <w:rPr>
                <w:color w:val="000000" w:themeColor="text1"/>
                <w:sz w:val="18"/>
                <w:szCs w:val="18"/>
                <w:lang w:val="cy-GB"/>
              </w:rPr>
              <w:t xml:space="preserve"> un o’r</w:t>
            </w:r>
            <w:r w:rsidRPr="00AD087E">
              <w:rPr>
                <w:color w:val="000000" w:themeColor="text1"/>
                <w:sz w:val="18"/>
                <w:szCs w:val="18"/>
                <w:lang w:val="cy-GB"/>
              </w:rPr>
              <w:t xml:space="preserve"> ateb</w:t>
            </w:r>
            <w:r w:rsidR="00A25854" w:rsidRPr="00AD087E">
              <w:rPr>
                <w:color w:val="000000" w:themeColor="text1"/>
                <w:sz w:val="18"/>
                <w:szCs w:val="18"/>
                <w:lang w:val="cy-GB"/>
              </w:rPr>
              <w:t>ion</w:t>
            </w:r>
            <w:r w:rsidRPr="00AD087E">
              <w:rPr>
                <w:color w:val="000000" w:themeColor="text1"/>
                <w:sz w:val="18"/>
                <w:szCs w:val="18"/>
                <w:lang w:val="cy-GB"/>
              </w:rPr>
              <w:t xml:space="preserve"> Gwasanaeth Presgripsiynau Electronig </w:t>
            </w:r>
            <w:r w:rsidR="00A25854" w:rsidRPr="00AD087E">
              <w:rPr>
                <w:color w:val="000000" w:themeColor="text1"/>
                <w:sz w:val="18"/>
                <w:szCs w:val="18"/>
                <w:lang w:val="cy-GB"/>
              </w:rPr>
              <w:t>sy’n bodoli’n barod</w:t>
            </w:r>
            <w:r w:rsidR="00192355" w:rsidRPr="00AD087E">
              <w:rPr>
                <w:color w:val="000000" w:themeColor="text1"/>
                <w:sz w:val="18"/>
                <w:szCs w:val="18"/>
                <w:lang w:val="cy-GB"/>
              </w:rPr>
              <w:t xml:space="preserve"> </w:t>
            </w:r>
            <w:r w:rsidRPr="00AD087E">
              <w:rPr>
                <w:color w:val="000000" w:themeColor="text1"/>
                <w:sz w:val="18"/>
                <w:szCs w:val="18"/>
                <w:lang w:val="cy-GB"/>
              </w:rPr>
              <w:t>i gefnogi Blaenoriaeth A.</w:t>
            </w:r>
          </w:p>
        </w:tc>
        <w:tc>
          <w:tcPr>
            <w:tcW w:w="656" w:type="pct"/>
          </w:tcPr>
          <w:p w14:paraId="063ED9D3" w14:textId="77777777" w:rsidR="008D6360" w:rsidRPr="00AD087E" w:rsidRDefault="00A04F3E" w:rsidP="008D6360">
            <w:pPr>
              <w:spacing w:after="0"/>
              <w:rPr>
                <w:color w:val="000000" w:themeColor="text1"/>
                <w:sz w:val="18"/>
                <w:szCs w:val="18"/>
              </w:rPr>
            </w:pPr>
            <w:r w:rsidRPr="00AD087E">
              <w:rPr>
                <w:color w:val="000000" w:themeColor="text1"/>
                <w:sz w:val="18"/>
                <w:szCs w:val="18"/>
                <w:lang w:val="cy-GB"/>
              </w:rPr>
              <w:t>Adran 5</w:t>
            </w:r>
          </w:p>
        </w:tc>
      </w:tr>
      <w:tr w:rsidR="000340EF" w:rsidRPr="00AD087E" w14:paraId="54E47783" w14:textId="77777777" w:rsidTr="000340EF">
        <w:tc>
          <w:tcPr>
            <w:tcW w:w="258" w:type="pct"/>
          </w:tcPr>
          <w:p w14:paraId="430A4CFB" w14:textId="77777777" w:rsidR="008D6360" w:rsidRPr="00AD087E" w:rsidRDefault="00A04F3E" w:rsidP="008D6360">
            <w:pPr>
              <w:tabs>
                <w:tab w:val="clear" w:pos="283"/>
                <w:tab w:val="center" w:pos="937"/>
              </w:tabs>
              <w:spacing w:after="0"/>
              <w:rPr>
                <w:color w:val="000000" w:themeColor="text1"/>
                <w:sz w:val="18"/>
                <w:szCs w:val="18"/>
              </w:rPr>
            </w:pPr>
            <w:r w:rsidRPr="00AD087E">
              <w:rPr>
                <w:color w:val="000000" w:themeColor="text1"/>
                <w:sz w:val="18"/>
                <w:szCs w:val="18"/>
                <w:lang w:val="cy-GB"/>
              </w:rPr>
              <w:t>A8.</w:t>
            </w:r>
          </w:p>
        </w:tc>
        <w:tc>
          <w:tcPr>
            <w:tcW w:w="4086" w:type="pct"/>
          </w:tcPr>
          <w:p w14:paraId="7D38035C" w14:textId="1DF08B9F" w:rsidR="008D6360" w:rsidRPr="00AD087E" w:rsidRDefault="00A04F3E" w:rsidP="008D6360">
            <w:pPr>
              <w:tabs>
                <w:tab w:val="clear" w:pos="283"/>
                <w:tab w:val="center" w:pos="937"/>
              </w:tabs>
              <w:spacing w:after="0"/>
              <w:rPr>
                <w:color w:val="000000" w:themeColor="text1"/>
                <w:sz w:val="18"/>
                <w:szCs w:val="18"/>
              </w:rPr>
            </w:pPr>
            <w:r w:rsidRPr="00AD087E">
              <w:rPr>
                <w:color w:val="000000" w:themeColor="text1"/>
                <w:sz w:val="18"/>
                <w:szCs w:val="18"/>
                <w:lang w:val="cy-GB"/>
              </w:rPr>
              <w:t>Cynnal asesiad o'r farchnad i gadarnhau opsiynau ar gyfer technolegau e-</w:t>
            </w:r>
            <w:r w:rsidR="007476B6">
              <w:rPr>
                <w:color w:val="000000" w:themeColor="text1"/>
                <w:sz w:val="18"/>
                <w:szCs w:val="18"/>
                <w:lang w:val="cy-GB"/>
              </w:rPr>
              <w:t>b</w:t>
            </w:r>
            <w:r w:rsidRPr="00AD087E">
              <w:rPr>
                <w:color w:val="000000" w:themeColor="text1"/>
                <w:sz w:val="18"/>
                <w:szCs w:val="18"/>
                <w:lang w:val="cy-GB"/>
              </w:rPr>
              <w:t>resgripsiynau systemau agored i gefnogi Blaenoriaeth B (gofal eilaidd)</w:t>
            </w:r>
          </w:p>
        </w:tc>
        <w:tc>
          <w:tcPr>
            <w:tcW w:w="656" w:type="pct"/>
          </w:tcPr>
          <w:p w14:paraId="68E5D9E1" w14:textId="77777777" w:rsidR="008D6360" w:rsidRPr="00AD087E" w:rsidRDefault="00A04F3E" w:rsidP="008D6360">
            <w:pPr>
              <w:spacing w:after="0"/>
              <w:rPr>
                <w:color w:val="000000" w:themeColor="text1"/>
                <w:sz w:val="18"/>
                <w:szCs w:val="18"/>
              </w:rPr>
            </w:pPr>
            <w:r w:rsidRPr="00AD087E">
              <w:rPr>
                <w:color w:val="000000" w:themeColor="text1"/>
                <w:sz w:val="18"/>
                <w:szCs w:val="18"/>
                <w:lang w:val="cy-GB"/>
              </w:rPr>
              <w:t>Adran 5</w:t>
            </w:r>
          </w:p>
        </w:tc>
      </w:tr>
    </w:tbl>
    <w:p w14:paraId="6379D65D" w14:textId="6E3D7977" w:rsidR="008C1059" w:rsidRPr="00AD087E" w:rsidRDefault="00A04F3E" w:rsidP="00192355">
      <w:pPr>
        <w:jc w:val="center"/>
        <w:rPr>
          <w:b/>
          <w:bCs/>
        </w:rPr>
      </w:pPr>
      <w:bookmarkStart w:id="7" w:name="_Toc89337760"/>
      <w:r w:rsidRPr="00AD087E">
        <w:rPr>
          <w:b/>
          <w:bCs/>
          <w:lang w:val="cy-GB"/>
        </w:rPr>
        <w:t xml:space="preserve">Tabl </w:t>
      </w:r>
      <w:r w:rsidRPr="00AD087E">
        <w:rPr>
          <w:b/>
          <w:bCs/>
        </w:rPr>
        <w:fldChar w:fldCharType="begin"/>
      </w:r>
      <w:r w:rsidRPr="00AD087E">
        <w:rPr>
          <w:b/>
          <w:bCs/>
        </w:rPr>
        <w:instrText xml:space="preserve"> SEQ Table \* ARABIC </w:instrText>
      </w:r>
      <w:r w:rsidRPr="00AD087E">
        <w:rPr>
          <w:b/>
          <w:bCs/>
        </w:rPr>
        <w:fldChar w:fldCharType="separate"/>
      </w:r>
      <w:r w:rsidRPr="00AD087E">
        <w:rPr>
          <w:b/>
          <w:bCs/>
          <w:noProof/>
        </w:rPr>
        <w:t>1</w:t>
      </w:r>
      <w:r w:rsidRPr="00AD087E">
        <w:rPr>
          <w:b/>
          <w:bCs/>
        </w:rPr>
        <w:fldChar w:fldCharType="end"/>
      </w:r>
      <w:r w:rsidRPr="00AD087E">
        <w:rPr>
          <w:b/>
          <w:bCs/>
          <w:lang w:val="cy-GB"/>
        </w:rPr>
        <w:t xml:space="preserve"> Argymhellion</w:t>
      </w:r>
      <w:bookmarkEnd w:id="7"/>
      <w:r w:rsidRPr="00AD087E">
        <w:rPr>
          <w:lang w:val="cy-GB"/>
        </w:rPr>
        <w:br w:type="page"/>
      </w:r>
    </w:p>
    <w:p w14:paraId="5421AA51" w14:textId="77777777" w:rsidR="006C2D3C" w:rsidRPr="00AD087E" w:rsidRDefault="00A04F3E" w:rsidP="006C2D3C">
      <w:pPr>
        <w:pStyle w:val="Pennawd1"/>
      </w:pPr>
      <w:bookmarkStart w:id="8" w:name="_Toc89337654"/>
      <w:r w:rsidRPr="00AD087E">
        <w:rPr>
          <w:lang w:val="cy-GB"/>
        </w:rPr>
        <w:t>Cefndir a chyd-destun</w:t>
      </w:r>
      <w:bookmarkEnd w:id="8"/>
    </w:p>
    <w:p w14:paraId="2A8FBAEC" w14:textId="45FD7711" w:rsidR="00F470B2" w:rsidRPr="00AD087E" w:rsidRDefault="00A04F3E" w:rsidP="00F470B2">
      <w:r w:rsidRPr="00AD087E">
        <w:rPr>
          <w:lang w:val="cy-GB"/>
        </w:rPr>
        <w:t xml:space="preserve">Yn unol â'r weledigaeth ar gyfer gwasanaethau gofal iechyd a nodir yn Cymru Iachach </w:t>
      </w:r>
      <w:r w:rsidRPr="00AD087E">
        <w:rPr>
          <w:rStyle w:val="CyfeirnodTroednodyn"/>
        </w:rPr>
        <w:footnoteReference w:id="5"/>
      </w:r>
      <w:r w:rsidRPr="00AD087E">
        <w:rPr>
          <w:lang w:val="cy-GB"/>
        </w:rPr>
        <w:t>, gweledigaeth y proffesiwn fferyllol ar gyfer fferylliaeth yng Nghymru, a ddatblygwyd gan Bwyllgor Fferyllol Cymru, fel y nodir yn Fferylliaeth: Cyflawni Cymru Iachach</w:t>
      </w:r>
      <w:r w:rsidRPr="00AD087E">
        <w:rPr>
          <w:rStyle w:val="CyfeirnodTroednodyn"/>
        </w:rPr>
        <w:footnoteReference w:id="6"/>
      </w:r>
      <w:r w:rsidRPr="00AD087E">
        <w:rPr>
          <w:lang w:val="cy-GB"/>
        </w:rPr>
        <w:t xml:space="preserve"> ac egwyddorion yr Adolygiad</w:t>
      </w:r>
      <w:r w:rsidR="00AA0718" w:rsidRPr="00AD087E">
        <w:rPr>
          <w:lang w:val="cy-GB"/>
        </w:rPr>
        <w:t xml:space="preserve"> o</w:t>
      </w:r>
      <w:r w:rsidRPr="00AD087E">
        <w:rPr>
          <w:lang w:val="cy-GB"/>
        </w:rPr>
        <w:t xml:space="preserve"> </w:t>
      </w:r>
      <w:r w:rsidR="00AA0718" w:rsidRPr="00AD087E">
        <w:rPr>
          <w:lang w:val="cy-GB"/>
        </w:rPr>
        <w:t>Saernïaeth</w:t>
      </w:r>
      <w:r w:rsidRPr="00AD087E">
        <w:rPr>
          <w:lang w:val="cy-GB"/>
        </w:rPr>
        <w:t xml:space="preserve"> Ddigidol</w:t>
      </w:r>
      <w:r w:rsidR="00192355" w:rsidRPr="00AD087E">
        <w:rPr>
          <w:rStyle w:val="CyfeirnodTroednodyn"/>
        </w:rPr>
        <w:footnoteReference w:id="7"/>
      </w:r>
      <w:r w:rsidRPr="00AD087E">
        <w:rPr>
          <w:lang w:val="cy-GB"/>
        </w:rPr>
        <w:t xml:space="preserve">, mae'r papur hwn yn nodi'r cyfeiriad a argymhellir ar gyfer presgripsiynau electronig </w:t>
      </w:r>
      <w:r w:rsidR="00192355" w:rsidRPr="00AD087E">
        <w:rPr>
          <w:lang w:val="cy-GB"/>
        </w:rPr>
        <w:t>ym mhob</w:t>
      </w:r>
      <w:r w:rsidRPr="00AD087E">
        <w:rPr>
          <w:lang w:val="cy-GB"/>
        </w:rPr>
        <w:t xml:space="preserve"> sector ledled Cymru i'w ystyried gan Lywodraeth Cymru.  Fe'i datblygwyd gyda phanel o arbenigwyr (sy'n cynrychioli pob sector iechyd</w:t>
      </w:r>
      <w:r w:rsidRPr="00AD087E">
        <w:rPr>
          <w:rStyle w:val="CyfeirnodTroednodyn"/>
        </w:rPr>
        <w:footnoteReference w:id="8"/>
      </w:r>
      <w:r w:rsidRPr="00AD087E">
        <w:rPr>
          <w:lang w:val="cy-GB"/>
        </w:rPr>
        <w:t>), dan gadeiryddiaeth y Prif Swyddog Fferyllol.  Mae'n darparu'r sail ar gyfer gwaith darganfod</w:t>
      </w:r>
      <w:r w:rsidR="00192355" w:rsidRPr="00AD087E">
        <w:rPr>
          <w:lang w:val="cy-GB"/>
        </w:rPr>
        <w:t xml:space="preserve"> manwl</w:t>
      </w:r>
      <w:r w:rsidRPr="00AD087E">
        <w:rPr>
          <w:lang w:val="cy-GB"/>
        </w:rPr>
        <w:t>, cynllunio a gweithredu</w:t>
      </w:r>
      <w:r w:rsidR="00AD087E" w:rsidRPr="00AD087E">
        <w:rPr>
          <w:lang w:val="cy-GB"/>
        </w:rPr>
        <w:t xml:space="preserve"> pellach</w:t>
      </w:r>
      <w:r w:rsidRPr="00AD087E">
        <w:rPr>
          <w:lang w:val="cy-GB"/>
        </w:rPr>
        <w:t>, gan gynnwys map ffordd 3 blynedd a chynllun gweithredu 3 mis.</w:t>
      </w:r>
    </w:p>
    <w:p w14:paraId="6702ACE0" w14:textId="05A0976C" w:rsidR="00F470B2" w:rsidRPr="00AD087E" w:rsidRDefault="00A04F3E" w:rsidP="00F470B2">
      <w:r w:rsidRPr="00AD087E">
        <w:rPr>
          <w:lang w:val="cy-GB"/>
        </w:rPr>
        <w:t>Mae Presgripsiynau Electronig (y cyfeirir atynt hefyd fel e-</w:t>
      </w:r>
      <w:r w:rsidR="007476B6">
        <w:rPr>
          <w:lang w:val="cy-GB"/>
        </w:rPr>
        <w:t>b</w:t>
      </w:r>
      <w:r w:rsidRPr="00AD087E">
        <w:rPr>
          <w:lang w:val="cy-GB"/>
        </w:rPr>
        <w:t>resgripsiynau yn yr adroddiad hwn) yn golygu gwahanol bethau i wahanol bobl ar draws gwahanol sectorau ym maes iechyd a gofal cymdeithasol. At ddiben yr adroddiad hwn, mae e-</w:t>
      </w:r>
      <w:r w:rsidR="007476B6">
        <w:rPr>
          <w:lang w:val="cy-GB"/>
        </w:rPr>
        <w:t>b</w:t>
      </w:r>
      <w:r w:rsidRPr="00AD087E">
        <w:rPr>
          <w:lang w:val="cy-GB"/>
        </w:rPr>
        <w:t xml:space="preserve">resgripsiynau yn cyfeirio at </w:t>
      </w:r>
      <w:proofErr w:type="spellStart"/>
      <w:r w:rsidRPr="00AD087E">
        <w:rPr>
          <w:lang w:val="cy-GB"/>
        </w:rPr>
        <w:t>ddigidoleiddio'r</w:t>
      </w:r>
      <w:proofErr w:type="spellEnd"/>
      <w:r w:rsidRPr="00AD087E">
        <w:rPr>
          <w:lang w:val="cy-GB"/>
        </w:rPr>
        <w:t xml:space="preserve"> holl broses o'r angen am bresgripsiynau gan gleifion, rhoi </w:t>
      </w:r>
      <w:r w:rsidR="00F94474" w:rsidRPr="00AD087E">
        <w:rPr>
          <w:lang w:val="cy-GB"/>
        </w:rPr>
        <w:t>presgripsiwn</w:t>
      </w:r>
      <w:r w:rsidRPr="00AD087E">
        <w:rPr>
          <w:lang w:val="cy-GB"/>
        </w:rPr>
        <w:t xml:space="preserve"> gan glinigwyr, sicrhau a dosbarthu presgripsiynau gan fferyllwyr, meddygon </w:t>
      </w:r>
      <w:r w:rsidR="00F94474" w:rsidRPr="00AD087E">
        <w:rPr>
          <w:lang w:val="cy-GB"/>
        </w:rPr>
        <w:t xml:space="preserve">sy’n </w:t>
      </w:r>
      <w:r w:rsidR="00AD087E" w:rsidRPr="00AD087E">
        <w:rPr>
          <w:lang w:val="cy-GB"/>
        </w:rPr>
        <w:t>dosbarthu meddyginiaethau</w:t>
      </w:r>
      <w:r w:rsidRPr="00AD087E">
        <w:rPr>
          <w:lang w:val="cy-GB"/>
        </w:rPr>
        <w:t xml:space="preserve"> a chontractwyr offer a'r gwaith archwilio a phrisio gan awdurdodau monitro. </w:t>
      </w:r>
    </w:p>
    <w:p w14:paraId="6CAEEF9B" w14:textId="78DBBEEA" w:rsidR="005A5575" w:rsidRPr="00AD087E" w:rsidRDefault="00A04F3E" w:rsidP="005A5575">
      <w:r w:rsidRPr="00AD087E">
        <w:rPr>
          <w:lang w:val="cy-GB"/>
        </w:rPr>
        <w:t xml:space="preserve">Dylai e-bresgripsiynau gwmpasu'r daith o'r dechrau i'r diwedd i bawb o fewn y system gofal iechyd, gan ystyried taith y claf a dulliau newydd o gael mynediad at wasanaethau gofal iechyd, er enghraifft, clinigau rhithwir. Mae'r gallu i roi meddyginiaeth </w:t>
      </w:r>
      <w:r w:rsidR="00F94474" w:rsidRPr="00AD087E">
        <w:rPr>
          <w:lang w:val="cy-GB"/>
        </w:rPr>
        <w:t xml:space="preserve">ar bresgripsiwn </w:t>
      </w:r>
      <w:r w:rsidRPr="00AD087E">
        <w:rPr>
          <w:lang w:val="cy-GB"/>
        </w:rPr>
        <w:t xml:space="preserve">wedi dod yn arf pwerus i </w:t>
      </w:r>
      <w:proofErr w:type="spellStart"/>
      <w:r w:rsidRPr="00AD087E">
        <w:rPr>
          <w:lang w:val="cy-GB"/>
        </w:rPr>
        <w:t>bresgripsiynwyr</w:t>
      </w:r>
      <w:proofErr w:type="spellEnd"/>
      <w:r w:rsidRPr="00AD087E">
        <w:rPr>
          <w:lang w:val="cy-GB"/>
        </w:rPr>
        <w:t xml:space="preserve"> anfeddygol ar draws sectorau ac mae'r angen am bresgripsiwn electronig safonol sy'n gallu integreiddio'n ddi-dor yn gynyddol bwysig. </w:t>
      </w:r>
    </w:p>
    <w:p w14:paraId="0E2AEC2C" w14:textId="77777777" w:rsidR="00F2304B" w:rsidRPr="00AD087E" w:rsidRDefault="00A04F3E" w:rsidP="005A5575">
      <w:r w:rsidRPr="00AD087E">
        <w:rPr>
          <w:lang w:val="cy-GB"/>
        </w:rPr>
        <w:t>Mae gweddill yr adran hon yn amlinellu'r prif gyd-destun polisi, fferylliaeth, deddfwriaethol a digidol ar gyfer yr adolygiad.</w:t>
      </w:r>
    </w:p>
    <w:p w14:paraId="1FB305F7" w14:textId="77777777" w:rsidR="00180A78" w:rsidRPr="00AD087E" w:rsidRDefault="00A04F3E" w:rsidP="00B71978">
      <w:pPr>
        <w:pStyle w:val="Pennawd2"/>
      </w:pPr>
      <w:bookmarkStart w:id="9" w:name="_Toc89337655"/>
      <w:r w:rsidRPr="00AD087E">
        <w:rPr>
          <w:lang w:val="cy-GB"/>
        </w:rPr>
        <w:t>Cyd-destun polisi</w:t>
      </w:r>
      <w:bookmarkEnd w:id="9"/>
    </w:p>
    <w:p w14:paraId="31F88E20" w14:textId="79D31A48" w:rsidR="000C5AF7" w:rsidRPr="00AD087E" w:rsidRDefault="00A04F3E" w:rsidP="00521F25">
      <w:r w:rsidRPr="00AD087E">
        <w:rPr>
          <w:lang w:val="cy-GB"/>
        </w:rPr>
        <w:t xml:space="preserve">Mae Cymru Iachach yn nodi ymrwymiad Llywodraeth Cymru i gynyddu'n sylweddol y buddsoddiad mewn iechyd a gofal digidol i gefnogi trawsnewid y system iechyd a gofal cymdeithasol yng Nghymru. Mae Cymru Iachach yn cydnabod yr her sylweddol o sbarduno newid digidol ar gyflymder a graddfa. Mae'n nodi meysydd blaenoriaeth ar gyfer buddsoddi, yn disgrifio dull 'platfform agored' newydd </w:t>
      </w:r>
      <w:r w:rsidR="00AF5F37" w:rsidRPr="00AD087E">
        <w:rPr>
          <w:lang w:val="cy-GB"/>
        </w:rPr>
        <w:t>ar gyfer arloesi</w:t>
      </w:r>
      <w:r w:rsidRPr="00AD087E">
        <w:rPr>
          <w:lang w:val="cy-GB"/>
        </w:rPr>
        <w:t xml:space="preserve"> digidol ac yn cydnabod yr angen i gryfhau trefniadau arwain a chyflawni cenedlaethol. Mae hyn yn cyd-fynd â gwaith yr Adolygiad Seneddol o Iechyd a Gofal ac yn ymateb iddo, ac yn cyd-fynd ag adroddiadau ac argymhellion gan Swyddfa Archwilio Cymru a'r Pwyllgor Cyfrifon Cyhoeddus. </w:t>
      </w:r>
    </w:p>
    <w:p w14:paraId="277140B6" w14:textId="77777777" w:rsidR="00B71978" w:rsidRPr="00AD087E" w:rsidRDefault="00A04F3E" w:rsidP="00B71978">
      <w:pPr>
        <w:pStyle w:val="Pennawd2"/>
      </w:pPr>
      <w:bookmarkStart w:id="10" w:name="_Toc89337656"/>
      <w:r w:rsidRPr="00AD087E">
        <w:rPr>
          <w:lang w:val="cy-GB"/>
        </w:rPr>
        <w:t>Cyd-destun fferylliaeth</w:t>
      </w:r>
      <w:bookmarkEnd w:id="10"/>
    </w:p>
    <w:p w14:paraId="3ECC4CDA" w14:textId="026E23B7" w:rsidR="00B71978" w:rsidRPr="00AD087E" w:rsidRDefault="00A04F3E" w:rsidP="00B71978">
      <w:r w:rsidRPr="00AD087E">
        <w:rPr>
          <w:lang w:val="cy-GB"/>
        </w:rPr>
        <w:t xml:space="preserve">Yn 2018, gwahoddodd y Gweinidog Iechyd a Gwasanaethau Cymdeithasol Bwyllgor Fferyllol Cymru i "weithio gyda rhanddeiliaid i ddatblygu cynllun </w:t>
      </w:r>
      <w:r w:rsidR="00494221" w:rsidRPr="00AD087E">
        <w:rPr>
          <w:lang w:val="cy-GB"/>
        </w:rPr>
        <w:t>sy’</w:t>
      </w:r>
      <w:r w:rsidRPr="00AD087E">
        <w:rPr>
          <w:lang w:val="cy-GB"/>
        </w:rPr>
        <w:t xml:space="preserve">n disgrifio rolau gweithwyr fferyllol proffesiynol yng Nghymru yn y dyfodol a'r camau i'w cymryd gan yr holl </w:t>
      </w:r>
      <w:proofErr w:type="spellStart"/>
      <w:r w:rsidRPr="00AD087E">
        <w:rPr>
          <w:lang w:val="cy-GB"/>
        </w:rPr>
        <w:t>randdeiliaid</w:t>
      </w:r>
      <w:proofErr w:type="spellEnd"/>
      <w:r w:rsidRPr="00AD087E">
        <w:rPr>
          <w:lang w:val="cy-GB"/>
        </w:rPr>
        <w:t xml:space="preserve"> </w:t>
      </w:r>
      <w:r w:rsidR="00494221" w:rsidRPr="00AD087E">
        <w:rPr>
          <w:lang w:val="cy-GB"/>
        </w:rPr>
        <w:t>er mwyn manteisio i’r eithaf ar</w:t>
      </w:r>
      <w:r w:rsidRPr="00AD087E">
        <w:rPr>
          <w:lang w:val="cy-GB"/>
        </w:rPr>
        <w:t xml:space="preserve"> y defnydd ohonynt”. Fferylliaeth: Cyflawni Cymru Iachach yw </w:t>
      </w:r>
      <w:r w:rsidR="00494221" w:rsidRPr="00AD087E">
        <w:rPr>
          <w:lang w:val="cy-GB"/>
        </w:rPr>
        <w:t>ffrwyth llafur</w:t>
      </w:r>
      <w:r w:rsidRPr="00AD087E">
        <w:rPr>
          <w:lang w:val="cy-GB"/>
        </w:rPr>
        <w:t xml:space="preserve"> y gwaith hwnnw. </w:t>
      </w:r>
    </w:p>
    <w:p w14:paraId="3EAD0CA7" w14:textId="44C8CE7F" w:rsidR="00B71978" w:rsidRPr="00AD087E" w:rsidRDefault="00A04F3E" w:rsidP="00B71978">
      <w:r w:rsidRPr="00AD087E">
        <w:rPr>
          <w:lang w:val="cy-GB"/>
        </w:rPr>
        <w:t>Wrth baratoi Fferylliaeth: Cyflawni Cymru Iachach, mae pob rhan o'r proffesiwn fferyllol wedi uno y tu ôl i farn gonsensws a</w:t>
      </w:r>
      <w:r w:rsidR="00494221" w:rsidRPr="00AD087E">
        <w:rPr>
          <w:lang w:val="cy-GB"/>
        </w:rPr>
        <w:t>r</w:t>
      </w:r>
      <w:r w:rsidRPr="00AD087E">
        <w:rPr>
          <w:lang w:val="cy-GB"/>
        </w:rPr>
        <w:t xml:space="preserve"> sut, drwy ddefnyddio gwybodaeth a sgiliau unigryw fferyllwyr a thechnegwyr fferyllol yn well, y gall wneud mwy o gyfraniad at wella iechyd a lles dinasyddion Cymru.</w:t>
      </w:r>
    </w:p>
    <w:p w14:paraId="0FCB4B1F" w14:textId="0449F3C9" w:rsidR="00B71978" w:rsidRPr="00AD087E" w:rsidRDefault="00A04F3E" w:rsidP="00B71978">
      <w:r w:rsidRPr="00AD087E">
        <w:rPr>
          <w:lang w:val="cy-GB"/>
        </w:rPr>
        <w:t xml:space="preserve">Mae'r papur yn rhagweld gweithlu fferyllol sy'n canolbwyntio mwy ar ofal clinigol, </w:t>
      </w:r>
      <w:r w:rsidR="00494221" w:rsidRPr="00AD087E">
        <w:rPr>
          <w:lang w:val="cy-GB"/>
        </w:rPr>
        <w:t>gyda chymorth</w:t>
      </w:r>
      <w:r w:rsidRPr="00AD087E">
        <w:rPr>
          <w:lang w:val="cy-GB"/>
        </w:rPr>
        <w:t xml:space="preserve"> arloesedd a thechnoleg. Mae'n ceisio darparu gofal fferyllol di-dor a </w:t>
      </w:r>
      <w:proofErr w:type="spellStart"/>
      <w:r w:rsidRPr="00AD087E">
        <w:rPr>
          <w:lang w:val="cy-GB"/>
        </w:rPr>
        <w:t>digidoleiddio'n</w:t>
      </w:r>
      <w:proofErr w:type="spellEnd"/>
      <w:r w:rsidRPr="00AD087E">
        <w:rPr>
          <w:lang w:val="cy-GB"/>
        </w:rPr>
        <w:t xml:space="preserve"> llawn y broses o roi meddyginiaethau</w:t>
      </w:r>
      <w:r w:rsidR="00494221" w:rsidRPr="00AD087E">
        <w:rPr>
          <w:lang w:val="cy-GB"/>
        </w:rPr>
        <w:t xml:space="preserve"> ar bresgripsiwn</w:t>
      </w:r>
      <w:r w:rsidRPr="00AD087E">
        <w:rPr>
          <w:lang w:val="cy-GB"/>
        </w:rPr>
        <w:t xml:space="preserve"> a phrosesau cysylltiedig.  </w:t>
      </w:r>
    </w:p>
    <w:p w14:paraId="050D9FAF" w14:textId="7FD7B4D9" w:rsidR="00B71978" w:rsidRPr="00AD087E" w:rsidRDefault="00A04F3E" w:rsidP="00B71978">
      <w:r w:rsidRPr="00AD087E">
        <w:rPr>
          <w:lang w:val="cy-GB"/>
        </w:rPr>
        <w:t xml:space="preserve">Y weledigaeth yw cael </w:t>
      </w:r>
      <w:r w:rsidR="00494221" w:rsidRPr="00AD087E">
        <w:rPr>
          <w:lang w:val="cy-GB"/>
        </w:rPr>
        <w:t>fferyllydd-</w:t>
      </w:r>
      <w:proofErr w:type="spellStart"/>
      <w:r w:rsidR="00494221" w:rsidRPr="00AD087E">
        <w:rPr>
          <w:lang w:val="cy-GB"/>
        </w:rPr>
        <w:t>b</w:t>
      </w:r>
      <w:r w:rsidRPr="00AD087E">
        <w:rPr>
          <w:lang w:val="cy-GB"/>
        </w:rPr>
        <w:t>resgripsiynydd</w:t>
      </w:r>
      <w:proofErr w:type="spellEnd"/>
      <w:r w:rsidRPr="00AD087E">
        <w:rPr>
          <w:lang w:val="cy-GB"/>
        </w:rPr>
        <w:t xml:space="preserve"> annibynnol ym mhob fferyllfa, gyda mwy o ffocws ar atal a chanfod salwch yn gynnar. Y dyhead yw i'r broses o gyflenwi meddyginiaethau gynnwys rhyngweithio clinigol i sicrhau bod y claf yn cael gwybodaeth lawn am ei feddyginiaeth a'i fod yn </w:t>
      </w:r>
      <w:r w:rsidR="00494221" w:rsidRPr="00AD087E">
        <w:rPr>
          <w:lang w:val="cy-GB"/>
        </w:rPr>
        <w:t>rhan o b</w:t>
      </w:r>
      <w:r w:rsidRPr="00AD087E">
        <w:rPr>
          <w:lang w:val="cy-GB"/>
        </w:rPr>
        <w:t xml:space="preserve">enderfyniadau am ei iechyd a'i les. Bydd hyn yn gofyn am fynediad at </w:t>
      </w:r>
      <w:r w:rsidR="00494221" w:rsidRPr="00AD087E">
        <w:rPr>
          <w:lang w:val="cy-GB"/>
        </w:rPr>
        <w:t xml:space="preserve">gyfleusterau i roi </w:t>
      </w:r>
      <w:r w:rsidRPr="00AD087E">
        <w:rPr>
          <w:lang w:val="cy-GB"/>
        </w:rPr>
        <w:t xml:space="preserve">presgripsiynau electronig yn y fferyllfa ac, o bosibl, mewn mannau eraill pe bai ymweliadau cartref yn cael eu hystyried.  Y nod yw cefnogi hyn drwy system </w:t>
      </w:r>
      <w:r w:rsidR="00494221" w:rsidRPr="00AD087E">
        <w:rPr>
          <w:lang w:val="cy-GB"/>
        </w:rPr>
        <w:t>p</w:t>
      </w:r>
      <w:r w:rsidRPr="00AD087E">
        <w:rPr>
          <w:lang w:val="cy-GB"/>
        </w:rPr>
        <w:t>resgripsiynau electronig yn y cwmwl ochr yn ochr â chyflwyno systemau electronig a</w:t>
      </w:r>
      <w:r w:rsidR="00494221" w:rsidRPr="00AD087E">
        <w:rPr>
          <w:lang w:val="cy-GB"/>
        </w:rPr>
        <w:t>r gyfer</w:t>
      </w:r>
      <w:r w:rsidRPr="00AD087E">
        <w:rPr>
          <w:lang w:val="cy-GB"/>
        </w:rPr>
        <w:t xml:space="preserve"> </w:t>
      </w:r>
      <w:r w:rsidR="00494221" w:rsidRPr="00AD087E">
        <w:rPr>
          <w:lang w:val="cy-GB"/>
        </w:rPr>
        <w:t xml:space="preserve">presgripsiynau a rhoi </w:t>
      </w:r>
      <w:r w:rsidRPr="00AD087E">
        <w:rPr>
          <w:lang w:val="cy-GB"/>
        </w:rPr>
        <w:t>meddyginiaethau (</w:t>
      </w:r>
      <w:proofErr w:type="spellStart"/>
      <w:r w:rsidRPr="00AD087E">
        <w:rPr>
          <w:lang w:val="cy-GB"/>
        </w:rPr>
        <w:t>ePMA</w:t>
      </w:r>
      <w:proofErr w:type="spellEnd"/>
      <w:r w:rsidRPr="00AD087E">
        <w:rPr>
          <w:lang w:val="cy-GB"/>
        </w:rPr>
        <w:t xml:space="preserve">) </w:t>
      </w:r>
      <w:r w:rsidR="00494221" w:rsidRPr="00AD087E">
        <w:rPr>
          <w:lang w:val="cy-GB"/>
        </w:rPr>
        <w:t xml:space="preserve">yn </w:t>
      </w:r>
      <w:r w:rsidRPr="00AD087E">
        <w:rPr>
          <w:lang w:val="cy-GB"/>
        </w:rPr>
        <w:t>ysbytai Cymru.</w:t>
      </w:r>
    </w:p>
    <w:p w14:paraId="76B3B19F" w14:textId="6EC8D949" w:rsidR="00B71978" w:rsidRPr="00AD087E" w:rsidRDefault="00A04F3E" w:rsidP="00B71978">
      <w:r w:rsidRPr="00AD087E">
        <w:rPr>
          <w:lang w:val="cy-GB"/>
        </w:rPr>
        <w:t>Bydd mabwysiadu technolegau newydd yn y fferyllfa yn helpu i annog a hwyluso'r rhyngweithio hwn a sicrhau bod meddyginiaethau'n cael eu cyflenwi mewn ffordd sy'n adlewyrchu disgwyliadau cleifion a fydd, yn amodol ar newidiadau i ddeddfwriaeth y DU, yn cynnwys defnyddio trefniadau prif ganolfan a lloerennau a newidiadau i'r gofynion ar gyfer goruchwylio gwerthu a chyflenwi meddyginiaethau. Lle y bo'n briodol, gallai'r</w:t>
      </w:r>
      <w:r w:rsidR="00494221" w:rsidRPr="00AD087E">
        <w:rPr>
          <w:lang w:val="cy-GB"/>
        </w:rPr>
        <w:t xml:space="preserve"> broses o</w:t>
      </w:r>
      <w:r w:rsidRPr="00AD087E">
        <w:rPr>
          <w:lang w:val="cy-GB"/>
        </w:rPr>
        <w:t xml:space="preserve"> </w:t>
      </w:r>
      <w:r w:rsidR="00494221" w:rsidRPr="00AD087E">
        <w:rPr>
          <w:lang w:val="cy-GB"/>
        </w:rPr>
        <w:t>g</w:t>
      </w:r>
      <w:r w:rsidRPr="00AD087E">
        <w:rPr>
          <w:lang w:val="cy-GB"/>
        </w:rPr>
        <w:t>yflenw</w:t>
      </w:r>
      <w:r w:rsidR="00494221" w:rsidRPr="00AD087E">
        <w:rPr>
          <w:lang w:val="cy-GB"/>
        </w:rPr>
        <w:t>i m</w:t>
      </w:r>
      <w:r w:rsidRPr="00AD087E">
        <w:rPr>
          <w:lang w:val="cy-GB"/>
        </w:rPr>
        <w:t xml:space="preserve">eddyginiaethau gael ei </w:t>
      </w:r>
      <w:r w:rsidR="00494221" w:rsidRPr="00AD087E">
        <w:rPr>
          <w:lang w:val="cy-GB"/>
        </w:rPr>
        <w:t>h</w:t>
      </w:r>
      <w:r w:rsidRPr="00AD087E">
        <w:rPr>
          <w:lang w:val="cy-GB"/>
        </w:rPr>
        <w:t xml:space="preserve">awtomeiddio a'i </w:t>
      </w:r>
      <w:r w:rsidR="00494221" w:rsidRPr="00AD087E">
        <w:rPr>
          <w:lang w:val="cy-GB"/>
        </w:rPr>
        <w:t>ch</w:t>
      </w:r>
      <w:r w:rsidRPr="00AD087E">
        <w:rPr>
          <w:lang w:val="cy-GB"/>
        </w:rPr>
        <w:t>efnogi gan Ddeallusrwydd Artiffisial.</w:t>
      </w:r>
    </w:p>
    <w:p w14:paraId="66B211AD" w14:textId="276889BD" w:rsidR="00FE26CA" w:rsidRPr="00AD087E" w:rsidRDefault="00A04F3E" w:rsidP="00B71978">
      <w:r w:rsidRPr="00AD087E">
        <w:rPr>
          <w:rStyle w:val="normaltextrun"/>
          <w:color w:val="auto"/>
          <w:shd w:val="clear" w:color="auto" w:fill="FFFFFF"/>
          <w:lang w:val="cy-GB"/>
        </w:rPr>
        <w:t xml:space="preserve">Mae Cymru hefyd yn cyd-fynd yn llawn â chynllun gweithredu 5 mlynedd y DU ar gyfer mynd i'r afael ag ymwrthedd </w:t>
      </w:r>
      <w:proofErr w:type="spellStart"/>
      <w:r w:rsidRPr="00AD087E">
        <w:rPr>
          <w:rStyle w:val="normaltextrun"/>
          <w:color w:val="auto"/>
          <w:shd w:val="clear" w:color="auto" w:fill="FFFFFF"/>
          <w:lang w:val="cy-GB"/>
        </w:rPr>
        <w:t>gwrthficrobaidd</w:t>
      </w:r>
      <w:proofErr w:type="spellEnd"/>
      <w:r w:rsidRPr="00AD087E">
        <w:rPr>
          <w:rStyle w:val="normaltextrun"/>
          <w:color w:val="auto"/>
          <w:shd w:val="clear" w:color="auto" w:fill="FFFFFF"/>
          <w:lang w:val="cy-GB"/>
        </w:rPr>
        <w:t xml:space="preserve">, sy'n </w:t>
      </w:r>
      <w:r w:rsidRPr="00AD087E">
        <w:rPr>
          <w:rStyle w:val="normaltextrun"/>
          <w:shd w:val="clear" w:color="auto" w:fill="FFFFFF"/>
          <w:lang w:val="cy-GB"/>
        </w:rPr>
        <w:t>ceisio sicrhau bod gan holl ysbytai'r GIG systemau presgripsiynau electronig o fewn y cofnod iechyd electronig erbyn 2025</w:t>
      </w:r>
      <w:r w:rsidRPr="00AD087E">
        <w:rPr>
          <w:lang w:val="cy-GB"/>
        </w:rPr>
        <w:t>.</w:t>
      </w:r>
    </w:p>
    <w:p w14:paraId="585D0FDC" w14:textId="77777777" w:rsidR="00B71978" w:rsidRPr="00AD087E" w:rsidRDefault="00A04F3E" w:rsidP="00B71978">
      <w:pPr>
        <w:pStyle w:val="Pennawd2"/>
      </w:pPr>
      <w:bookmarkStart w:id="11" w:name="_Toc89337657"/>
      <w:r w:rsidRPr="00AD087E">
        <w:rPr>
          <w:lang w:val="cy-GB"/>
        </w:rPr>
        <w:t>Cyd-destun deddfwriaethol</w:t>
      </w:r>
      <w:bookmarkEnd w:id="11"/>
    </w:p>
    <w:p w14:paraId="053647FD" w14:textId="4558E0D7" w:rsidR="00B71978" w:rsidRPr="00AD087E" w:rsidRDefault="00A04F3E" w:rsidP="00B71978">
      <w:r w:rsidRPr="00AD087E">
        <w:rPr>
          <w:rStyle w:val="normaltextrun"/>
          <w:color w:val="auto"/>
          <w:shd w:val="clear" w:color="auto" w:fill="FFFFFF"/>
          <w:lang w:val="cy-GB"/>
        </w:rPr>
        <w:t xml:space="preserve">Fel yn achos yr holl weithgarwch </w:t>
      </w:r>
      <w:r w:rsidR="00894633" w:rsidRPr="00AD087E">
        <w:rPr>
          <w:rStyle w:val="normaltextrun"/>
          <w:color w:val="auto"/>
          <w:shd w:val="clear" w:color="auto" w:fill="FFFFFF"/>
          <w:lang w:val="cy-GB"/>
        </w:rPr>
        <w:t>sy’n gysylltiedig â ph</w:t>
      </w:r>
      <w:r w:rsidRPr="00AD087E">
        <w:rPr>
          <w:rStyle w:val="normaltextrun"/>
          <w:color w:val="auto"/>
          <w:shd w:val="clear" w:color="auto" w:fill="FFFFFF"/>
          <w:lang w:val="cy-GB"/>
        </w:rPr>
        <w:t xml:space="preserve">resgripsiynau, mae presgripsiynau electronig yn cael eu llywodraethu gan </w:t>
      </w:r>
      <w:r w:rsidR="00894633" w:rsidRPr="00AD087E">
        <w:rPr>
          <w:rStyle w:val="normaltextrun"/>
          <w:color w:val="auto"/>
          <w:shd w:val="clear" w:color="auto" w:fill="FFFFFF"/>
          <w:lang w:val="cy-GB"/>
        </w:rPr>
        <w:t>ddeddfwriaeth m</w:t>
      </w:r>
      <w:r w:rsidRPr="00AD087E">
        <w:rPr>
          <w:rStyle w:val="normaltextrun"/>
          <w:color w:val="auto"/>
          <w:shd w:val="clear" w:color="auto" w:fill="FFFFFF"/>
          <w:lang w:val="cy-GB"/>
        </w:rPr>
        <w:t>eddyginiaethau</w:t>
      </w:r>
      <w:r w:rsidR="00894633" w:rsidRPr="00AD087E">
        <w:rPr>
          <w:rStyle w:val="normaltextrun"/>
          <w:color w:val="auto"/>
          <w:shd w:val="clear" w:color="auto" w:fill="FFFFFF"/>
          <w:lang w:val="cy-GB"/>
        </w:rPr>
        <w:t xml:space="preserve"> a deddfwriaeth arall y</w:t>
      </w:r>
      <w:r w:rsidRPr="00AD087E">
        <w:rPr>
          <w:rStyle w:val="normaltextrun"/>
          <w:color w:val="auto"/>
          <w:shd w:val="clear" w:color="auto" w:fill="FFFFFF"/>
          <w:lang w:val="cy-GB"/>
        </w:rPr>
        <w:t xml:space="preserve"> DU. Bydd y cyd-destun deddfwriaethol hwn yn llywio'r broses o brynu, datblygu neu ddefnyddio systemau neu brosesau </w:t>
      </w:r>
      <w:r w:rsidRPr="00AD087E">
        <w:rPr>
          <w:rStyle w:val="spellingerror"/>
          <w:color w:val="auto"/>
          <w:shd w:val="clear" w:color="auto" w:fill="FFFFFF"/>
          <w:lang w:val="cy-GB"/>
        </w:rPr>
        <w:t>e-</w:t>
      </w:r>
      <w:r w:rsidR="007476B6">
        <w:rPr>
          <w:rStyle w:val="spellingerror"/>
          <w:color w:val="auto"/>
          <w:shd w:val="clear" w:color="auto" w:fill="FFFFFF"/>
          <w:lang w:val="cy-GB"/>
        </w:rPr>
        <w:t>b</w:t>
      </w:r>
      <w:r w:rsidRPr="00AD087E">
        <w:rPr>
          <w:rStyle w:val="spellingerror"/>
          <w:color w:val="auto"/>
          <w:shd w:val="clear" w:color="auto" w:fill="FFFFFF"/>
          <w:lang w:val="cy-GB"/>
        </w:rPr>
        <w:t>resgripsiynau</w:t>
      </w:r>
      <w:r w:rsidRPr="00AD087E">
        <w:rPr>
          <w:rStyle w:val="normaltextrun"/>
          <w:color w:val="auto"/>
          <w:shd w:val="clear" w:color="auto" w:fill="FFFFFF"/>
          <w:lang w:val="cy-GB"/>
        </w:rPr>
        <w:t xml:space="preserve">. </w:t>
      </w:r>
      <w:r w:rsidRPr="00AD087E">
        <w:rPr>
          <w:color w:val="auto"/>
          <w:lang w:val="cy-GB"/>
        </w:rPr>
        <w:t xml:space="preserve">Mae </w:t>
      </w:r>
      <w:r w:rsidRPr="00AD087E">
        <w:rPr>
          <w:lang w:val="cy-GB"/>
        </w:rPr>
        <w:t>rhai darnau allweddol o ddeddfwriaeth sy'n llywodraethu cyflwyno e-</w:t>
      </w:r>
      <w:r w:rsidR="007476B6">
        <w:rPr>
          <w:lang w:val="cy-GB"/>
        </w:rPr>
        <w:t>b</w:t>
      </w:r>
      <w:r w:rsidRPr="00AD087E">
        <w:rPr>
          <w:lang w:val="cy-GB"/>
        </w:rPr>
        <w:t>resgripsiynau yng Nghymru.  Mae’r rhain yn cynnwys:</w:t>
      </w:r>
    </w:p>
    <w:p w14:paraId="0E7458F4" w14:textId="77777777" w:rsidR="00B71978" w:rsidRPr="00AD087E" w:rsidRDefault="00A04F3E" w:rsidP="00A706F3">
      <w:pPr>
        <w:pStyle w:val="ParagraffRhestr"/>
        <w:numPr>
          <w:ilvl w:val="0"/>
          <w:numId w:val="5"/>
        </w:numPr>
      </w:pPr>
      <w:r w:rsidRPr="00AD087E">
        <w:rPr>
          <w:lang w:val="cy-GB"/>
        </w:rPr>
        <w:t>Rheoliadau Meddyginiaethau Dynol 2012 (a diwygiadau dilynol) sy'n:</w:t>
      </w:r>
    </w:p>
    <w:p w14:paraId="20854A48" w14:textId="77777777" w:rsidR="00B71978" w:rsidRPr="00AD087E" w:rsidRDefault="00A04F3E" w:rsidP="00A706F3">
      <w:pPr>
        <w:pStyle w:val="ParagraffRhestr"/>
        <w:numPr>
          <w:ilvl w:val="1"/>
          <w:numId w:val="7"/>
        </w:numPr>
      </w:pPr>
      <w:r w:rsidRPr="00AD087E">
        <w:rPr>
          <w:lang w:val="cy-GB"/>
        </w:rPr>
        <w:t>Nodi 'cynnwys' presgripsiwn</w:t>
      </w:r>
    </w:p>
    <w:p w14:paraId="347F6421" w14:textId="77777777" w:rsidR="00B71978" w:rsidRPr="00AD087E" w:rsidRDefault="00A04F3E" w:rsidP="00A706F3">
      <w:pPr>
        <w:pStyle w:val="ParagraffRhestr"/>
        <w:numPr>
          <w:ilvl w:val="1"/>
          <w:numId w:val="7"/>
        </w:numPr>
      </w:pPr>
      <w:r w:rsidRPr="00AD087E">
        <w:rPr>
          <w:lang w:val="cy-GB"/>
        </w:rPr>
        <w:t>Diffinio 'llofnod electronig uwch’</w:t>
      </w:r>
    </w:p>
    <w:p w14:paraId="163113C4" w14:textId="6BB57E42" w:rsidR="00B71978" w:rsidRPr="00AD087E" w:rsidRDefault="00A04F3E" w:rsidP="00A706F3">
      <w:pPr>
        <w:pStyle w:val="ParagraffRhestr"/>
        <w:numPr>
          <w:ilvl w:val="1"/>
          <w:numId w:val="7"/>
        </w:numPr>
      </w:pPr>
      <w:r w:rsidRPr="00AD087E">
        <w:rPr>
          <w:lang w:val="cy-GB"/>
        </w:rPr>
        <w:t>Gosod cyfyngiadau ar drosglwyddo mathau penodol o bresgripsi</w:t>
      </w:r>
      <w:r w:rsidR="00894633" w:rsidRPr="00AD087E">
        <w:rPr>
          <w:lang w:val="cy-GB"/>
        </w:rPr>
        <w:t>ynau</w:t>
      </w:r>
      <w:r w:rsidRPr="00AD087E">
        <w:rPr>
          <w:lang w:val="cy-GB"/>
        </w:rPr>
        <w:t xml:space="preserve"> yn ddigidol</w:t>
      </w:r>
    </w:p>
    <w:p w14:paraId="73D00E82" w14:textId="77777777" w:rsidR="00B71978" w:rsidRPr="00AD087E" w:rsidRDefault="00A04F3E" w:rsidP="00A706F3">
      <w:pPr>
        <w:pStyle w:val="ParagraffRhestr"/>
        <w:numPr>
          <w:ilvl w:val="0"/>
          <w:numId w:val="5"/>
        </w:numPr>
      </w:pPr>
      <w:r w:rsidRPr="00AD087E">
        <w:rPr>
          <w:lang w:val="cy-GB"/>
        </w:rPr>
        <w:t>Camddefnyddio Cyffuriau 2001 a diwygiadau dilynol sy'n:</w:t>
      </w:r>
    </w:p>
    <w:p w14:paraId="0FC975EF" w14:textId="2CB99D98" w:rsidR="00B71978" w:rsidRPr="00AD087E" w:rsidRDefault="00A04F3E" w:rsidP="00A706F3">
      <w:pPr>
        <w:pStyle w:val="ParagraffRhestr"/>
        <w:numPr>
          <w:ilvl w:val="1"/>
          <w:numId w:val="8"/>
        </w:numPr>
      </w:pPr>
      <w:r w:rsidRPr="00AD087E">
        <w:rPr>
          <w:lang w:val="cy-GB"/>
        </w:rPr>
        <w:t>Nodi'r gofynion ar gyfer 'cynnwys' Presgripsiwn Cyffuriau a Reolir Atodlen 2 neu 3</w:t>
      </w:r>
    </w:p>
    <w:p w14:paraId="3EBE0A19" w14:textId="77777777" w:rsidR="00B71978" w:rsidRPr="00AD087E" w:rsidRDefault="00A04F3E" w:rsidP="00A706F3">
      <w:pPr>
        <w:pStyle w:val="ParagraffRhestr"/>
        <w:numPr>
          <w:ilvl w:val="1"/>
          <w:numId w:val="8"/>
        </w:numPr>
      </w:pPr>
      <w:r w:rsidRPr="00AD087E">
        <w:rPr>
          <w:lang w:val="cy-GB"/>
        </w:rPr>
        <w:t>Awdurdodi defnyddio llofnodion electronig uwch gan ymarferwyr penodol</w:t>
      </w:r>
    </w:p>
    <w:p w14:paraId="1B96245F" w14:textId="77777777" w:rsidR="00B71978" w:rsidRPr="00AD087E" w:rsidRDefault="00A04F3E" w:rsidP="00A706F3">
      <w:pPr>
        <w:pStyle w:val="ParagraffRhestr"/>
        <w:numPr>
          <w:ilvl w:val="0"/>
          <w:numId w:val="5"/>
        </w:numPr>
      </w:pPr>
      <w:r w:rsidRPr="00AD087E">
        <w:rPr>
          <w:lang w:val="cy-GB"/>
        </w:rPr>
        <w:t>Deddf y Gwasanaeth Iechyd Gwladol (Cymru) 2006 sy'n:</w:t>
      </w:r>
    </w:p>
    <w:p w14:paraId="69FE0855" w14:textId="42978163" w:rsidR="00B71978" w:rsidRPr="00AD087E" w:rsidRDefault="00A04F3E" w:rsidP="00A706F3">
      <w:pPr>
        <w:pStyle w:val="ParagraffRhestr"/>
        <w:numPr>
          <w:ilvl w:val="1"/>
          <w:numId w:val="5"/>
        </w:numPr>
      </w:pPr>
      <w:r w:rsidRPr="00AD087E">
        <w:rPr>
          <w:lang w:val="cy-GB"/>
        </w:rPr>
        <w:t xml:space="preserve">Nodi'r berthynas </w:t>
      </w:r>
      <w:proofErr w:type="spellStart"/>
      <w:r w:rsidRPr="00AD087E">
        <w:rPr>
          <w:lang w:val="cy-GB"/>
        </w:rPr>
        <w:t>g</w:t>
      </w:r>
      <w:r w:rsidR="00894633" w:rsidRPr="00AD087E">
        <w:rPr>
          <w:lang w:val="cy-GB"/>
        </w:rPr>
        <w:t>ontractiol</w:t>
      </w:r>
      <w:proofErr w:type="spellEnd"/>
      <w:r w:rsidRPr="00AD087E">
        <w:rPr>
          <w:lang w:val="cy-GB"/>
        </w:rPr>
        <w:t xml:space="preserve"> </w:t>
      </w:r>
      <w:r w:rsidR="00894633" w:rsidRPr="00AD087E">
        <w:rPr>
          <w:lang w:val="cy-GB"/>
        </w:rPr>
        <w:t>gyd</w:t>
      </w:r>
      <w:r w:rsidRPr="00AD087E">
        <w:rPr>
          <w:lang w:val="cy-GB"/>
        </w:rPr>
        <w:t>ag ymarferwyr ac ysbytai</w:t>
      </w:r>
    </w:p>
    <w:p w14:paraId="51928B15" w14:textId="77777777" w:rsidR="00B71978" w:rsidRPr="00AD087E" w:rsidRDefault="00A04F3E" w:rsidP="00A706F3">
      <w:pPr>
        <w:pStyle w:val="ParagraffRhestr"/>
        <w:numPr>
          <w:ilvl w:val="0"/>
          <w:numId w:val="5"/>
        </w:numPr>
      </w:pPr>
      <w:r w:rsidRPr="00AD087E">
        <w:rPr>
          <w:lang w:val="cy-GB"/>
        </w:rPr>
        <w:t>Deddf yr Iaith Gymraeg 1993</w:t>
      </w:r>
    </w:p>
    <w:p w14:paraId="7DEE752C" w14:textId="0557F3F2" w:rsidR="00C9585E" w:rsidRPr="00AD087E" w:rsidRDefault="00A04F3E" w:rsidP="00A706F3">
      <w:pPr>
        <w:pStyle w:val="ParagraffRhestr"/>
        <w:numPr>
          <w:ilvl w:val="0"/>
          <w:numId w:val="5"/>
        </w:numPr>
      </w:pPr>
      <w:r w:rsidRPr="00AD087E">
        <w:rPr>
          <w:lang w:val="cy-GB"/>
        </w:rPr>
        <w:t xml:space="preserve">Mae deddfau ar Gyfrinachedd Cleifion, Diogelwch Data a'r Rheoliad Cyffredinol ar Ddiogelu Data yn berthnasol hefyd </w:t>
      </w:r>
      <w:r w:rsidR="00894633" w:rsidRPr="00AD087E">
        <w:rPr>
          <w:lang w:val="cy-GB"/>
        </w:rPr>
        <w:t>wrth gyfnewid</w:t>
      </w:r>
      <w:r w:rsidRPr="00AD087E">
        <w:rPr>
          <w:lang w:val="cy-GB"/>
        </w:rPr>
        <w:t xml:space="preserve"> gwybodaeth electronig</w:t>
      </w:r>
    </w:p>
    <w:p w14:paraId="4012234D" w14:textId="4D96596E" w:rsidR="00C9585E" w:rsidRPr="00AD087E" w:rsidRDefault="00A04F3E" w:rsidP="00C9585E">
      <w:r w:rsidRPr="00AD087E">
        <w:rPr>
          <w:lang w:val="cy-GB"/>
        </w:rPr>
        <w:t>Yn ogystal, mae contractwyr gofal sylfaenol (Meddygon Teulu a Fferyllwyr Cymunedol yn bennaf) yn ddarostyngedig i Reoliadau o dan Ddeddf y Gwasanaeth Iechyd Gwladol (Cymru) ac efallai y bydd angen diwygi</w:t>
      </w:r>
      <w:r w:rsidR="00656894" w:rsidRPr="00AD087E">
        <w:rPr>
          <w:lang w:val="cy-GB"/>
        </w:rPr>
        <w:t>o</w:t>
      </w:r>
      <w:r w:rsidRPr="00AD087E">
        <w:rPr>
          <w:lang w:val="cy-GB"/>
        </w:rPr>
        <w:t>'r rheoliadau hyn cyn y gellid cyflwyno unrhyw broses ar gyfer rhannu gwybodaeth am bresgripsiynau yn ddigidol.</w:t>
      </w:r>
    </w:p>
    <w:p w14:paraId="12E126CE" w14:textId="77777777" w:rsidR="00C9585E" w:rsidRPr="00AD087E" w:rsidRDefault="00A04F3E" w:rsidP="004D6EB6">
      <w:r w:rsidRPr="00AD087E">
        <w:rPr>
          <w:lang w:val="cy-GB"/>
        </w:rPr>
        <w:t>Mae cyfyngiadau penodol a gyflwynwyd gan Reoliadau Meddyginiaethau Dynol 2012 (a diwygiadau dilynol) sy'n caniatáu creu presgripsiynau electronig o dan rai amodau.   Mae'r rhain yn mynnu bod y presgripsiwn:</w:t>
      </w:r>
    </w:p>
    <w:p w14:paraId="629A5A8A" w14:textId="77777777" w:rsidR="00C9585E" w:rsidRPr="00AD087E" w:rsidRDefault="00A04F3E" w:rsidP="00350302">
      <w:pPr>
        <w:ind w:left="567" w:hanging="284"/>
      </w:pPr>
      <w:r w:rsidRPr="00AD087E">
        <w:rPr>
          <w:lang w:val="cy-GB"/>
        </w:rPr>
        <w:t>(a) yn cael ei greu ar ffurf electronig</w:t>
      </w:r>
    </w:p>
    <w:p w14:paraId="569058B1" w14:textId="77777777" w:rsidR="00C9585E" w:rsidRPr="00AD087E" w:rsidRDefault="00A04F3E" w:rsidP="00350302">
      <w:pPr>
        <w:ind w:left="567" w:hanging="284"/>
      </w:pPr>
      <w:r w:rsidRPr="00AD087E">
        <w:rPr>
          <w:lang w:val="cy-GB"/>
        </w:rPr>
        <w:t>(b) yn cael ei lofnodi gyda llofnod electronig uwch; ac</w:t>
      </w:r>
    </w:p>
    <w:p w14:paraId="7AA7621A" w14:textId="77777777" w:rsidR="00C9585E" w:rsidRPr="00AD087E" w:rsidRDefault="00A04F3E" w:rsidP="00350302">
      <w:pPr>
        <w:ind w:left="567" w:hanging="284"/>
      </w:pPr>
      <w:r w:rsidRPr="00AD087E">
        <w:rPr>
          <w:lang w:val="cy-GB"/>
        </w:rPr>
        <w:t xml:space="preserve">(c) yn cael ei anfon at y person a fydd yn ei ddosbarthu </w:t>
      </w:r>
    </w:p>
    <w:p w14:paraId="026B7D8E" w14:textId="77777777" w:rsidR="00C9585E" w:rsidRPr="00AD087E" w:rsidRDefault="00A04F3E" w:rsidP="00350302">
      <w:pPr>
        <w:ind w:left="851" w:hanging="284"/>
      </w:pPr>
      <w:r w:rsidRPr="00AD087E">
        <w:rPr>
          <w:lang w:val="cy-GB"/>
        </w:rPr>
        <w:t xml:space="preserve">(i) fel cyfathrebiad electronig (waeth a yw drwy un neu fwy o gyfryngwyr ai peidio), a </w:t>
      </w:r>
    </w:p>
    <w:p w14:paraId="70BC58AC" w14:textId="77777777" w:rsidR="00C9585E" w:rsidRPr="00AD087E" w:rsidRDefault="00A04F3E" w:rsidP="00350302">
      <w:pPr>
        <w:ind w:left="851" w:hanging="284"/>
      </w:pPr>
      <w:r w:rsidRPr="00AD087E">
        <w:rPr>
          <w:lang w:val="cy-GB"/>
        </w:rPr>
        <w:t>(</w:t>
      </w:r>
      <w:proofErr w:type="spellStart"/>
      <w:r w:rsidRPr="00AD087E">
        <w:rPr>
          <w:lang w:val="cy-GB"/>
        </w:rPr>
        <w:t>ii</w:t>
      </w:r>
      <w:proofErr w:type="spellEnd"/>
      <w:r w:rsidRPr="00AD087E">
        <w:rPr>
          <w:lang w:val="cy-GB"/>
        </w:rPr>
        <w:t xml:space="preserve">) drwy'r gwasanaeth presgripsiynau electronig, os yw am sylwedd neu gynnyrch am y cyfnod a bennir yn Atodlen 2 neu 3 i Reoliadau Camddefnyddio Cyffuriau 2001(c) neu yn Atodlen 2 neu 3 i'r </w:t>
      </w:r>
      <w:proofErr w:type="spellStart"/>
      <w:r w:rsidRPr="00AD087E">
        <w:rPr>
          <w:lang w:val="cy-GB"/>
        </w:rPr>
        <w:t>Misuse</w:t>
      </w:r>
      <w:proofErr w:type="spellEnd"/>
      <w:r w:rsidRPr="00AD087E">
        <w:rPr>
          <w:lang w:val="cy-GB"/>
        </w:rPr>
        <w:t xml:space="preserve"> of </w:t>
      </w:r>
      <w:proofErr w:type="spellStart"/>
      <w:r w:rsidRPr="00AD087E">
        <w:rPr>
          <w:lang w:val="cy-GB"/>
        </w:rPr>
        <w:t>Drugs</w:t>
      </w:r>
      <w:proofErr w:type="spellEnd"/>
      <w:r w:rsidRPr="00AD087E">
        <w:rPr>
          <w:lang w:val="cy-GB"/>
        </w:rPr>
        <w:t xml:space="preserve"> </w:t>
      </w:r>
      <w:proofErr w:type="spellStart"/>
      <w:r w:rsidRPr="00AD087E">
        <w:rPr>
          <w:lang w:val="cy-GB"/>
        </w:rPr>
        <w:t>Regulations</w:t>
      </w:r>
      <w:proofErr w:type="spellEnd"/>
      <w:r w:rsidRPr="00AD087E">
        <w:rPr>
          <w:lang w:val="cy-GB"/>
        </w:rPr>
        <w:t xml:space="preserve"> (Northern </w:t>
      </w:r>
      <w:proofErr w:type="spellStart"/>
      <w:r w:rsidRPr="00AD087E">
        <w:rPr>
          <w:lang w:val="cy-GB"/>
        </w:rPr>
        <w:t>Ireland</w:t>
      </w:r>
      <w:proofErr w:type="spellEnd"/>
      <w:r w:rsidRPr="00AD087E">
        <w:rPr>
          <w:lang w:val="cy-GB"/>
        </w:rPr>
        <w:t xml:space="preserve">) 2002(d).” . </w:t>
      </w:r>
    </w:p>
    <w:p w14:paraId="04A29F26" w14:textId="77777777" w:rsidR="00C9585E" w:rsidRPr="00AD087E" w:rsidRDefault="00A04F3E" w:rsidP="00350302">
      <w:pPr>
        <w:ind w:left="284" w:hanging="284"/>
      </w:pPr>
      <w:r w:rsidRPr="00AD087E">
        <w:rPr>
          <w:lang w:val="cy-GB"/>
        </w:rPr>
        <w:t>Yn y rheoliad hwn, mae "llofnod electronig uwch" yn golygu llofnod electronig</w:t>
      </w:r>
    </w:p>
    <w:p w14:paraId="6DC02522" w14:textId="77777777" w:rsidR="00C9585E" w:rsidRPr="00AD087E" w:rsidRDefault="00A04F3E" w:rsidP="00350302">
      <w:pPr>
        <w:ind w:left="567" w:hanging="284"/>
      </w:pPr>
      <w:r w:rsidRPr="00AD087E">
        <w:rPr>
          <w:lang w:val="cy-GB"/>
        </w:rPr>
        <w:t>(a) sydd wedi'i gysylltu'n unigryw â'r person ("P") sy'n rhoi'r presgripsiwn.</w:t>
      </w:r>
    </w:p>
    <w:p w14:paraId="7F5D6942" w14:textId="77777777" w:rsidR="00C9585E" w:rsidRPr="00AD087E" w:rsidRDefault="00A04F3E" w:rsidP="00350302">
      <w:pPr>
        <w:ind w:left="567" w:hanging="284"/>
      </w:pPr>
      <w:r w:rsidRPr="00AD087E">
        <w:rPr>
          <w:lang w:val="cy-GB"/>
        </w:rPr>
        <w:t>(b) y gellir ei ddefnyddio i adnabod P;</w:t>
      </w:r>
    </w:p>
    <w:p w14:paraId="3D9BF5FF" w14:textId="602C1A54" w:rsidR="00C9585E" w:rsidRPr="00AD087E" w:rsidRDefault="00A04F3E" w:rsidP="00350302">
      <w:pPr>
        <w:ind w:left="567" w:hanging="284"/>
      </w:pPr>
      <w:r w:rsidRPr="00AD087E">
        <w:rPr>
          <w:lang w:val="cy-GB"/>
        </w:rPr>
        <w:t>(c) a grëwyd gan ddefnyddio dull y gall P ei g</w:t>
      </w:r>
      <w:r w:rsidR="00656894" w:rsidRPr="00AD087E">
        <w:rPr>
          <w:lang w:val="cy-GB"/>
        </w:rPr>
        <w:t>adw</w:t>
      </w:r>
      <w:r w:rsidRPr="00AD087E">
        <w:rPr>
          <w:lang w:val="cy-GB"/>
        </w:rPr>
        <w:t xml:space="preserve"> o dan reolaeth </w:t>
      </w:r>
      <w:r w:rsidR="00656894" w:rsidRPr="00AD087E">
        <w:rPr>
          <w:lang w:val="cy-GB"/>
        </w:rPr>
        <w:t xml:space="preserve">lwyr </w:t>
      </w:r>
      <w:r w:rsidRPr="00AD087E">
        <w:rPr>
          <w:lang w:val="cy-GB"/>
        </w:rPr>
        <w:t>P; a</w:t>
      </w:r>
    </w:p>
    <w:p w14:paraId="23391C91" w14:textId="6D6EC529" w:rsidR="00C9585E" w:rsidRPr="00AD087E" w:rsidRDefault="00A04F3E" w:rsidP="00350302">
      <w:pPr>
        <w:ind w:left="567" w:hanging="284"/>
      </w:pPr>
      <w:r w:rsidRPr="00AD087E">
        <w:rPr>
          <w:lang w:val="cy-GB"/>
        </w:rPr>
        <w:t xml:space="preserve">(d) sy'n gysylltiedig â'r data y mae'n ymwneud </w:t>
      </w:r>
      <w:r w:rsidR="00656894" w:rsidRPr="00AD087E">
        <w:rPr>
          <w:lang w:val="cy-GB"/>
        </w:rPr>
        <w:t>â nhw</w:t>
      </w:r>
      <w:r w:rsidRPr="00AD087E">
        <w:rPr>
          <w:lang w:val="cy-GB"/>
        </w:rPr>
        <w:t xml:space="preserve"> yn y fath fodd fel y gellir canfod unrhyw newid </w:t>
      </w:r>
      <w:r w:rsidR="00656894" w:rsidRPr="00AD087E">
        <w:rPr>
          <w:lang w:val="cy-GB"/>
        </w:rPr>
        <w:t xml:space="preserve">dilynol </w:t>
      </w:r>
      <w:r w:rsidRPr="00AD087E">
        <w:rPr>
          <w:lang w:val="cy-GB"/>
        </w:rPr>
        <w:t xml:space="preserve">yn y data. </w:t>
      </w:r>
    </w:p>
    <w:p w14:paraId="6109B3DA" w14:textId="77777777" w:rsidR="00CF5568" w:rsidRPr="00AD087E" w:rsidRDefault="00A04F3E" w:rsidP="00B71978">
      <w:pPr>
        <w:pStyle w:val="Pennawd2"/>
      </w:pPr>
      <w:bookmarkStart w:id="12" w:name="_Toc89337658"/>
      <w:r w:rsidRPr="00AD087E">
        <w:rPr>
          <w:lang w:val="cy-GB"/>
        </w:rPr>
        <w:t>Cyd-destun digidol</w:t>
      </w:r>
      <w:bookmarkEnd w:id="12"/>
      <w:r w:rsidRPr="00AD087E">
        <w:rPr>
          <w:lang w:val="cy-GB"/>
        </w:rPr>
        <w:t xml:space="preserve"> </w:t>
      </w:r>
    </w:p>
    <w:p w14:paraId="4C458F7B" w14:textId="307270BE" w:rsidR="00BA0103" w:rsidRPr="00AD087E" w:rsidRDefault="00A04F3E" w:rsidP="00521F25">
      <w:r w:rsidRPr="00AD087E">
        <w:rPr>
          <w:lang w:val="cy-GB"/>
        </w:rPr>
        <w:t xml:space="preserve">Yn 2018, comisiynodd Llywodraeth Cymru ddau adolygiad mawr o ddarpariaeth ddigidol yng Nghymru yn edrych ar sut y </w:t>
      </w:r>
      <w:proofErr w:type="spellStart"/>
      <w:r w:rsidRPr="00AD087E">
        <w:rPr>
          <w:lang w:val="cy-GB"/>
        </w:rPr>
        <w:t>dyluni</w:t>
      </w:r>
      <w:r w:rsidR="00B16BCD" w:rsidRPr="00AD087E">
        <w:rPr>
          <w:lang w:val="cy-GB"/>
        </w:rPr>
        <w:t>r</w:t>
      </w:r>
      <w:proofErr w:type="spellEnd"/>
      <w:r w:rsidR="00B16BCD" w:rsidRPr="00AD087E">
        <w:rPr>
          <w:lang w:val="cy-GB"/>
        </w:rPr>
        <w:t xml:space="preserve"> </w:t>
      </w:r>
      <w:r w:rsidRPr="00AD087E">
        <w:rPr>
          <w:lang w:val="cy-GB"/>
        </w:rPr>
        <w:t xml:space="preserve">systemau digidol i weithio </w:t>
      </w:r>
      <w:r w:rsidR="00B16BCD" w:rsidRPr="00AD087E">
        <w:rPr>
          <w:lang w:val="cy-GB"/>
        </w:rPr>
        <w:t xml:space="preserve">gyda’i gilydd </w:t>
      </w:r>
      <w:r w:rsidRPr="00AD087E">
        <w:rPr>
          <w:lang w:val="cy-GB"/>
        </w:rPr>
        <w:t>('yr Adolygiad</w:t>
      </w:r>
      <w:r w:rsidR="00AA0718" w:rsidRPr="00AD087E">
        <w:rPr>
          <w:lang w:val="cy-GB"/>
        </w:rPr>
        <w:t xml:space="preserve"> o</w:t>
      </w:r>
      <w:r w:rsidRPr="00AD087E">
        <w:rPr>
          <w:lang w:val="cy-GB"/>
        </w:rPr>
        <w:t xml:space="preserve"> </w:t>
      </w:r>
      <w:r w:rsidR="00AA0718" w:rsidRPr="00AD087E">
        <w:rPr>
          <w:lang w:val="cy-GB"/>
        </w:rPr>
        <w:t>Saernïaeth</w:t>
      </w:r>
      <w:r w:rsidRPr="00AD087E">
        <w:rPr>
          <w:lang w:val="cy-GB"/>
        </w:rPr>
        <w:t xml:space="preserve"> Ddigidol') ac ar strwythurau cyflawni a threfniadau gwneud penderfyniadau ('yr Adolygiad Llywodraethu Digidol’). Mae'r ddau adolygiad hyn yn darparu'r cyd-destun ar gyfer newidiadau i'n dull gweithredu a'n darpariaeth, a fydd yn sicrhau bod buddsoddiad ychwanegol sylweddol yn cael ei ddefnyddio'n effeithiol ac yn gyflym. </w:t>
      </w:r>
    </w:p>
    <w:p w14:paraId="239E40FF" w14:textId="1C78667D" w:rsidR="003F0448" w:rsidRPr="00AD087E" w:rsidRDefault="00A04F3E" w:rsidP="00521F25">
      <w:r w:rsidRPr="00AD087E">
        <w:rPr>
          <w:lang w:val="cy-GB"/>
        </w:rPr>
        <w:t xml:space="preserve">Mae gan ddata gwell a gesglir fel rhan o ddarparu gwasanaethau digidol </w:t>
      </w:r>
      <w:r w:rsidR="00B16BCD" w:rsidRPr="00AD087E">
        <w:rPr>
          <w:lang w:val="cy-GB"/>
        </w:rPr>
        <w:t xml:space="preserve">yn </w:t>
      </w:r>
      <w:r w:rsidRPr="00AD087E">
        <w:rPr>
          <w:lang w:val="cy-GB"/>
        </w:rPr>
        <w:t xml:space="preserve">eang </w:t>
      </w:r>
      <w:r w:rsidR="00B16BCD" w:rsidRPr="00AD087E">
        <w:rPr>
          <w:lang w:val="cy-GB"/>
        </w:rPr>
        <w:t>b</w:t>
      </w:r>
      <w:r w:rsidRPr="00AD087E">
        <w:rPr>
          <w:lang w:val="cy-GB"/>
        </w:rPr>
        <w:t xml:space="preserve">otensial sylweddol i wella'r broses o gynllunio a darparu gwasanaethau iechyd a gofal, er enghraifft, drwy ddefnyddio </w:t>
      </w:r>
      <w:r w:rsidR="00B16BCD" w:rsidRPr="00AD087E">
        <w:rPr>
          <w:lang w:val="cy-GB"/>
        </w:rPr>
        <w:t>dealltwriaeth</w:t>
      </w:r>
      <w:r w:rsidRPr="00AD087E">
        <w:rPr>
          <w:lang w:val="cy-GB"/>
        </w:rPr>
        <w:t xml:space="preserve"> a dadansoddiadau </w:t>
      </w:r>
      <w:r w:rsidR="00B16BCD" w:rsidRPr="00AD087E">
        <w:rPr>
          <w:lang w:val="cy-GB"/>
        </w:rPr>
        <w:t>o d</w:t>
      </w:r>
      <w:r w:rsidRPr="00AD087E">
        <w:rPr>
          <w:lang w:val="cy-GB"/>
        </w:rPr>
        <w:t>data yn ddeallus, dilysu a chefnogi penderfyniadau clinigol mewn amser real</w:t>
      </w:r>
      <w:r w:rsidR="00B16BCD" w:rsidRPr="00AD087E">
        <w:rPr>
          <w:lang w:val="cy-GB"/>
        </w:rPr>
        <w:t>,</w:t>
      </w:r>
      <w:r w:rsidRPr="00AD087E">
        <w:rPr>
          <w:lang w:val="cy-GB"/>
        </w:rPr>
        <w:t xml:space="preserve"> a pharhau i gymhwyso 'data mawr' a 'deallusrwydd artiffisial' </w:t>
      </w:r>
      <w:r w:rsidR="00B16BCD" w:rsidRPr="00AD087E">
        <w:rPr>
          <w:lang w:val="cy-GB"/>
        </w:rPr>
        <w:t>yng ngh</w:t>
      </w:r>
      <w:r w:rsidRPr="00AD087E">
        <w:rPr>
          <w:lang w:val="cy-GB"/>
        </w:rPr>
        <w:t>yd-destun iechyd a gofal.  Mae'r Adolygiad</w:t>
      </w:r>
      <w:r w:rsidR="00AA0718" w:rsidRPr="00AD087E">
        <w:rPr>
          <w:lang w:val="cy-GB"/>
        </w:rPr>
        <w:t xml:space="preserve"> o</w:t>
      </w:r>
      <w:r w:rsidRPr="00AD087E">
        <w:rPr>
          <w:lang w:val="cy-GB"/>
        </w:rPr>
        <w:t xml:space="preserve"> </w:t>
      </w:r>
      <w:r w:rsidR="00AA0718" w:rsidRPr="00AD087E">
        <w:rPr>
          <w:lang w:val="cy-GB"/>
        </w:rPr>
        <w:t>Saernïaeth</w:t>
      </w:r>
      <w:r w:rsidRPr="00AD087E">
        <w:rPr>
          <w:lang w:val="cy-GB"/>
        </w:rPr>
        <w:t xml:space="preserve"> Ddigidol a'r Adolygiad Llywodraethu Digidol yn nodi'r map ffordd ar gyfer sut y gellir cyflawni hyn. </w:t>
      </w:r>
      <w:r w:rsidR="00B16BCD" w:rsidRPr="00AD087E">
        <w:rPr>
          <w:lang w:val="cy-GB"/>
        </w:rPr>
        <w:t>M</w:t>
      </w:r>
      <w:r w:rsidRPr="00AD087E">
        <w:rPr>
          <w:lang w:val="cy-GB"/>
        </w:rPr>
        <w:t>ae'r Adolygiad</w:t>
      </w:r>
      <w:r w:rsidR="00AA0718" w:rsidRPr="00AD087E">
        <w:rPr>
          <w:lang w:val="cy-GB"/>
        </w:rPr>
        <w:t xml:space="preserve"> o</w:t>
      </w:r>
      <w:r w:rsidRPr="00AD087E">
        <w:rPr>
          <w:lang w:val="cy-GB"/>
        </w:rPr>
        <w:t xml:space="preserve"> </w:t>
      </w:r>
      <w:r w:rsidR="00AA0718" w:rsidRPr="00AD087E">
        <w:rPr>
          <w:lang w:val="cy-GB"/>
        </w:rPr>
        <w:t>Saernïaeth</w:t>
      </w:r>
      <w:r w:rsidRPr="00AD087E">
        <w:rPr>
          <w:lang w:val="cy-GB"/>
        </w:rPr>
        <w:t xml:space="preserve"> Ddigidol </w:t>
      </w:r>
      <w:r w:rsidR="00B16BCD" w:rsidRPr="00AD087E">
        <w:rPr>
          <w:lang w:val="cy-GB"/>
        </w:rPr>
        <w:t xml:space="preserve">yn arbennig </w:t>
      </w:r>
      <w:r w:rsidRPr="00AD087E">
        <w:rPr>
          <w:lang w:val="cy-GB"/>
        </w:rPr>
        <w:t>yn nodi gweledigaeth ar gyfer sut y gall "</w:t>
      </w:r>
      <w:r w:rsidR="00AA0718" w:rsidRPr="00AD087E">
        <w:rPr>
          <w:lang w:val="cy-GB"/>
        </w:rPr>
        <w:t>saernïaeth</w:t>
      </w:r>
      <w:r w:rsidRPr="00AD087E">
        <w:rPr>
          <w:lang w:val="cy-GB"/>
        </w:rPr>
        <w:t xml:space="preserve"> systemau agored" gefnogi'r uchelgais hwn yn y pen draw ac yn darparu cyd-destun technegol ar gyfer yr adolygiad hwn.</w:t>
      </w:r>
    </w:p>
    <w:p w14:paraId="09302BEA" w14:textId="77777777" w:rsidR="00FE26CA" w:rsidRPr="00AD087E" w:rsidRDefault="00FE26CA" w:rsidP="00521F25"/>
    <w:p w14:paraId="1811691B" w14:textId="77777777" w:rsidR="00FE26CA" w:rsidRPr="00AD087E" w:rsidRDefault="00FE26CA" w:rsidP="00521F25"/>
    <w:p w14:paraId="6EF9F404" w14:textId="77777777" w:rsidR="00E45943" w:rsidRPr="00AD087E" w:rsidRDefault="00A04F3E">
      <w:pPr>
        <w:tabs>
          <w:tab w:val="clear" w:pos="283"/>
        </w:tabs>
        <w:suppressAutoHyphens w:val="0"/>
        <w:autoSpaceDE/>
        <w:autoSpaceDN/>
        <w:adjustRightInd/>
        <w:spacing w:after="0" w:line="240" w:lineRule="auto"/>
        <w:textAlignment w:val="auto"/>
        <w:rPr>
          <w:color w:val="1D307D"/>
          <w:sz w:val="50"/>
          <w:szCs w:val="50"/>
        </w:rPr>
      </w:pPr>
      <w:r w:rsidRPr="00AD087E">
        <w:rPr>
          <w:lang w:val="cy-GB"/>
        </w:rPr>
        <w:br w:type="page"/>
      </w:r>
    </w:p>
    <w:p w14:paraId="06133B09" w14:textId="2C5C4B45" w:rsidR="00E45943" w:rsidRPr="00AD087E" w:rsidRDefault="00B16BCD" w:rsidP="000E53CE">
      <w:pPr>
        <w:pStyle w:val="Pennawd1"/>
      </w:pPr>
      <w:bookmarkStart w:id="13" w:name="_Toc89337659"/>
      <w:r w:rsidRPr="00AD087E">
        <w:rPr>
          <w:lang w:val="cy-GB"/>
        </w:rPr>
        <w:t>Y d</w:t>
      </w:r>
      <w:r w:rsidR="00A04F3E" w:rsidRPr="00AD087E">
        <w:rPr>
          <w:lang w:val="cy-GB"/>
        </w:rPr>
        <w:t xml:space="preserve">irwedd e-bresgripsiynau </w:t>
      </w:r>
      <w:r w:rsidRPr="00AD087E">
        <w:rPr>
          <w:lang w:val="cy-GB"/>
        </w:rPr>
        <w:t>sydd ohoni</w:t>
      </w:r>
      <w:r w:rsidR="00A04F3E" w:rsidRPr="00AD087E">
        <w:rPr>
          <w:lang w:val="cy-GB"/>
        </w:rPr>
        <w:t xml:space="preserve"> ym maes iechyd a gofal cymdeithasol yng Nghymru</w:t>
      </w:r>
      <w:bookmarkEnd w:id="13"/>
    </w:p>
    <w:p w14:paraId="2ACC8C3B" w14:textId="7242D57C" w:rsidR="00810DB0" w:rsidRPr="00AD087E" w:rsidRDefault="00A04F3E" w:rsidP="00810DB0">
      <w:r w:rsidRPr="00AD087E">
        <w:rPr>
          <w:lang w:val="cy-GB"/>
        </w:rPr>
        <w:t>Mae'r adran hon yn darparu asesiad o aeddfedrwydd presennol e-bresgripsiynau ar draws system Iechyd a Gofal Cymru ac yn ystyried tri maes eang ond cysylltiedig yn erbyn model cyfeirio gallu, ac o ran i ba raddau mae gwybodaeth a llif</w:t>
      </w:r>
      <w:r w:rsidR="00B16BCD" w:rsidRPr="00AD087E">
        <w:rPr>
          <w:lang w:val="cy-GB"/>
        </w:rPr>
        <w:t>oedd</w:t>
      </w:r>
      <w:r w:rsidRPr="00AD087E">
        <w:rPr>
          <w:lang w:val="cy-GB"/>
        </w:rPr>
        <w:t xml:space="preserve"> data ar draws y system yn gwbl electronig, ar bapur neu'n hybrid.  Dyma'r meysydd a ystyrir:</w:t>
      </w:r>
    </w:p>
    <w:p w14:paraId="042C839C" w14:textId="6E219E46" w:rsidR="00CD5FC7" w:rsidRPr="00AD087E" w:rsidRDefault="00A04F3E" w:rsidP="00467D13">
      <w:pPr>
        <w:pStyle w:val="ParagraffRhestr"/>
        <w:numPr>
          <w:ilvl w:val="0"/>
          <w:numId w:val="23"/>
        </w:numPr>
      </w:pPr>
      <w:r w:rsidRPr="00AD087E">
        <w:rPr>
          <w:lang w:val="cy-GB"/>
        </w:rPr>
        <w:t>Gofal Sylfaenol – gyda ffocws ar roi presgripsiynau gan feddygon teulu a dosbarthu meddyginiaethau yn y gymuned, ond gan ystyried cysylltiad</w:t>
      </w:r>
      <w:r w:rsidR="000B6CF6" w:rsidRPr="00AD087E">
        <w:rPr>
          <w:lang w:val="cy-GB"/>
        </w:rPr>
        <w:t>au</w:t>
      </w:r>
      <w:r w:rsidRPr="00AD087E">
        <w:rPr>
          <w:lang w:val="cy-GB"/>
        </w:rPr>
        <w:t xml:space="preserve"> â lleoliadau gofal eraill</w:t>
      </w:r>
      <w:r w:rsidR="000B6CF6" w:rsidRPr="00AD087E">
        <w:rPr>
          <w:lang w:val="cy-GB"/>
        </w:rPr>
        <w:t xml:space="preserve"> yn cynnwys</w:t>
      </w:r>
      <w:r w:rsidRPr="00AD087E">
        <w:rPr>
          <w:lang w:val="cy-GB"/>
        </w:rPr>
        <w:t>,</w:t>
      </w:r>
      <w:r w:rsidR="000B6CF6" w:rsidRPr="00AD087E">
        <w:rPr>
          <w:lang w:val="cy-GB"/>
        </w:rPr>
        <w:t xml:space="preserve"> ond heb fod yn gyfyngedig i,</w:t>
      </w:r>
      <w:r w:rsidRPr="00AD087E">
        <w:rPr>
          <w:lang w:val="cy-GB"/>
        </w:rPr>
        <w:t xml:space="preserve"> ofal cymdeithasol, gofal cartref, hosbisau a gofal eilaidd.</w:t>
      </w:r>
    </w:p>
    <w:p w14:paraId="3AC1B8C9" w14:textId="1A6659B0" w:rsidR="001C027A" w:rsidRPr="00AD087E" w:rsidRDefault="00A04F3E" w:rsidP="00467D13">
      <w:pPr>
        <w:pStyle w:val="ParagraffRhestr"/>
        <w:numPr>
          <w:ilvl w:val="0"/>
          <w:numId w:val="23"/>
        </w:numPr>
      </w:pPr>
      <w:r w:rsidRPr="00AD087E">
        <w:rPr>
          <w:lang w:val="cy-GB"/>
        </w:rPr>
        <w:t>Gofal Eilaidd – gyda ffocws ar ddosbarthu meddyginiaeth</w:t>
      </w:r>
      <w:r w:rsidR="000B6CF6" w:rsidRPr="00AD087E">
        <w:rPr>
          <w:lang w:val="cy-GB"/>
        </w:rPr>
        <w:t>au</w:t>
      </w:r>
      <w:r w:rsidRPr="00AD087E">
        <w:rPr>
          <w:lang w:val="cy-GB"/>
        </w:rPr>
        <w:t xml:space="preserve"> mewn ysbytai, ond gan ystyried y cysylltiadau â gofal sylfaenol.</w:t>
      </w:r>
    </w:p>
    <w:p w14:paraId="34DACAF1" w14:textId="7D9D4D63" w:rsidR="00625DAC" w:rsidRPr="00AD087E" w:rsidRDefault="00A04F3E" w:rsidP="00467D13">
      <w:pPr>
        <w:pStyle w:val="ParagraffRhestr"/>
        <w:numPr>
          <w:ilvl w:val="0"/>
          <w:numId w:val="23"/>
        </w:numPr>
      </w:pPr>
      <w:r w:rsidRPr="00AD087E">
        <w:rPr>
          <w:lang w:val="cy-GB"/>
        </w:rPr>
        <w:t>Lleoliadau gofal eraill – rhoi mwy o fanylion am roi presgripsiynau gan ddeintyddion, offthalmolegwyr a fferyllwyr a</w:t>
      </w:r>
      <w:r w:rsidR="000B6CF6" w:rsidRPr="00AD087E">
        <w:rPr>
          <w:lang w:val="cy-GB"/>
        </w:rPr>
        <w:t xml:space="preserve"> darparu</w:t>
      </w:r>
      <w:r w:rsidRPr="00AD087E">
        <w:rPr>
          <w:lang w:val="cy-GB"/>
        </w:rPr>
        <w:t xml:space="preserve"> meddyginiaethau mewn hosbisau, gofal cymdeithasol a charchardai.</w:t>
      </w:r>
    </w:p>
    <w:p w14:paraId="48A843CF" w14:textId="5446541C" w:rsidR="001B21F3" w:rsidRPr="00AD087E" w:rsidRDefault="000B6CF6" w:rsidP="001B21F3">
      <w:r w:rsidRPr="00AD087E">
        <w:rPr>
          <w:lang w:val="cy-GB"/>
        </w:rPr>
        <w:t>Y</w:t>
      </w:r>
      <w:r w:rsidR="00A04F3E" w:rsidRPr="00AD087E">
        <w:rPr>
          <w:lang w:val="cy-GB"/>
        </w:rPr>
        <w:t xml:space="preserve"> darlun cyffredinol a drafodwyd ac y cytunwyd arno gyda rhanddeiliaid, gan gynnwys y Panel Arbenigol, </w:t>
      </w:r>
      <w:r w:rsidRPr="00AD087E">
        <w:rPr>
          <w:lang w:val="cy-GB"/>
        </w:rPr>
        <w:t xml:space="preserve">yw un </w:t>
      </w:r>
      <w:r w:rsidR="00A04F3E" w:rsidRPr="00AD087E">
        <w:rPr>
          <w:lang w:val="cy-GB"/>
        </w:rPr>
        <w:t xml:space="preserve">o dirwedd e-bresgripsiynau sydd wedi'i </w:t>
      </w:r>
      <w:proofErr w:type="spellStart"/>
      <w:r w:rsidR="00A04F3E" w:rsidRPr="00AD087E">
        <w:rPr>
          <w:lang w:val="cy-GB"/>
        </w:rPr>
        <w:t>digidoleiddio'n</w:t>
      </w:r>
      <w:proofErr w:type="spellEnd"/>
      <w:r w:rsidR="00A04F3E" w:rsidRPr="00AD087E">
        <w:rPr>
          <w:lang w:val="cy-GB"/>
        </w:rPr>
        <w:t xml:space="preserve"> rhannol, ond gyda </w:t>
      </w:r>
      <w:r w:rsidRPr="00AD087E">
        <w:rPr>
          <w:lang w:val="cy-GB"/>
        </w:rPr>
        <w:t>bylchau</w:t>
      </w:r>
      <w:r w:rsidR="00A04F3E" w:rsidRPr="00AD087E">
        <w:rPr>
          <w:lang w:val="cy-GB"/>
        </w:rPr>
        <w:t xml:space="preserve"> sy'n gofyn am ryngwynebau ac ymyr</w:t>
      </w:r>
      <w:r w:rsidRPr="00AD087E">
        <w:rPr>
          <w:lang w:val="cy-GB"/>
        </w:rPr>
        <w:t xml:space="preserve">iadau papur </w:t>
      </w:r>
      <w:r w:rsidR="00A04F3E" w:rsidRPr="00AD087E">
        <w:rPr>
          <w:lang w:val="cy-GB"/>
        </w:rPr>
        <w:t xml:space="preserve">gan gynnwys gan y claf mewn cyd-destun gofal sylfaenol, a lle </w:t>
      </w:r>
      <w:r w:rsidRPr="00AD087E">
        <w:rPr>
          <w:lang w:val="cy-GB"/>
        </w:rPr>
        <w:t>nad yw</w:t>
      </w:r>
      <w:r w:rsidR="00A04F3E" w:rsidRPr="00AD087E">
        <w:rPr>
          <w:lang w:val="cy-GB"/>
        </w:rPr>
        <w:t xml:space="preserve"> e-bresgripsiynau </w:t>
      </w:r>
      <w:r w:rsidR="00C3352F">
        <w:rPr>
          <w:lang w:val="cy-GB"/>
        </w:rPr>
        <w:t xml:space="preserve">ym maes </w:t>
      </w:r>
      <w:r w:rsidRPr="00AD087E">
        <w:rPr>
          <w:lang w:val="cy-GB"/>
        </w:rPr>
        <w:t xml:space="preserve">gofal eilaidd wedi ennill eu plwyf rhyw lawer </w:t>
      </w:r>
      <w:r w:rsidR="00A04F3E" w:rsidRPr="00AD087E">
        <w:rPr>
          <w:lang w:val="cy-GB"/>
        </w:rPr>
        <w:t xml:space="preserve">y tu hwnt i wasanaethau arbenigol fel gwasanaethau canser.  </w:t>
      </w:r>
    </w:p>
    <w:p w14:paraId="7A3E483E" w14:textId="77777777" w:rsidR="0040503B" w:rsidRPr="00AD087E" w:rsidRDefault="00A04F3E" w:rsidP="00467D13">
      <w:pPr>
        <w:tabs>
          <w:tab w:val="clear" w:pos="283"/>
        </w:tabs>
        <w:suppressAutoHyphens w:val="0"/>
        <w:autoSpaceDE/>
        <w:autoSpaceDN/>
        <w:adjustRightInd/>
        <w:spacing w:after="0" w:line="240" w:lineRule="auto"/>
        <w:textAlignment w:val="auto"/>
      </w:pPr>
      <w:r w:rsidRPr="00AD087E">
        <w:rPr>
          <w:lang w:val="cy-GB"/>
        </w:rPr>
        <w:t>Mae'r adrannau canlynol yn disgrifio'r darlun hwn yn fanwl.</w:t>
      </w:r>
    </w:p>
    <w:p w14:paraId="42666FE1" w14:textId="77777777" w:rsidR="00612A19" w:rsidRPr="00AD087E" w:rsidRDefault="00A04F3E" w:rsidP="00612A19">
      <w:pPr>
        <w:pStyle w:val="Pennawd2"/>
      </w:pPr>
      <w:bookmarkStart w:id="14" w:name="_Toc89337660"/>
      <w:r w:rsidRPr="00AD087E">
        <w:rPr>
          <w:lang w:val="cy-GB"/>
        </w:rPr>
        <w:t>Gofal sylfaenol</w:t>
      </w:r>
      <w:bookmarkEnd w:id="14"/>
    </w:p>
    <w:p w14:paraId="6EDEE03B" w14:textId="28182099" w:rsidR="007445F7" w:rsidRPr="00AD087E" w:rsidRDefault="00A04F3E" w:rsidP="009E2C6D">
      <w:r w:rsidRPr="00AD087E">
        <w:rPr>
          <w:lang w:val="cy-GB"/>
        </w:rPr>
        <w:t xml:space="preserve">Mae'r dirwedd e-bresgripsiynau gofal sylfaenol yng Nghymru wedi'i </w:t>
      </w:r>
      <w:proofErr w:type="spellStart"/>
      <w:r w:rsidRPr="00AD087E">
        <w:rPr>
          <w:lang w:val="cy-GB"/>
        </w:rPr>
        <w:t>digidoleiddio'n</w:t>
      </w:r>
      <w:proofErr w:type="spellEnd"/>
      <w:r w:rsidRPr="00AD087E">
        <w:rPr>
          <w:lang w:val="cy-GB"/>
        </w:rPr>
        <w:t xml:space="preserve"> rhannol.  Fe'i nodweddir gan gymysgedd o systemau a dulliau electronig a phapur, gyda </w:t>
      </w:r>
      <w:r w:rsidR="004B1104" w:rsidRPr="00AD087E">
        <w:rPr>
          <w:lang w:val="cy-GB"/>
        </w:rPr>
        <w:t xml:space="preserve">bylchau </w:t>
      </w:r>
      <w:r w:rsidRPr="00AD087E">
        <w:rPr>
          <w:lang w:val="cy-GB"/>
        </w:rPr>
        <w:t xml:space="preserve">sy'n gofyn am ryngwynebau </w:t>
      </w:r>
      <w:r w:rsidR="004B1104" w:rsidRPr="00AD087E">
        <w:rPr>
          <w:lang w:val="cy-GB"/>
        </w:rPr>
        <w:t xml:space="preserve">ac ymyriadau </w:t>
      </w:r>
      <w:r w:rsidRPr="00AD087E">
        <w:rPr>
          <w:lang w:val="cy-GB"/>
        </w:rPr>
        <w:t xml:space="preserve">papur, gan gynnwys gan y claf.  </w:t>
      </w:r>
    </w:p>
    <w:p w14:paraId="774D1AEF" w14:textId="5A6D2D86" w:rsidR="00214E9C" w:rsidRPr="00AD087E" w:rsidRDefault="00A04F3E" w:rsidP="00214E9C">
      <w:r w:rsidRPr="00AD087E">
        <w:rPr>
          <w:lang w:val="cy-GB"/>
        </w:rPr>
        <w:t>Heddiw yng Nghymru, mae'r presgripsiwn digidol a gynhyrchir o</w:t>
      </w:r>
      <w:r w:rsidR="004B1104" w:rsidRPr="00AD087E">
        <w:rPr>
          <w:lang w:val="cy-GB"/>
        </w:rPr>
        <w:t xml:space="preserve"> </w:t>
      </w:r>
      <w:r w:rsidRPr="00AD087E">
        <w:rPr>
          <w:lang w:val="cy-GB"/>
        </w:rPr>
        <w:t xml:space="preserve">system </w:t>
      </w:r>
      <w:r w:rsidR="004B1104" w:rsidRPr="00AD087E">
        <w:rPr>
          <w:lang w:val="cy-GB"/>
        </w:rPr>
        <w:t>y meddyg t</w:t>
      </w:r>
      <w:r w:rsidRPr="00AD087E">
        <w:rPr>
          <w:lang w:val="cy-GB"/>
        </w:rPr>
        <w:t>eulu yn cael ei argraffu ar ffurflen presgripsi</w:t>
      </w:r>
      <w:r w:rsidR="004B1104" w:rsidRPr="00AD087E">
        <w:rPr>
          <w:lang w:val="cy-GB"/>
        </w:rPr>
        <w:t>wn p</w:t>
      </w:r>
      <w:r w:rsidRPr="00AD087E">
        <w:rPr>
          <w:lang w:val="cy-GB"/>
        </w:rPr>
        <w:t xml:space="preserve">apur </w:t>
      </w:r>
      <w:r w:rsidR="004B1104" w:rsidRPr="00AD087E">
        <w:rPr>
          <w:lang w:val="cy-GB"/>
        </w:rPr>
        <w:t>yn</w:t>
      </w:r>
      <w:r w:rsidRPr="00AD087E">
        <w:rPr>
          <w:lang w:val="cy-GB"/>
        </w:rPr>
        <w:t xml:space="preserve"> y feddygfa</w:t>
      </w:r>
      <w:r w:rsidR="004B1104" w:rsidRPr="00AD087E">
        <w:rPr>
          <w:lang w:val="cy-GB"/>
        </w:rPr>
        <w:t>, a rhaid i’r sawl sy’n rhoi’r presgripsiwn</w:t>
      </w:r>
      <w:r w:rsidRPr="00AD087E">
        <w:rPr>
          <w:lang w:val="cy-GB"/>
        </w:rPr>
        <w:t xml:space="preserve"> ei llofnodi â llaw. Mae'r presgripsiwn yn cynnwys cod bar 2D i hwyluso'r gwaith o ddiweddaru data i'r system ddosbarthu (fferyllfa gymunedol, meddyg </w:t>
      </w:r>
      <w:r w:rsidR="004B1104" w:rsidRPr="00AD087E">
        <w:rPr>
          <w:lang w:val="cy-GB"/>
        </w:rPr>
        <w:t xml:space="preserve">sy’n </w:t>
      </w:r>
      <w:r w:rsidR="00AD087E" w:rsidRPr="00AD087E">
        <w:rPr>
          <w:lang w:val="cy-GB"/>
        </w:rPr>
        <w:t>dosbarthu</w:t>
      </w:r>
      <w:r w:rsidR="004B1104" w:rsidRPr="00AD087E">
        <w:rPr>
          <w:lang w:val="cy-GB"/>
        </w:rPr>
        <w:t xml:space="preserve"> meddyginiaethau</w:t>
      </w:r>
      <w:r w:rsidRPr="00AD087E">
        <w:rPr>
          <w:lang w:val="cy-GB"/>
        </w:rPr>
        <w:t xml:space="preserve"> neu gontractwr offer).</w:t>
      </w:r>
    </w:p>
    <w:p w14:paraId="640F4B6B" w14:textId="75511D9F" w:rsidR="00214E9C" w:rsidRPr="00AD087E" w:rsidRDefault="00A04F3E" w:rsidP="00214E9C">
      <w:r w:rsidRPr="00AD087E">
        <w:rPr>
          <w:lang w:val="cy-GB"/>
        </w:rPr>
        <w:t xml:space="preserve">Cedwir cofnod o'r presgripsiwn digidol yn system y </w:t>
      </w:r>
      <w:r w:rsidR="004B1104" w:rsidRPr="00AD087E">
        <w:rPr>
          <w:lang w:val="cy-GB"/>
        </w:rPr>
        <w:t>m</w:t>
      </w:r>
      <w:r w:rsidRPr="00AD087E">
        <w:rPr>
          <w:lang w:val="cy-GB"/>
        </w:rPr>
        <w:t>eddyg</w:t>
      </w:r>
      <w:r w:rsidR="004B1104" w:rsidRPr="00AD087E">
        <w:rPr>
          <w:lang w:val="cy-GB"/>
        </w:rPr>
        <w:t xml:space="preserve"> t</w:t>
      </w:r>
      <w:r w:rsidRPr="00AD087E">
        <w:rPr>
          <w:lang w:val="cy-GB"/>
        </w:rPr>
        <w:t>eulu fel rhan o gofnod y claf unigol ac mae hefyd ar gael drwy Borth Clinigol Cymru.</w:t>
      </w:r>
    </w:p>
    <w:p w14:paraId="39CD26CE" w14:textId="6CE52118" w:rsidR="00214E9C" w:rsidRPr="00AD087E" w:rsidRDefault="00A04F3E" w:rsidP="00214E9C">
      <w:r w:rsidRPr="00AD087E">
        <w:rPr>
          <w:lang w:val="cy-GB"/>
        </w:rPr>
        <w:t xml:space="preserve">Caiff presgripsiynau eu trosglwyddo â llaw i </w:t>
      </w:r>
      <w:r w:rsidR="00D12871" w:rsidRPr="00AD087E">
        <w:rPr>
          <w:lang w:val="cy-GB"/>
        </w:rPr>
        <w:t>ddosbarthwyr meddyginiaethau</w:t>
      </w:r>
      <w:r w:rsidRPr="00AD087E">
        <w:rPr>
          <w:lang w:val="cy-GB"/>
        </w:rPr>
        <w:t xml:space="preserve"> cymunedol, naill ai Fferyllwyr, </w:t>
      </w:r>
      <w:proofErr w:type="spellStart"/>
      <w:r w:rsidR="00D12871" w:rsidRPr="00AD087E">
        <w:rPr>
          <w:lang w:val="cy-GB"/>
        </w:rPr>
        <w:t>practisau</w:t>
      </w:r>
      <w:proofErr w:type="spellEnd"/>
      <w:r w:rsidRPr="00AD087E">
        <w:rPr>
          <w:lang w:val="cy-GB"/>
        </w:rPr>
        <w:t xml:space="preserve"> sy'n dosbarthu meddyginiaethau neu gontractwyr offer </w:t>
      </w:r>
      <w:r w:rsidR="00467D13" w:rsidRPr="00AD087E">
        <w:rPr>
          <w:color w:val="auto"/>
          <w:lang w:val="cy-GB"/>
        </w:rPr>
        <w:t>(</w:t>
      </w:r>
      <w:r w:rsidR="00467D13" w:rsidRPr="00AD087E">
        <w:rPr>
          <w:rStyle w:val="normaltextrun"/>
          <w:color w:val="auto"/>
          <w:shd w:val="clear" w:color="auto" w:fill="FFFFFF"/>
          <w:lang w:val="cy-GB"/>
        </w:rPr>
        <w:t>cyflenwyr arbenigol offer meddygol, megis cynhyrchion gofal stoma</w:t>
      </w:r>
      <w:r w:rsidR="00467D13" w:rsidRPr="00AD087E">
        <w:rPr>
          <w:color w:val="auto"/>
          <w:lang w:val="cy-GB"/>
        </w:rPr>
        <w:t>).</w:t>
      </w:r>
      <w:r w:rsidRPr="00AD087E">
        <w:rPr>
          <w:lang w:val="cy-GB"/>
        </w:rPr>
        <w:t xml:space="preserve"> Mae'r </w:t>
      </w:r>
      <w:r w:rsidR="00D12871" w:rsidRPr="00AD087E">
        <w:rPr>
          <w:lang w:val="cy-GB"/>
        </w:rPr>
        <w:t>rhain y</w:t>
      </w:r>
      <w:r w:rsidRPr="00AD087E">
        <w:rPr>
          <w:lang w:val="cy-GB"/>
        </w:rPr>
        <w:t xml:space="preserve">n defnyddio systemau dosbarthu </w:t>
      </w:r>
      <w:proofErr w:type="spellStart"/>
      <w:r w:rsidRPr="00AD087E">
        <w:rPr>
          <w:lang w:val="cy-GB"/>
        </w:rPr>
        <w:t>p</w:t>
      </w:r>
      <w:r w:rsidR="00D12871" w:rsidRPr="00AD087E">
        <w:rPr>
          <w:lang w:val="cy-GB"/>
        </w:rPr>
        <w:t>erchenogol</w:t>
      </w:r>
      <w:proofErr w:type="spellEnd"/>
      <w:r w:rsidR="00D12871" w:rsidRPr="00AD087E">
        <w:rPr>
          <w:lang w:val="cy-GB"/>
        </w:rPr>
        <w:t xml:space="preserve"> </w:t>
      </w:r>
      <w:r w:rsidRPr="00AD087E">
        <w:rPr>
          <w:lang w:val="cy-GB"/>
        </w:rPr>
        <w:t>sy'n cefnogi labelu a rhywfaint o reol</w:t>
      </w:r>
      <w:r w:rsidR="00D12871" w:rsidRPr="00AD087E">
        <w:rPr>
          <w:lang w:val="cy-GB"/>
        </w:rPr>
        <w:t>i</w:t>
      </w:r>
      <w:r w:rsidRPr="00AD087E">
        <w:rPr>
          <w:lang w:val="cy-GB"/>
        </w:rPr>
        <w:t xml:space="preserve"> stoc. Gellir </w:t>
      </w:r>
      <w:proofErr w:type="spellStart"/>
      <w:r w:rsidRPr="00AD087E">
        <w:rPr>
          <w:lang w:val="cy-GB"/>
        </w:rPr>
        <w:t>lanlwytho</w:t>
      </w:r>
      <w:proofErr w:type="spellEnd"/>
      <w:r w:rsidRPr="00AD087E">
        <w:rPr>
          <w:lang w:val="cy-GB"/>
        </w:rPr>
        <w:t xml:space="preserve"> gwybodaeth o'r presgripsiwn i system ddosbarthu'r fferyllfa drwy sganio'r cod bar 2D ar y presgripsiwn papur.</w:t>
      </w:r>
    </w:p>
    <w:p w14:paraId="0E568C00" w14:textId="771A2856" w:rsidR="006A4350" w:rsidRPr="00AD087E" w:rsidRDefault="00A04F3E" w:rsidP="00214E9C">
      <w:r w:rsidRPr="00AD087E">
        <w:rPr>
          <w:lang w:val="cy-GB"/>
        </w:rPr>
        <w:t>Mae</w:t>
      </w:r>
      <w:r w:rsidR="0035016E" w:rsidRPr="00AD087E">
        <w:rPr>
          <w:lang w:val="cy-GB"/>
        </w:rPr>
        <w:t xml:space="preserve"> cy</w:t>
      </w:r>
      <w:r w:rsidR="00D12871" w:rsidRPr="00AD087E">
        <w:rPr>
          <w:lang w:val="cy-GB"/>
        </w:rPr>
        <w:t>flwyno</w:t>
      </w:r>
      <w:r w:rsidRPr="00AD087E">
        <w:rPr>
          <w:lang w:val="cy-GB"/>
        </w:rPr>
        <w:t xml:space="preserve"> manylion dosbarthu </w:t>
      </w:r>
      <w:r w:rsidR="00D12871" w:rsidRPr="00AD087E">
        <w:rPr>
          <w:lang w:val="cy-GB"/>
        </w:rPr>
        <w:t xml:space="preserve">meddyginiaethau </w:t>
      </w:r>
      <w:r w:rsidRPr="00AD087E">
        <w:rPr>
          <w:lang w:val="cy-GB"/>
        </w:rPr>
        <w:t>ar gyfer tal</w:t>
      </w:r>
      <w:r w:rsidR="00D12871" w:rsidRPr="00AD087E">
        <w:rPr>
          <w:lang w:val="cy-GB"/>
        </w:rPr>
        <w:t>iadau</w:t>
      </w:r>
      <w:r w:rsidRPr="00AD087E">
        <w:rPr>
          <w:lang w:val="cy-GB"/>
        </w:rPr>
        <w:t xml:space="preserve"> yn </w:t>
      </w:r>
      <w:r w:rsidR="0035016E" w:rsidRPr="00AD087E">
        <w:rPr>
          <w:lang w:val="cy-GB"/>
        </w:rPr>
        <w:t xml:space="preserve">broses </w:t>
      </w:r>
      <w:r w:rsidRPr="00AD087E">
        <w:rPr>
          <w:lang w:val="cy-GB"/>
        </w:rPr>
        <w:t xml:space="preserve">electronig ond yn parhau i gael ei chefnogi gan broses bapur, sy'n cynnwys anfon presgripsiynau wedi'u hanodi i Bartneriaeth </w:t>
      </w:r>
      <w:proofErr w:type="spellStart"/>
      <w:r w:rsidRPr="00AD087E">
        <w:rPr>
          <w:lang w:val="cy-GB"/>
        </w:rPr>
        <w:t>Cydwasanaethau</w:t>
      </w:r>
      <w:proofErr w:type="spellEnd"/>
      <w:r w:rsidRPr="00AD087E">
        <w:rPr>
          <w:lang w:val="cy-GB"/>
        </w:rPr>
        <w:t xml:space="preserve"> GIG Cymru. Hyd at fis Rhagfyr 2020, roedd y systemau hyn hefyd yn cefnogi'r gwaith o gipio a chyflwyno gwybodaeth am </w:t>
      </w:r>
      <w:r w:rsidR="00D12871" w:rsidRPr="00AD087E">
        <w:rPr>
          <w:lang w:val="cy-GB"/>
        </w:rPr>
        <w:t xml:space="preserve">y </w:t>
      </w:r>
      <w:r w:rsidRPr="00AD087E">
        <w:rPr>
          <w:lang w:val="cy-GB"/>
        </w:rPr>
        <w:t>defnyd</w:t>
      </w:r>
      <w:r w:rsidR="00D12871" w:rsidRPr="00AD087E">
        <w:rPr>
          <w:lang w:val="cy-GB"/>
        </w:rPr>
        <w:t>d o g</w:t>
      </w:r>
      <w:r w:rsidRPr="00AD087E">
        <w:rPr>
          <w:lang w:val="cy-GB"/>
        </w:rPr>
        <w:t xml:space="preserve">ynnyrch o dan ofynion y Gyfarwyddeb Meddyginiaethau </w:t>
      </w:r>
      <w:proofErr w:type="spellStart"/>
      <w:r w:rsidRPr="00AD087E">
        <w:rPr>
          <w:lang w:val="cy-GB"/>
        </w:rPr>
        <w:t>Ffugiedig</w:t>
      </w:r>
      <w:proofErr w:type="spellEnd"/>
      <w:r w:rsidRPr="00AD087E">
        <w:rPr>
          <w:lang w:val="cy-GB"/>
        </w:rPr>
        <w:t xml:space="preserve"> (a gyflwynwyd ym mis Chwefror 2019). Mae rhai systemau'n defnyddio'r cod bar hwn i roi cadarnhad cadarnhaol o gywirdeb y broses o ddosbarthu meddyginiaethau ac i wella</w:t>
      </w:r>
      <w:r w:rsidR="00D12871" w:rsidRPr="00AD087E">
        <w:rPr>
          <w:lang w:val="cy-GB"/>
        </w:rPr>
        <w:t>’r</w:t>
      </w:r>
      <w:r w:rsidRPr="00AD087E">
        <w:rPr>
          <w:lang w:val="cy-GB"/>
        </w:rPr>
        <w:t xml:space="preserve"> rheolaeth </w:t>
      </w:r>
      <w:r w:rsidR="00D12871" w:rsidRPr="00AD087E">
        <w:rPr>
          <w:lang w:val="cy-GB"/>
        </w:rPr>
        <w:t xml:space="preserve">o </w:t>
      </w:r>
      <w:r w:rsidRPr="00AD087E">
        <w:rPr>
          <w:lang w:val="cy-GB"/>
        </w:rPr>
        <w:t>stoc. Mae'r stori achos ganlynol yn dangos beth mae hyn yn ei olygu yn ymarferol i gleifion a gofalwyr.</w:t>
      </w:r>
    </w:p>
    <w:p w14:paraId="29458357" w14:textId="77777777" w:rsidR="46BD59FF" w:rsidRPr="00AD087E" w:rsidRDefault="00A04F3E" w:rsidP="46BD59FF">
      <w:r w:rsidRPr="00AD087E">
        <w:rPr>
          <w:noProof/>
          <w:lang w:eastAsia="en-GB"/>
        </w:rPr>
        <mc:AlternateContent>
          <mc:Choice Requires="wps">
            <w:drawing>
              <wp:inline distT="0" distB="0" distL="114300" distR="114300" wp14:anchorId="7A39564F" wp14:editId="34CD0C72">
                <wp:extent cx="5591175" cy="4444409"/>
                <wp:effectExtent l="0" t="0" r="28575" b="13335"/>
                <wp:docPr id="1376140485" name="Text Box 21"/>
                <wp:cNvGraphicFramePr/>
                <a:graphic xmlns:a="http://schemas.openxmlformats.org/drawingml/2006/main">
                  <a:graphicData uri="http://schemas.microsoft.com/office/word/2010/wordprocessingShape">
                    <wps:wsp>
                      <wps:cNvSpPr txBox="1"/>
                      <wps:spPr>
                        <a:xfrm>
                          <a:off x="0" y="0"/>
                          <a:ext cx="5591175" cy="4444409"/>
                        </a:xfrm>
                        <a:prstGeom prst="rect">
                          <a:avLst/>
                        </a:prstGeom>
                        <a:solidFill>
                          <a:srgbClr val="FFC000">
                            <a:lumMod val="20000"/>
                            <a:lumOff val="80000"/>
                          </a:srgbClr>
                        </a:solidFill>
                        <a:ln w="6350">
                          <a:solidFill>
                            <a:prstClr val="black"/>
                          </a:solidFill>
                        </a:ln>
                      </wps:spPr>
                      <wps:txbx>
                        <w:txbxContent>
                          <w:p w14:paraId="130DE0D1" w14:textId="2F56C0B5" w:rsidR="00FE51B5" w:rsidRDefault="00FE51B5" w:rsidP="00214E9C">
                            <w:r w:rsidRPr="00AB0583">
                              <w:rPr>
                                <w:lang w:val="cy-GB"/>
                              </w:rPr>
                              <w:t>Mae Mrs Roberts yn 81 oed ac mae hi ar feddyginiaeth reolaidd a</w:t>
                            </w:r>
                            <w:r>
                              <w:rPr>
                                <w:lang w:val="cy-GB"/>
                              </w:rPr>
                              <w:t>r gyfer</w:t>
                            </w:r>
                            <w:r w:rsidRPr="00AB0583">
                              <w:rPr>
                                <w:lang w:val="cy-GB"/>
                              </w:rPr>
                              <w:t xml:space="preserve"> ei gorbwysedd, clefyd isgemia'r galon a methiant y galon; mae ei meddyginiaethau'n sefydlog ac nid ydynt wedi newid ers dros 2 flynedd. Mae hi'n gofyn am bresgripsiwn rheolaidd gan ei meddyg teulu drwy Fy Iechyd Ar-lein.</w:t>
                            </w:r>
                          </w:p>
                          <w:p w14:paraId="16767AAF" w14:textId="65DA70B4" w:rsidR="00FE51B5" w:rsidRPr="00AB0583" w:rsidRDefault="00FE51B5" w:rsidP="00214E9C">
                            <w:r>
                              <w:rPr>
                                <w:lang w:val="cy-GB"/>
                              </w:rPr>
                              <w:t>Cynhyrchir y presgripsiwn yn y feddygfa mewn proses swp, ynghyd â phresgripsiynau rheolaidd eraill sydd i fod yn barod y diwrnod hwnnw, a chaiff ei drosglwyddo i'r meddyg teulu i'w lofnodi. Yna caiff y presgripsiwn wedi'i lofnodi ei gasglu gan gymydog Mrs Roberts a'i gludo i'r fferyllfa leol.</w:t>
                            </w:r>
                          </w:p>
                          <w:p w14:paraId="5A4D4D5C" w14:textId="77777777" w:rsidR="00FE51B5" w:rsidRPr="00AB0583" w:rsidRDefault="00FE51B5" w:rsidP="00214E9C">
                            <w:r>
                              <w:rPr>
                                <w:lang w:val="cy-GB"/>
                              </w:rPr>
                              <w:t>Unwaith y bydd y presgripsiwn wedi'i awdurdodi gan fferyllydd, mae aelod o staff y fferyllfa yn sganio'r cod bar 2D ac mae'r wybodaeth am y presgripsiwn yn cael ei llwytho i mewn i system y fferyllfa. Mae rhestr o labeli'n cael ei hargraffu, ac mae'r fferyllydd yn dewis y meddyginiaethau priodol o'r silffoedd ac yn gosod y labeli.</w:t>
                            </w:r>
                          </w:p>
                          <w:p w14:paraId="629DAEB1" w14:textId="6B17B36D" w:rsidR="00FE51B5" w:rsidRDefault="00FE51B5" w:rsidP="00214E9C">
                            <w:r>
                              <w:rPr>
                                <w:lang w:val="cy-GB"/>
                              </w:rPr>
                              <w:t>Caiff y meddyginiaethau a ddosberthir eu gwirio gan y fferyllydd, eu rhoi mewn bag a'u rhoi i'r cymydog, a oedd wedi dewis aros i'r meddyginiaethau fod yn barod. Mae'r cymydog yn mynd â’r meddyginiaethau i Mrs Roberts.</w:t>
                            </w:r>
                          </w:p>
                          <w:p w14:paraId="5643A832" w14:textId="544FA8C1" w:rsidR="00FE51B5" w:rsidRDefault="00FE51B5" w:rsidP="00214E9C">
                            <w:r>
                              <w:rPr>
                                <w:lang w:val="cy-GB"/>
                              </w:rPr>
                              <w:t>Caiff manylion yr hyn sydd wedi'i ddosbarthu eu rhannu'n electronig gyda'r tîm Cydwasanaethau a'u cadarnhau pan fydd y fferyllfa’n anfon yr holl bresgripsiynau a gymeradwywyd ganddi y mis hwnnw – gwneir hyn ar ddiwedd y mis. Caiff y presgripsiynau papur eu sganio a'u cymharu â'r hawliad electronig at ddibenion archwilio.</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inline>
            </w:drawing>
          </mc:Choice>
          <mc:Fallback>
            <w:pict>
              <v:shape w14:anchorId="7A39564F" id="Text Box 21" o:spid="_x0000_s1029" type="#_x0000_t202" style="width:440.25pt;height:349.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" fillcolor="#fff2cc" strokeweight=".5pt">
                <v:textbox>
                  <w:txbxContent>
                    <w:p w14:paraId="130DE0D1" w14:textId="2F56C0B5" w:rsidR="00FE51B5" w:rsidRDefault="00FE51B5" w:rsidP="00214E9C">
                      <w:r w:rsidRPr="00AB0583">
                        <w:rPr>
                          <w:lang w:val="cy-GB"/>
                        </w:rPr>
                        <w:t>Mae Mrs Roberts yn 81 oed ac mae hi ar feddyginiaeth reolaidd a</w:t>
                      </w:r>
                      <w:r>
                        <w:rPr>
                          <w:lang w:val="cy-GB"/>
                        </w:rPr>
                        <w:t>r gyfer</w:t>
                      </w:r>
                      <w:r w:rsidRPr="00AB0583">
                        <w:rPr>
                          <w:lang w:val="cy-GB"/>
                        </w:rPr>
                        <w:t xml:space="preserve"> ei gorbwysedd, clefyd isgemia'r galon a methiant y galon; mae ei meddyginiaethau'n sefydlog ac nid ydynt wedi newid ers dros 2 flynedd. Mae hi'n gofyn am bresgripsiwn rheolaidd gan ei meddyg teulu drwy Fy Iechyd Ar-lein.</w:t>
                      </w:r>
                    </w:p>
                    <w:p w14:paraId="16767AAF" w14:textId="65DA70B4" w:rsidR="00FE51B5" w:rsidRPr="00AB0583" w:rsidRDefault="00FE51B5" w:rsidP="00214E9C">
                      <w:r>
                        <w:rPr>
                          <w:lang w:val="cy-GB"/>
                        </w:rPr>
                        <w:t>Cynhyrchir y presgripsiwn yn y feddygfa mewn proses swp, ynghyd â phresgripsiynau rheolaidd eraill sydd i fod yn barod y diwrnod hwnnw, a chaiff ei drosglwyddo i'r meddyg teulu i'w lofnodi. Yna caiff y presgripsiwn wedi'i lofnodi ei gasglu gan gymydog Mrs Roberts a'i gludo i'r fferyllfa leol.</w:t>
                      </w:r>
                    </w:p>
                    <w:p w14:paraId="5A4D4D5C" w14:textId="77777777" w:rsidR="00FE51B5" w:rsidRPr="00AB0583" w:rsidRDefault="00FE51B5" w:rsidP="00214E9C">
                      <w:r>
                        <w:rPr>
                          <w:lang w:val="cy-GB"/>
                        </w:rPr>
                        <w:t>Unwaith y bydd y presgripsiwn wedi'i awdurdodi gan fferyllydd, mae aelod o staff y fferyllfa yn sganio'r cod bar 2D ac mae'r wybodaeth am y presgripsiwn yn cael ei llwytho i mewn i system y fferyllfa. Mae rhestr o labeli'n cael ei hargraffu, ac mae'r fferyllydd yn dewis y meddyginiaethau priodol o'r silffoedd ac yn gosod y labeli.</w:t>
                      </w:r>
                    </w:p>
                    <w:p w14:paraId="629DAEB1" w14:textId="6B17B36D" w:rsidR="00FE51B5" w:rsidRDefault="00FE51B5" w:rsidP="00214E9C">
                      <w:r>
                        <w:rPr>
                          <w:lang w:val="cy-GB"/>
                        </w:rPr>
                        <w:t>Caiff y meddyginiaethau a ddosberthir eu gwirio gan y fferyllydd, eu rhoi mewn bag a'u rhoi i'r cymydog, a oedd wedi dewis aros i'r meddyginiaethau fod yn barod. Mae'r cymydog yn mynd â’r meddyginiaethau i Mrs Roberts.</w:t>
                      </w:r>
                    </w:p>
                    <w:p w14:paraId="5643A832" w14:textId="544FA8C1" w:rsidR="00FE51B5" w:rsidRDefault="00FE51B5" w:rsidP="00214E9C">
                      <w:r>
                        <w:rPr>
                          <w:lang w:val="cy-GB"/>
                        </w:rPr>
                        <w:t>Caiff manylion yr hyn sydd wedi'i ddosbarthu eu rhannu'n electronig gyda'r tîm Cydwasanaethau a'u cadarnhau pan fydd y fferyllfa’n anfon yr holl bresgripsiynau a gymeradwywyd ganddi y mis hwnnw – gwneir hyn ar ddiwedd y mis. Caiff y presgripsiynau papur eu sganio a'u cymharu â'r hawliad electronig at ddibenion archwilio.</w:t>
                      </w:r>
                    </w:p>
                  </w:txbxContent>
                </v:textbox>
                <w10:anchorlock/>
              </v:shape>
            </w:pict>
          </mc:Fallback>
        </mc:AlternateContent>
      </w:r>
    </w:p>
    <w:p w14:paraId="6ACC61F1" w14:textId="1D35C40B" w:rsidR="00450032" w:rsidRPr="00AD087E" w:rsidRDefault="00A04F3E" w:rsidP="00450032">
      <w:pPr>
        <w:jc w:val="center"/>
        <w:rPr>
          <w:b/>
          <w:bCs/>
        </w:rPr>
      </w:pPr>
      <w:bookmarkStart w:id="15" w:name="_Toc89337900"/>
      <w:r w:rsidRPr="00AD087E">
        <w:rPr>
          <w:b/>
          <w:bCs/>
          <w:lang w:val="cy-GB"/>
        </w:rPr>
        <w:t xml:space="preserve">Ffigur </w:t>
      </w:r>
      <w:r w:rsidRPr="00AD087E">
        <w:rPr>
          <w:b/>
          <w:bCs/>
        </w:rPr>
        <w:fldChar w:fldCharType="begin"/>
      </w:r>
      <w:r w:rsidRPr="00AD087E">
        <w:rPr>
          <w:b/>
          <w:bCs/>
        </w:rPr>
        <w:instrText xml:space="preserve"> SEQ Figure \* ARABIC </w:instrText>
      </w:r>
      <w:r w:rsidRPr="00AD087E">
        <w:rPr>
          <w:b/>
          <w:bCs/>
        </w:rPr>
        <w:fldChar w:fldCharType="separate"/>
      </w:r>
      <w:r w:rsidR="000416E4" w:rsidRPr="00AD087E">
        <w:rPr>
          <w:b/>
          <w:bCs/>
          <w:noProof/>
        </w:rPr>
        <w:t>2</w:t>
      </w:r>
      <w:r w:rsidRPr="00AD087E">
        <w:rPr>
          <w:b/>
          <w:bCs/>
        </w:rPr>
        <w:fldChar w:fldCharType="end"/>
      </w:r>
      <w:r w:rsidRPr="00AD087E">
        <w:rPr>
          <w:b/>
          <w:bCs/>
          <w:lang w:val="cy-GB"/>
        </w:rPr>
        <w:t xml:space="preserve"> – Stori achos – Profiad </w:t>
      </w:r>
      <w:r w:rsidR="00D14351" w:rsidRPr="00AD087E">
        <w:rPr>
          <w:b/>
          <w:bCs/>
          <w:lang w:val="cy-GB"/>
        </w:rPr>
        <w:t>cleifion</w:t>
      </w:r>
      <w:r w:rsidRPr="00AD087E">
        <w:rPr>
          <w:b/>
          <w:bCs/>
          <w:lang w:val="cy-GB"/>
        </w:rPr>
        <w:t xml:space="preserve"> heddiw </w:t>
      </w:r>
      <w:r w:rsidR="00CD5177">
        <w:rPr>
          <w:b/>
          <w:bCs/>
          <w:lang w:val="cy-GB"/>
        </w:rPr>
        <w:t xml:space="preserve">ym maes </w:t>
      </w:r>
      <w:r w:rsidRPr="00AD087E">
        <w:rPr>
          <w:b/>
          <w:bCs/>
          <w:lang w:val="cy-GB"/>
        </w:rPr>
        <w:t>gofal sylfaenol</w:t>
      </w:r>
      <w:bookmarkEnd w:id="15"/>
    </w:p>
    <w:p w14:paraId="3DD64360" w14:textId="127735E2" w:rsidR="00B311E5" w:rsidRPr="00AD087E" w:rsidRDefault="00A04F3E" w:rsidP="009E2C6D">
      <w:r w:rsidRPr="00AD087E">
        <w:rPr>
          <w:lang w:val="cy-GB"/>
        </w:rPr>
        <w:t>Er mwyn asesu aeddfedrwydd e-</w:t>
      </w:r>
      <w:r w:rsidR="007476B6">
        <w:rPr>
          <w:lang w:val="cy-GB"/>
        </w:rPr>
        <w:t>b</w:t>
      </w:r>
      <w:r w:rsidRPr="00AD087E">
        <w:rPr>
          <w:lang w:val="cy-GB"/>
        </w:rPr>
        <w:t xml:space="preserve">resgripsiynau yng Nghymru yn fanylach, rydym wedi defnyddio model cyfeirio sy'n nodi elfennau'r system ac wedi adolygu i ba raddau y maent </w:t>
      </w:r>
      <w:r w:rsidR="00D14351" w:rsidRPr="00AD087E">
        <w:rPr>
          <w:lang w:val="cy-GB"/>
        </w:rPr>
        <w:t>wedi’u</w:t>
      </w:r>
      <w:r w:rsidRPr="00AD087E">
        <w:rPr>
          <w:lang w:val="cy-GB"/>
        </w:rPr>
        <w:t xml:space="preserve"> </w:t>
      </w:r>
      <w:proofErr w:type="spellStart"/>
      <w:r w:rsidRPr="00AD087E">
        <w:rPr>
          <w:lang w:val="cy-GB"/>
        </w:rPr>
        <w:t>digidoleiddio</w:t>
      </w:r>
      <w:proofErr w:type="spellEnd"/>
      <w:r w:rsidRPr="00AD087E">
        <w:rPr>
          <w:lang w:val="cy-GB"/>
        </w:rPr>
        <w:t xml:space="preserve">.  Mae'r "map gwres" isod yn nodi'r dirwedd presgripsiynau electronig "y tu allan i'r ysbyty" o ran y prif </w:t>
      </w:r>
      <w:r w:rsidR="00942601">
        <w:rPr>
          <w:lang w:val="cy-GB"/>
        </w:rPr>
        <w:t>flociau adeiladu</w:t>
      </w:r>
      <w:r w:rsidRPr="00AD087E">
        <w:rPr>
          <w:lang w:val="cy-GB"/>
        </w:rPr>
        <w:t xml:space="preserve"> sy'n cefnogi'r claf.  Mewn system wedi'i </w:t>
      </w:r>
      <w:proofErr w:type="spellStart"/>
      <w:r w:rsidRPr="00AD087E">
        <w:rPr>
          <w:lang w:val="cy-GB"/>
        </w:rPr>
        <w:t>digidoleiddio'n</w:t>
      </w:r>
      <w:proofErr w:type="spellEnd"/>
      <w:r w:rsidRPr="00AD087E">
        <w:rPr>
          <w:lang w:val="cy-GB"/>
        </w:rPr>
        <w:t xml:space="preserve"> llawn, byddem yn disgwyl i'r </w:t>
      </w:r>
      <w:r w:rsidR="00942601">
        <w:rPr>
          <w:lang w:val="cy-GB"/>
        </w:rPr>
        <w:t>blociau adeiladu</w:t>
      </w:r>
      <w:r w:rsidRPr="00AD087E">
        <w:rPr>
          <w:lang w:val="cy-GB"/>
        </w:rPr>
        <w:t xml:space="preserve"> hyn gynrychioli systemau a galluoedd digidol </w:t>
      </w:r>
      <w:proofErr w:type="spellStart"/>
      <w:r w:rsidRPr="00AD087E">
        <w:rPr>
          <w:lang w:val="cy-GB"/>
        </w:rPr>
        <w:t>c</w:t>
      </w:r>
      <w:r w:rsidR="00D14351" w:rsidRPr="00AD087E">
        <w:rPr>
          <w:lang w:val="cy-GB"/>
        </w:rPr>
        <w:t>ydg</w:t>
      </w:r>
      <w:r w:rsidRPr="00AD087E">
        <w:rPr>
          <w:lang w:val="cy-GB"/>
        </w:rPr>
        <w:t>ysylltiedig</w:t>
      </w:r>
      <w:proofErr w:type="spellEnd"/>
      <w:r w:rsidRPr="00AD087E">
        <w:rPr>
          <w:lang w:val="cy-GB"/>
        </w:rPr>
        <w:t>.  Ar gyfer pob un</w:t>
      </w:r>
      <w:r w:rsidR="00D14351" w:rsidRPr="00AD087E">
        <w:rPr>
          <w:lang w:val="cy-GB"/>
        </w:rPr>
        <w:t xml:space="preserve"> o’r rhain</w:t>
      </w:r>
      <w:r w:rsidRPr="00AD087E">
        <w:rPr>
          <w:lang w:val="cy-GB"/>
        </w:rPr>
        <w:t>, rydym wedi asesu i ba raddau y cânt eu cefnogi gan dechnolegau digidol yng Nghymru</w:t>
      </w:r>
      <w:r w:rsidR="00D14351" w:rsidRPr="00AD087E">
        <w:rPr>
          <w:lang w:val="cy-GB"/>
        </w:rPr>
        <w:t xml:space="preserve"> ar hyn o bryd</w:t>
      </w:r>
      <w:r w:rsidRPr="00AD087E">
        <w:rPr>
          <w:lang w:val="cy-GB"/>
        </w:rPr>
        <w:t xml:space="preserve"> ac </w:t>
      </w:r>
      <w:r w:rsidR="00D14351" w:rsidRPr="00AD087E">
        <w:rPr>
          <w:lang w:val="cy-GB"/>
        </w:rPr>
        <w:t xml:space="preserve">rydym </w:t>
      </w:r>
      <w:r w:rsidRPr="00AD087E">
        <w:rPr>
          <w:lang w:val="cy-GB"/>
        </w:rPr>
        <w:t>wedi defnyddio</w:t>
      </w:r>
      <w:r w:rsidR="00D14351" w:rsidRPr="00AD087E">
        <w:rPr>
          <w:lang w:val="cy-GB"/>
        </w:rPr>
        <w:t>’r</w:t>
      </w:r>
      <w:r w:rsidRPr="00AD087E">
        <w:rPr>
          <w:lang w:val="cy-GB"/>
        </w:rPr>
        <w:t xml:space="preserve"> </w:t>
      </w:r>
      <w:r w:rsidR="00D14351" w:rsidRPr="00AD087E">
        <w:rPr>
          <w:lang w:val="cy-GB"/>
        </w:rPr>
        <w:t>cod</w:t>
      </w:r>
      <w:r w:rsidRPr="00AD087E">
        <w:rPr>
          <w:lang w:val="cy-GB"/>
        </w:rPr>
        <w:t xml:space="preserve"> lliw </w:t>
      </w:r>
      <w:r w:rsidR="00D14351" w:rsidRPr="00AD087E">
        <w:rPr>
          <w:lang w:val="cy-GB"/>
        </w:rPr>
        <w:t>canlynol</w:t>
      </w:r>
      <w:r w:rsidRPr="00AD087E">
        <w:rPr>
          <w:lang w:val="cy-GB"/>
        </w:rPr>
        <w:t>:</w:t>
      </w:r>
    </w:p>
    <w:p w14:paraId="5FE39835" w14:textId="2E4B352C" w:rsidR="0040768A" w:rsidRPr="00AD087E" w:rsidRDefault="00A04F3E" w:rsidP="00467D13">
      <w:pPr>
        <w:pStyle w:val="ParagraffRhestr"/>
        <w:numPr>
          <w:ilvl w:val="0"/>
          <w:numId w:val="24"/>
        </w:numPr>
      </w:pPr>
      <w:r w:rsidRPr="00AD087E">
        <w:rPr>
          <w:lang w:val="cy-GB"/>
        </w:rPr>
        <w:t>Coch – yn cynrychioli rhywbeth sydd ar bapur</w:t>
      </w:r>
      <w:r w:rsidR="003741D4" w:rsidRPr="00AD087E">
        <w:rPr>
          <w:lang w:val="cy-GB"/>
        </w:rPr>
        <w:t xml:space="preserve"> yn gyfan gwbl</w:t>
      </w:r>
      <w:r w:rsidRPr="00AD087E">
        <w:rPr>
          <w:lang w:val="cy-GB"/>
        </w:rPr>
        <w:t>.</w:t>
      </w:r>
    </w:p>
    <w:p w14:paraId="39531D65" w14:textId="77777777" w:rsidR="0040768A" w:rsidRPr="00AD087E" w:rsidRDefault="00A04F3E" w:rsidP="00467D13">
      <w:pPr>
        <w:pStyle w:val="ParagraffRhestr"/>
        <w:numPr>
          <w:ilvl w:val="0"/>
          <w:numId w:val="24"/>
        </w:numPr>
      </w:pPr>
      <w:r w:rsidRPr="00AD087E">
        <w:rPr>
          <w:lang w:val="cy-GB"/>
        </w:rPr>
        <w:t xml:space="preserve">Oren – yn cynrychioli rhywbeth sydd wedi'i </w:t>
      </w:r>
      <w:proofErr w:type="spellStart"/>
      <w:r w:rsidRPr="00AD087E">
        <w:rPr>
          <w:lang w:val="cy-GB"/>
        </w:rPr>
        <w:t>ddigidoleiddio'n</w:t>
      </w:r>
      <w:proofErr w:type="spellEnd"/>
      <w:r w:rsidRPr="00AD087E">
        <w:rPr>
          <w:lang w:val="cy-GB"/>
        </w:rPr>
        <w:t xml:space="preserve"> rhannol – efallai gyda ffurflenni papur neu systemau papur yn gwneud cyfraniad pwysig.</w:t>
      </w:r>
    </w:p>
    <w:p w14:paraId="449B73FF" w14:textId="77777777" w:rsidR="008A190F" w:rsidRPr="00AD087E" w:rsidRDefault="00A04F3E" w:rsidP="00467D13">
      <w:pPr>
        <w:pStyle w:val="ParagraffRhestr"/>
        <w:numPr>
          <w:ilvl w:val="0"/>
          <w:numId w:val="24"/>
        </w:numPr>
      </w:pPr>
      <w:r w:rsidRPr="00AD087E">
        <w:rPr>
          <w:lang w:val="cy-GB"/>
        </w:rPr>
        <w:t>Gwyrdd – yn cynrychioli rhywbeth sy'n cael ei gefnogi'n llawn gan systemau digidol.</w:t>
      </w:r>
    </w:p>
    <w:p w14:paraId="1ABDE258" w14:textId="62E8F661" w:rsidR="00D03965" w:rsidRPr="00AD087E" w:rsidRDefault="00A04F3E" w:rsidP="00D03965">
      <w:pPr>
        <w:pStyle w:val="ParagraffRhestr"/>
        <w:numPr>
          <w:ilvl w:val="0"/>
          <w:numId w:val="24"/>
        </w:numPr>
      </w:pPr>
      <w:r w:rsidRPr="00AD087E">
        <w:rPr>
          <w:lang w:val="cy-GB"/>
        </w:rPr>
        <w:t xml:space="preserve">Galluoedd digidol ar waith </w:t>
      </w:r>
      <w:r w:rsidR="00D14351" w:rsidRPr="00AD087E">
        <w:rPr>
          <w:lang w:val="cy-GB"/>
        </w:rPr>
        <w:t>o ra</w:t>
      </w:r>
      <w:r w:rsidRPr="00AD087E">
        <w:rPr>
          <w:lang w:val="cy-GB"/>
        </w:rPr>
        <w:t>n 'e-bresgripsiynau' mewn gofal sylfaenol yng Nghymru</w:t>
      </w:r>
    </w:p>
    <w:p w14:paraId="01A1023E" w14:textId="77777777" w:rsidR="00C17DF4" w:rsidRPr="00AD087E" w:rsidRDefault="00A04F3E" w:rsidP="00C17DF4">
      <w:pPr>
        <w:keepNext/>
      </w:pPr>
      <w:r w:rsidRPr="00AD087E">
        <w:rPr>
          <w:noProof/>
          <w:lang w:eastAsia="en-GB"/>
        </w:rPr>
        <w:drawing>
          <wp:inline distT="0" distB="0" distL="0" distR="0" wp14:anchorId="1A02A214" wp14:editId="7210A23E">
            <wp:extent cx="6116320" cy="2646680"/>
            <wp:effectExtent l="0" t="0" r="508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6076921" name=""/>
                    <pic:cNvPicPr/>
                  </pic:nvPicPr>
                  <pic:blipFill>
                    <a:blip r:embed="rId14"/>
                    <a:stretch>
                      <a:fillRect/>
                    </a:stretch>
                  </pic:blipFill>
                  <pic:spPr>
                    <a:xfrm>
                      <a:off x="0" y="0"/>
                      <a:ext cx="6116320" cy="2646680"/>
                    </a:xfrm>
                    <a:prstGeom prst="rect">
                      <a:avLst/>
                    </a:prstGeom>
                  </pic:spPr>
                </pic:pic>
              </a:graphicData>
            </a:graphic>
          </wp:inline>
        </w:drawing>
      </w:r>
    </w:p>
    <w:p w14:paraId="18DFC7D0" w14:textId="1029D815" w:rsidR="00C17DF4" w:rsidRPr="00AD087E" w:rsidRDefault="00A04F3E" w:rsidP="00450032">
      <w:pPr>
        <w:jc w:val="center"/>
        <w:rPr>
          <w:b/>
          <w:bCs/>
        </w:rPr>
      </w:pPr>
      <w:bookmarkStart w:id="16" w:name="_Toc89337901"/>
      <w:r w:rsidRPr="00AD087E">
        <w:rPr>
          <w:b/>
          <w:bCs/>
          <w:lang w:val="cy-GB"/>
        </w:rPr>
        <w:t xml:space="preserve">Ffigur </w:t>
      </w:r>
      <w:r w:rsidRPr="00AD087E">
        <w:rPr>
          <w:b/>
          <w:bCs/>
        </w:rPr>
        <w:fldChar w:fldCharType="begin"/>
      </w:r>
      <w:r w:rsidRPr="00AD087E">
        <w:rPr>
          <w:b/>
          <w:bCs/>
        </w:rPr>
        <w:instrText xml:space="preserve"> SEQ Figure \* ARABIC </w:instrText>
      </w:r>
      <w:r w:rsidRPr="00AD087E">
        <w:rPr>
          <w:b/>
          <w:bCs/>
        </w:rPr>
        <w:fldChar w:fldCharType="separate"/>
      </w:r>
      <w:r w:rsidR="000416E4" w:rsidRPr="00AD087E">
        <w:rPr>
          <w:b/>
          <w:bCs/>
          <w:noProof/>
        </w:rPr>
        <w:t>3</w:t>
      </w:r>
      <w:r w:rsidRPr="00AD087E">
        <w:rPr>
          <w:b/>
          <w:bCs/>
        </w:rPr>
        <w:fldChar w:fldCharType="end"/>
      </w:r>
      <w:r w:rsidRPr="00AD087E">
        <w:rPr>
          <w:b/>
          <w:bCs/>
          <w:lang w:val="cy-GB"/>
        </w:rPr>
        <w:t xml:space="preserve"> - Galluoedd digidol ar waith </w:t>
      </w:r>
      <w:r w:rsidR="00F341BC">
        <w:rPr>
          <w:b/>
          <w:bCs/>
          <w:lang w:val="cy-GB"/>
        </w:rPr>
        <w:t>ar gyfer</w:t>
      </w:r>
      <w:r w:rsidRPr="00AD087E">
        <w:rPr>
          <w:b/>
          <w:bCs/>
          <w:lang w:val="cy-GB"/>
        </w:rPr>
        <w:t xml:space="preserve"> 'e-bresgripsiynau' mewn gofal sylfaenol yng Nghymru</w:t>
      </w:r>
      <w:bookmarkEnd w:id="16"/>
    </w:p>
    <w:p w14:paraId="5C012E62" w14:textId="77777777" w:rsidR="002A7893" w:rsidRPr="00AD087E" w:rsidRDefault="00A04F3E" w:rsidP="0061465E">
      <w:r w:rsidRPr="00AD087E">
        <w:rPr>
          <w:lang w:val="cy-GB"/>
        </w:rPr>
        <w:t>Disgrifir y sefyllfa fanwl ym mhob un o'r adrannau canlynol.</w:t>
      </w:r>
    </w:p>
    <w:p w14:paraId="345D574E" w14:textId="77777777" w:rsidR="00391CD1" w:rsidRPr="00AD087E" w:rsidRDefault="00A04F3E" w:rsidP="00391CD1">
      <w:pPr>
        <w:pStyle w:val="Pennawd3"/>
      </w:pPr>
      <w:r w:rsidRPr="00AD087E">
        <w:rPr>
          <w:lang w:val="cy-GB"/>
        </w:rPr>
        <w:t>Rhoi presgripsiynau</w:t>
      </w:r>
    </w:p>
    <w:p w14:paraId="7BEB2A7E" w14:textId="67E242E9" w:rsidR="00391CD1" w:rsidRPr="00AD087E" w:rsidRDefault="00A04F3E" w:rsidP="00391CD1">
      <w:r w:rsidRPr="00AD087E">
        <w:rPr>
          <w:lang w:val="cy-GB"/>
        </w:rPr>
        <w:t xml:space="preserve">Cynhyrchir presgripsiynau electronig mewn gofal sylfaenol gan </w:t>
      </w:r>
      <w:proofErr w:type="spellStart"/>
      <w:r w:rsidRPr="00AD087E">
        <w:rPr>
          <w:lang w:val="cy-GB"/>
        </w:rPr>
        <w:t>bresgripsiynwyr</w:t>
      </w:r>
      <w:proofErr w:type="spellEnd"/>
      <w:r w:rsidRPr="00AD087E">
        <w:rPr>
          <w:lang w:val="cy-GB"/>
        </w:rPr>
        <w:t xml:space="preserve"> (Meddygon Teulu yn bennaf) gan ddefnyddio systemau meddyg</w:t>
      </w:r>
      <w:r w:rsidR="00FE51B5" w:rsidRPr="00AD087E">
        <w:rPr>
          <w:lang w:val="cy-GB"/>
        </w:rPr>
        <w:t>on</w:t>
      </w:r>
      <w:r w:rsidR="00D14351" w:rsidRPr="00AD087E">
        <w:rPr>
          <w:lang w:val="cy-GB"/>
        </w:rPr>
        <w:t xml:space="preserve"> t</w:t>
      </w:r>
      <w:r w:rsidRPr="00AD087E">
        <w:rPr>
          <w:lang w:val="cy-GB"/>
        </w:rPr>
        <w:t xml:space="preserve">eulu </w:t>
      </w:r>
      <w:proofErr w:type="spellStart"/>
      <w:r w:rsidRPr="00AD087E">
        <w:rPr>
          <w:lang w:val="cy-GB"/>
        </w:rPr>
        <w:t>p</w:t>
      </w:r>
      <w:r w:rsidR="00D14351" w:rsidRPr="00AD087E">
        <w:rPr>
          <w:lang w:val="cy-GB"/>
        </w:rPr>
        <w:t>erchenogol</w:t>
      </w:r>
      <w:proofErr w:type="spellEnd"/>
      <w:r w:rsidRPr="00AD087E">
        <w:rPr>
          <w:lang w:val="cy-GB"/>
        </w:rPr>
        <w:t xml:space="preserve"> sy'n cynnwys swyddogaethau e-bresgripsiynau. Nod y presgripsiynau hyn yw rhoi awdurdodiad </w:t>
      </w:r>
      <w:r w:rsidR="00D14351" w:rsidRPr="00AD087E">
        <w:rPr>
          <w:lang w:val="cy-GB"/>
        </w:rPr>
        <w:t>i g</w:t>
      </w:r>
      <w:r w:rsidRPr="00AD087E">
        <w:rPr>
          <w:lang w:val="cy-GB"/>
        </w:rPr>
        <w:t xml:space="preserve">yflenwi'r feddyginiaeth i'r claf drwy broses ddosbarthu. </w:t>
      </w:r>
    </w:p>
    <w:p w14:paraId="07CA17D7" w14:textId="2E8AE587" w:rsidR="00391CD1" w:rsidRPr="00AD087E" w:rsidRDefault="00A04F3E" w:rsidP="00391CD1">
      <w:r w:rsidRPr="00AD087E">
        <w:rPr>
          <w:lang w:val="cy-GB"/>
        </w:rPr>
        <w:t>Mae presgripsiynau sy'n cael eu cynhyrchu y tu allan i</w:t>
      </w:r>
      <w:r w:rsidR="00D14351" w:rsidRPr="00AD087E">
        <w:rPr>
          <w:lang w:val="cy-GB"/>
        </w:rPr>
        <w:t>’r</w:t>
      </w:r>
      <w:r w:rsidRPr="00AD087E">
        <w:rPr>
          <w:lang w:val="cy-GB"/>
        </w:rPr>
        <w:t xml:space="preserve"> system </w:t>
      </w:r>
      <w:r w:rsidR="00D14351" w:rsidRPr="00AD087E">
        <w:rPr>
          <w:lang w:val="cy-GB"/>
        </w:rPr>
        <w:t>m</w:t>
      </w:r>
      <w:r w:rsidRPr="00AD087E">
        <w:rPr>
          <w:lang w:val="cy-GB"/>
        </w:rPr>
        <w:t>eddyg</w:t>
      </w:r>
      <w:r w:rsidR="00FE51B5" w:rsidRPr="00AD087E">
        <w:rPr>
          <w:lang w:val="cy-GB"/>
        </w:rPr>
        <w:t>on</w:t>
      </w:r>
      <w:r w:rsidR="00D14351" w:rsidRPr="00AD087E">
        <w:rPr>
          <w:lang w:val="cy-GB"/>
        </w:rPr>
        <w:t xml:space="preserve"> t</w:t>
      </w:r>
      <w:r w:rsidRPr="00AD087E">
        <w:rPr>
          <w:lang w:val="cy-GB"/>
        </w:rPr>
        <w:t xml:space="preserve">eulu, gan </w:t>
      </w:r>
      <w:proofErr w:type="spellStart"/>
      <w:r w:rsidRPr="00AD087E">
        <w:rPr>
          <w:lang w:val="cy-GB"/>
        </w:rPr>
        <w:t>bresgripsiynwyr</w:t>
      </w:r>
      <w:proofErr w:type="spellEnd"/>
      <w:r w:rsidRPr="00AD087E">
        <w:rPr>
          <w:lang w:val="cy-GB"/>
        </w:rPr>
        <w:t xml:space="preserve"> anfeddygol e.e. presgripsiynau deintyddol neu optometreg neu bresgripsiynau gan fferyllwyr sy'n gweithio yn y gymuned, neu barafeddygon </w:t>
      </w:r>
      <w:r w:rsidR="00D14351" w:rsidRPr="00AD087E">
        <w:rPr>
          <w:lang w:val="cy-GB"/>
        </w:rPr>
        <w:t>Ymddiriedolaeth Gwasanaethau Ambiwlans Cymru</w:t>
      </w:r>
      <w:r w:rsidRPr="00AD087E">
        <w:rPr>
          <w:lang w:val="cy-GB"/>
        </w:rPr>
        <w:t xml:space="preserve">, yn defnyddio proses bapur sy'n cynnwys defnyddio padiau presgripsiwn 'rheoledig', gan nad yw presgripsiynau electronig </w:t>
      </w:r>
      <w:r w:rsidR="00E27538" w:rsidRPr="00AD087E">
        <w:rPr>
          <w:lang w:val="cy-GB"/>
        </w:rPr>
        <w:t xml:space="preserve">yn bosibl </w:t>
      </w:r>
      <w:r w:rsidRPr="00AD087E">
        <w:rPr>
          <w:lang w:val="cy-GB"/>
        </w:rPr>
        <w:t xml:space="preserve">ar hyn o bryd o fewn y systemau a ddefnyddir </w:t>
      </w:r>
      <w:r w:rsidR="00E27538" w:rsidRPr="00AD087E">
        <w:rPr>
          <w:lang w:val="cy-GB"/>
        </w:rPr>
        <w:t xml:space="preserve">ganddynt </w:t>
      </w:r>
      <w:r w:rsidRPr="00AD087E">
        <w:rPr>
          <w:lang w:val="cy-GB"/>
        </w:rPr>
        <w:t>i ddogfennu darpariaeth gofal.</w:t>
      </w:r>
    </w:p>
    <w:p w14:paraId="6F015484" w14:textId="42C729F1" w:rsidR="00391CD1" w:rsidRPr="00AD087E" w:rsidRDefault="00A04F3E" w:rsidP="00391CD1">
      <w:r w:rsidRPr="00AD087E">
        <w:rPr>
          <w:lang w:val="cy-GB"/>
        </w:rPr>
        <w:t xml:space="preserve">Mae'r presgripsiwn digidol a gynhyrchir, yn y feddygfa deulu, yn cael ei argraffu ar ffurflen presgripsiynau papur </w:t>
      </w:r>
      <w:r w:rsidR="00E27538" w:rsidRPr="00AD087E">
        <w:rPr>
          <w:lang w:val="cy-GB"/>
        </w:rPr>
        <w:t>y</w:t>
      </w:r>
      <w:r w:rsidRPr="00AD087E">
        <w:rPr>
          <w:lang w:val="cy-GB"/>
        </w:rPr>
        <w:t>n y feddygfa</w:t>
      </w:r>
      <w:r w:rsidR="00E27538" w:rsidRPr="00AD087E">
        <w:rPr>
          <w:lang w:val="cy-GB"/>
        </w:rPr>
        <w:t>, a</w:t>
      </w:r>
      <w:r w:rsidRPr="00AD087E">
        <w:rPr>
          <w:lang w:val="cy-GB"/>
        </w:rPr>
        <w:t xml:space="preserve"> rhaid i'r </w:t>
      </w:r>
      <w:proofErr w:type="spellStart"/>
      <w:r w:rsidRPr="00AD087E">
        <w:rPr>
          <w:lang w:val="cy-GB"/>
        </w:rPr>
        <w:t>presgripsiynydd</w:t>
      </w:r>
      <w:proofErr w:type="spellEnd"/>
      <w:r w:rsidRPr="00AD087E">
        <w:rPr>
          <w:lang w:val="cy-GB"/>
        </w:rPr>
        <w:t xml:space="preserve"> ei llofnodi â llaw. Mae'r presgripsiwn yn cynnwys cod bar 2D i hwyluso'r gwaith o </w:t>
      </w:r>
      <w:proofErr w:type="spellStart"/>
      <w:r w:rsidRPr="00AD087E">
        <w:rPr>
          <w:lang w:val="cy-GB"/>
        </w:rPr>
        <w:t>lanlwytho</w:t>
      </w:r>
      <w:proofErr w:type="spellEnd"/>
      <w:r w:rsidRPr="00AD087E">
        <w:rPr>
          <w:lang w:val="cy-GB"/>
        </w:rPr>
        <w:t xml:space="preserve"> data i system ddosbarthu'r fferyllfa gymunedol, a elwir yn aml yn System Cofnod Meddyginiaethau Cleifion (PMR), neu i'r systemau a ddefnyddir mewn </w:t>
      </w:r>
      <w:r w:rsidR="00E27538" w:rsidRPr="00AD087E">
        <w:rPr>
          <w:lang w:val="cy-GB"/>
        </w:rPr>
        <w:t>practis</w:t>
      </w:r>
      <w:r w:rsidRPr="00AD087E">
        <w:rPr>
          <w:lang w:val="cy-GB"/>
        </w:rPr>
        <w:t xml:space="preserve"> meddyg </w:t>
      </w:r>
      <w:r w:rsidR="00E27538" w:rsidRPr="00AD087E">
        <w:rPr>
          <w:lang w:val="cy-GB"/>
        </w:rPr>
        <w:t>sy’n dosbarthu meddyg</w:t>
      </w:r>
      <w:r w:rsidR="00AD087E" w:rsidRPr="00AD087E">
        <w:rPr>
          <w:lang w:val="cy-GB"/>
        </w:rPr>
        <w:t>in</w:t>
      </w:r>
      <w:r w:rsidR="00E27538" w:rsidRPr="00AD087E">
        <w:rPr>
          <w:lang w:val="cy-GB"/>
        </w:rPr>
        <w:t xml:space="preserve">iaethau </w:t>
      </w:r>
      <w:r w:rsidRPr="00AD087E">
        <w:rPr>
          <w:lang w:val="cy-GB"/>
        </w:rPr>
        <w:t>neu gan gontractwr offer. Efallai y bydd angen diweddaru rhywfaint o'r wybodaeth, yn enwedig yr wybodaeth am ddos ac amlder, â llaw.</w:t>
      </w:r>
    </w:p>
    <w:p w14:paraId="21143BC0" w14:textId="1534663D" w:rsidR="00391CD1" w:rsidRPr="00AD087E" w:rsidRDefault="00A04F3E" w:rsidP="00391CD1">
      <w:r w:rsidRPr="00AD087E">
        <w:rPr>
          <w:lang w:val="cy-GB"/>
        </w:rPr>
        <w:t xml:space="preserve">Cedwir manylion digidol y presgripsiwn yn system y </w:t>
      </w:r>
      <w:r w:rsidR="00E27538" w:rsidRPr="00AD087E">
        <w:rPr>
          <w:lang w:val="cy-GB"/>
        </w:rPr>
        <w:t>m</w:t>
      </w:r>
      <w:r w:rsidRPr="00AD087E">
        <w:rPr>
          <w:lang w:val="cy-GB"/>
        </w:rPr>
        <w:t>eddyg</w:t>
      </w:r>
      <w:r w:rsidR="00E27538" w:rsidRPr="00AD087E">
        <w:rPr>
          <w:lang w:val="cy-GB"/>
        </w:rPr>
        <w:t xml:space="preserve"> t</w:t>
      </w:r>
      <w:r w:rsidRPr="00AD087E">
        <w:rPr>
          <w:lang w:val="cy-GB"/>
        </w:rPr>
        <w:t xml:space="preserve">eulu fel rhan o gofnod y claf unigol, ac </w:t>
      </w:r>
      <w:proofErr w:type="spellStart"/>
      <w:r w:rsidRPr="00AD087E">
        <w:rPr>
          <w:lang w:val="cy-GB"/>
        </w:rPr>
        <w:t>fe</w:t>
      </w:r>
      <w:r w:rsidR="00E27538" w:rsidRPr="00AD087E">
        <w:rPr>
          <w:lang w:val="cy-GB"/>
        </w:rPr>
        <w:t>’u</w:t>
      </w:r>
      <w:proofErr w:type="spellEnd"/>
      <w:r w:rsidRPr="00AD087E">
        <w:rPr>
          <w:lang w:val="cy-GB"/>
        </w:rPr>
        <w:t xml:space="preserve"> rhennir â Phorth Clinigol Cymru.</w:t>
      </w:r>
    </w:p>
    <w:p w14:paraId="2044E887" w14:textId="79EAC604" w:rsidR="00391CD1" w:rsidRPr="00AD087E" w:rsidRDefault="00A04F3E" w:rsidP="00391CD1">
      <w:r w:rsidRPr="00AD087E">
        <w:rPr>
          <w:lang w:val="cy-GB"/>
        </w:rPr>
        <w:t>Roedd menter i sefydlu system 'Cymru gyfan' ar gyfer meddyg</w:t>
      </w:r>
      <w:r w:rsidR="00E27538" w:rsidRPr="00AD087E">
        <w:rPr>
          <w:lang w:val="cy-GB"/>
        </w:rPr>
        <w:t>on</w:t>
      </w:r>
      <w:r w:rsidRPr="00AD087E">
        <w:rPr>
          <w:lang w:val="cy-GB"/>
        </w:rPr>
        <w:t xml:space="preserve"> teulu yn 2018, gyda'r contract yn cael ei ddyfarnu i'r systemau </w:t>
      </w:r>
      <w:proofErr w:type="spellStart"/>
      <w:r w:rsidR="00E27538" w:rsidRPr="00AD087E">
        <w:rPr>
          <w:lang w:val="cy-GB"/>
        </w:rPr>
        <w:t>perchenogol</w:t>
      </w:r>
      <w:proofErr w:type="spellEnd"/>
      <w:r w:rsidR="00E27538" w:rsidRPr="00AD087E">
        <w:rPr>
          <w:lang w:val="cy-GB"/>
        </w:rPr>
        <w:t xml:space="preserve"> </w:t>
      </w:r>
      <w:proofErr w:type="spellStart"/>
      <w:r w:rsidRPr="00AD087E">
        <w:rPr>
          <w:lang w:val="cy-GB"/>
        </w:rPr>
        <w:t>Microtest</w:t>
      </w:r>
      <w:proofErr w:type="spellEnd"/>
      <w:r w:rsidRPr="00AD087E">
        <w:rPr>
          <w:lang w:val="cy-GB"/>
        </w:rPr>
        <w:t xml:space="preserve"> a </w:t>
      </w:r>
      <w:proofErr w:type="spellStart"/>
      <w:r w:rsidRPr="00AD087E">
        <w:rPr>
          <w:lang w:val="cy-GB"/>
        </w:rPr>
        <w:t>Vision</w:t>
      </w:r>
      <w:proofErr w:type="spellEnd"/>
      <w:r w:rsidRPr="00AD087E">
        <w:rPr>
          <w:lang w:val="cy-GB"/>
        </w:rPr>
        <w:t xml:space="preserve">. Cafodd y contract gyda </w:t>
      </w:r>
      <w:proofErr w:type="spellStart"/>
      <w:r w:rsidRPr="00AD087E">
        <w:rPr>
          <w:lang w:val="cy-GB"/>
        </w:rPr>
        <w:t>Microtest</w:t>
      </w:r>
      <w:proofErr w:type="spellEnd"/>
      <w:r w:rsidRPr="00AD087E">
        <w:rPr>
          <w:lang w:val="cy-GB"/>
        </w:rPr>
        <w:t xml:space="preserve"> ei ganslo yn 2019 ac, ar hyn o bryd, mae'r rhan fwyaf o feddyg</w:t>
      </w:r>
      <w:r w:rsidR="00E27538" w:rsidRPr="00AD087E">
        <w:rPr>
          <w:lang w:val="cy-GB"/>
        </w:rPr>
        <w:t>on</w:t>
      </w:r>
      <w:r w:rsidRPr="00AD087E">
        <w:rPr>
          <w:lang w:val="cy-GB"/>
        </w:rPr>
        <w:t xml:space="preserve"> teulu yn defnyddio'r systemau </w:t>
      </w:r>
      <w:proofErr w:type="spellStart"/>
      <w:r w:rsidR="00E27538" w:rsidRPr="00AD087E">
        <w:rPr>
          <w:lang w:val="cy-GB"/>
        </w:rPr>
        <w:t>perchenogol</w:t>
      </w:r>
      <w:proofErr w:type="spellEnd"/>
      <w:r w:rsidR="00E27538" w:rsidRPr="00AD087E">
        <w:rPr>
          <w:lang w:val="cy-GB"/>
        </w:rPr>
        <w:t xml:space="preserve"> </w:t>
      </w:r>
      <w:proofErr w:type="spellStart"/>
      <w:r w:rsidRPr="00AD087E">
        <w:rPr>
          <w:lang w:val="cy-GB"/>
        </w:rPr>
        <w:t>Vision</w:t>
      </w:r>
      <w:proofErr w:type="spellEnd"/>
      <w:r w:rsidRPr="00AD087E">
        <w:rPr>
          <w:lang w:val="cy-GB"/>
        </w:rPr>
        <w:t xml:space="preserve"> neu EMIS. Mae bwriad i </w:t>
      </w:r>
      <w:proofErr w:type="spellStart"/>
      <w:r w:rsidRPr="00AD087E">
        <w:rPr>
          <w:lang w:val="cy-GB"/>
        </w:rPr>
        <w:t>aildendro</w:t>
      </w:r>
      <w:proofErr w:type="spellEnd"/>
      <w:r w:rsidRPr="00AD087E">
        <w:rPr>
          <w:lang w:val="cy-GB"/>
        </w:rPr>
        <w:t xml:space="preserve">, ond mae argaeledd cyflenwyr yn y farchnad hon yn dangos mai un neu fwy o'r pedair system </w:t>
      </w:r>
      <w:proofErr w:type="spellStart"/>
      <w:r w:rsidRPr="00AD087E">
        <w:rPr>
          <w:lang w:val="cy-GB"/>
        </w:rPr>
        <w:t>b</w:t>
      </w:r>
      <w:r w:rsidR="00E27538" w:rsidRPr="00AD087E">
        <w:rPr>
          <w:lang w:val="cy-GB"/>
        </w:rPr>
        <w:t>erchenog</w:t>
      </w:r>
      <w:r w:rsidRPr="00AD087E">
        <w:rPr>
          <w:lang w:val="cy-GB"/>
        </w:rPr>
        <w:t>ol</w:t>
      </w:r>
      <w:proofErr w:type="spellEnd"/>
      <w:r w:rsidRPr="00AD087E">
        <w:rPr>
          <w:lang w:val="cy-GB"/>
        </w:rPr>
        <w:t xml:space="preserve"> sydd ar gael ar hyn o bryd fyddai'n llwyddiannus.</w:t>
      </w:r>
    </w:p>
    <w:p w14:paraId="0E994A3A" w14:textId="77777777" w:rsidR="00391CD1" w:rsidRPr="00AD087E" w:rsidRDefault="00A04F3E" w:rsidP="00391CD1">
      <w:pPr>
        <w:pStyle w:val="Pennawd3"/>
      </w:pPr>
      <w:r w:rsidRPr="00AD087E">
        <w:rPr>
          <w:lang w:val="cy-GB"/>
        </w:rPr>
        <w:t>Dosbarthu</w:t>
      </w:r>
    </w:p>
    <w:p w14:paraId="29C15BFA" w14:textId="16190472" w:rsidR="00391CD1" w:rsidRPr="00AD087E" w:rsidRDefault="00A04F3E" w:rsidP="00391CD1">
      <w:r w:rsidRPr="00AD087E">
        <w:rPr>
          <w:lang w:val="cy-GB"/>
        </w:rPr>
        <w:t xml:space="preserve">Trosglwyddir presgripsiynau â llaw i </w:t>
      </w:r>
      <w:r w:rsidR="0035016E" w:rsidRPr="00AD087E">
        <w:rPr>
          <w:lang w:val="cy-GB"/>
        </w:rPr>
        <w:t>ddosbarthwy</w:t>
      </w:r>
      <w:r w:rsidRPr="00AD087E">
        <w:rPr>
          <w:lang w:val="cy-GB"/>
        </w:rPr>
        <w:t xml:space="preserve">r </w:t>
      </w:r>
      <w:r w:rsidR="0035016E" w:rsidRPr="00AD087E">
        <w:rPr>
          <w:lang w:val="cy-GB"/>
        </w:rPr>
        <w:t xml:space="preserve">meddyginiaethau </w:t>
      </w:r>
      <w:r w:rsidRPr="00AD087E">
        <w:rPr>
          <w:lang w:val="cy-GB"/>
        </w:rPr>
        <w:t xml:space="preserve">cymunedol, naill ai fferyllfeydd, </w:t>
      </w:r>
      <w:proofErr w:type="spellStart"/>
      <w:r w:rsidR="0035016E" w:rsidRPr="00AD087E">
        <w:rPr>
          <w:lang w:val="cy-GB"/>
        </w:rPr>
        <w:t>practisau</w:t>
      </w:r>
      <w:proofErr w:type="spellEnd"/>
      <w:r w:rsidRPr="00AD087E">
        <w:rPr>
          <w:lang w:val="cy-GB"/>
        </w:rPr>
        <w:t xml:space="preserve"> sy'n dosbarthu meddyginiaethau</w:t>
      </w:r>
      <w:r w:rsidR="0035016E" w:rsidRPr="00AD087E">
        <w:rPr>
          <w:lang w:val="cy-GB"/>
        </w:rPr>
        <w:t>,</w:t>
      </w:r>
      <w:r w:rsidRPr="00AD087E">
        <w:rPr>
          <w:lang w:val="cy-GB"/>
        </w:rPr>
        <w:t xml:space="preserve"> neu gontractwyr offer. Mae'r </w:t>
      </w:r>
      <w:r w:rsidR="0035016E" w:rsidRPr="00AD087E">
        <w:rPr>
          <w:lang w:val="cy-GB"/>
        </w:rPr>
        <w:t>rhain</w:t>
      </w:r>
      <w:r w:rsidRPr="00AD087E">
        <w:rPr>
          <w:lang w:val="cy-GB"/>
        </w:rPr>
        <w:t xml:space="preserve"> yn defnyddio systemau dosbarthu </w:t>
      </w:r>
      <w:proofErr w:type="spellStart"/>
      <w:r w:rsidRPr="00AD087E">
        <w:rPr>
          <w:lang w:val="cy-GB"/>
        </w:rPr>
        <w:t>p</w:t>
      </w:r>
      <w:r w:rsidR="0035016E" w:rsidRPr="00AD087E">
        <w:rPr>
          <w:lang w:val="cy-GB"/>
        </w:rPr>
        <w:t>erchenog</w:t>
      </w:r>
      <w:r w:rsidRPr="00AD087E">
        <w:rPr>
          <w:lang w:val="cy-GB"/>
        </w:rPr>
        <w:t>ol</w:t>
      </w:r>
      <w:proofErr w:type="spellEnd"/>
      <w:r w:rsidRPr="00AD087E">
        <w:rPr>
          <w:lang w:val="cy-GB"/>
        </w:rPr>
        <w:t xml:space="preserve"> sy'n cefnogi labelu a rhywfaint o reol</w:t>
      </w:r>
      <w:r w:rsidR="0035016E" w:rsidRPr="00AD087E">
        <w:rPr>
          <w:lang w:val="cy-GB"/>
        </w:rPr>
        <w:t>i</w:t>
      </w:r>
      <w:r w:rsidRPr="00AD087E">
        <w:rPr>
          <w:lang w:val="cy-GB"/>
        </w:rPr>
        <w:t xml:space="preserve"> stoc. Gellir </w:t>
      </w:r>
      <w:proofErr w:type="spellStart"/>
      <w:r w:rsidRPr="00AD087E">
        <w:rPr>
          <w:lang w:val="cy-GB"/>
        </w:rPr>
        <w:t>lanlwytho</w:t>
      </w:r>
      <w:proofErr w:type="spellEnd"/>
      <w:r w:rsidRPr="00AD087E">
        <w:rPr>
          <w:lang w:val="cy-GB"/>
        </w:rPr>
        <w:t xml:space="preserve"> gwybodaeth o'r presgripsiwn i system ddosbarthu'r fferyllfa drwy sganio'r cod bar 2D ar y presgripsiwn papur. Mae angen golygu'r wybodaeth am ddos ac amlder rhoi meddyginiaeth gan fod yr wybodaeth hon ar ffurf testun ar hyn o bryd, a gall gynnwys byrfoddau y mae angen eu '</w:t>
      </w:r>
      <w:r w:rsidR="00FE51B5" w:rsidRPr="00AD087E">
        <w:rPr>
          <w:lang w:val="cy-GB"/>
        </w:rPr>
        <w:t>trosi</w:t>
      </w:r>
      <w:r w:rsidRPr="00AD087E">
        <w:rPr>
          <w:lang w:val="cy-GB"/>
        </w:rPr>
        <w:t>' at ddibenion labelu.</w:t>
      </w:r>
    </w:p>
    <w:p w14:paraId="79F2558A" w14:textId="03B8FD16" w:rsidR="00391CD1" w:rsidRPr="00AD087E" w:rsidRDefault="00A04F3E" w:rsidP="00391CD1">
      <w:r w:rsidRPr="00AD087E">
        <w:rPr>
          <w:lang w:val="cy-GB"/>
        </w:rPr>
        <w:t xml:space="preserve">Ar ôl eu dosbarthu, caiff meddyginiaethau naill ai eu rhoi i'r claf / </w:t>
      </w:r>
      <w:r w:rsidR="0035016E" w:rsidRPr="00AD087E">
        <w:rPr>
          <w:lang w:val="cy-GB"/>
        </w:rPr>
        <w:t>ei g</w:t>
      </w:r>
      <w:r w:rsidRPr="00AD087E">
        <w:rPr>
          <w:lang w:val="cy-GB"/>
        </w:rPr>
        <w:t xml:space="preserve">ynrychiolydd neu eu cludo i gartref y claf (lle mae gwasanaeth o'r fath wedi'i ddatblygu). Nid yw </w:t>
      </w:r>
      <w:r w:rsidR="0035016E" w:rsidRPr="00AD087E">
        <w:rPr>
          <w:lang w:val="cy-GB"/>
        </w:rPr>
        <w:t>cludo meddyginiaethau i gartrefi cleifion</w:t>
      </w:r>
      <w:r w:rsidRPr="00AD087E">
        <w:rPr>
          <w:lang w:val="cy-GB"/>
        </w:rPr>
        <w:t xml:space="preserve"> yn rhan o drefniadau c</w:t>
      </w:r>
      <w:r w:rsidR="0035016E" w:rsidRPr="00AD087E">
        <w:rPr>
          <w:lang w:val="cy-GB"/>
        </w:rPr>
        <w:t>ontract</w:t>
      </w:r>
      <w:r w:rsidRPr="00AD087E">
        <w:rPr>
          <w:lang w:val="cy-GB"/>
        </w:rPr>
        <w:t xml:space="preserve"> y GIG ac, fel arfer, </w:t>
      </w:r>
      <w:r w:rsidR="0035016E" w:rsidRPr="00AD087E">
        <w:rPr>
          <w:lang w:val="cy-GB"/>
        </w:rPr>
        <w:t>dim ond</w:t>
      </w:r>
      <w:r w:rsidRPr="00AD087E">
        <w:rPr>
          <w:lang w:val="cy-GB"/>
        </w:rPr>
        <w:t xml:space="preserve"> cleifion sy'n gaeth i'r tŷ</w:t>
      </w:r>
      <w:r w:rsidR="0035016E" w:rsidRPr="00AD087E">
        <w:rPr>
          <w:lang w:val="cy-GB"/>
        </w:rPr>
        <w:t xml:space="preserve"> fydd yn cael y gwasanaeth hwn</w:t>
      </w:r>
      <w:r w:rsidRPr="00AD087E">
        <w:rPr>
          <w:lang w:val="cy-GB"/>
        </w:rPr>
        <w:t>.</w:t>
      </w:r>
    </w:p>
    <w:p w14:paraId="60C89986" w14:textId="3452DD0E" w:rsidR="00391CD1" w:rsidRPr="00AD087E" w:rsidRDefault="00A04F3E" w:rsidP="00391CD1">
      <w:r w:rsidRPr="00AD087E">
        <w:rPr>
          <w:lang w:val="cy-GB"/>
        </w:rPr>
        <w:t>Mae cyflwyno manylion dosbarthu ar gyfer tal</w:t>
      </w:r>
      <w:r w:rsidR="0035016E" w:rsidRPr="00AD087E">
        <w:rPr>
          <w:lang w:val="cy-GB"/>
        </w:rPr>
        <w:t>iadau</w:t>
      </w:r>
      <w:r w:rsidRPr="00AD087E">
        <w:rPr>
          <w:lang w:val="cy-GB"/>
        </w:rPr>
        <w:t xml:space="preserve"> yn broses ddigidol, a gefnogir gan broses bapur, sy'n cynnwys anfon presgripsiynau wedi'u hanodi i Bartneriaeth </w:t>
      </w:r>
      <w:proofErr w:type="spellStart"/>
      <w:r w:rsidRPr="00AD087E">
        <w:rPr>
          <w:lang w:val="cy-GB"/>
        </w:rPr>
        <w:t>Cydwasanaethau</w:t>
      </w:r>
      <w:proofErr w:type="spellEnd"/>
      <w:r w:rsidRPr="00AD087E">
        <w:rPr>
          <w:lang w:val="cy-GB"/>
        </w:rPr>
        <w:t xml:space="preserve"> GIG Cymru, at ddibenion archwilio a chadarnhau ac oherwydd mai'r presgripsiwn papur yw'r 'ddogfen gyfreithiol'. Caiff y presgripsiynau papur hyn eu sganio, eu gwirio'n awtomatig neu eu gwirio â llaw lle mae ymholiadau, ac </w:t>
      </w:r>
      <w:proofErr w:type="spellStart"/>
      <w:r w:rsidRPr="00AD087E">
        <w:rPr>
          <w:lang w:val="cy-GB"/>
        </w:rPr>
        <w:t>fe'u</w:t>
      </w:r>
      <w:proofErr w:type="spellEnd"/>
      <w:r w:rsidRPr="00AD087E">
        <w:rPr>
          <w:lang w:val="cy-GB"/>
        </w:rPr>
        <w:t xml:space="preserve"> defnyddio i hwyluso ad-dalu ac i ddarparu data ar gyfer defnyddiau eilaidd.</w:t>
      </w:r>
    </w:p>
    <w:p w14:paraId="0AB69667" w14:textId="77777777" w:rsidR="00391CD1" w:rsidRPr="00AD087E" w:rsidRDefault="00A04F3E" w:rsidP="00565A12">
      <w:pPr>
        <w:pStyle w:val="Pennawd3"/>
      </w:pPr>
      <w:r w:rsidRPr="00AD087E">
        <w:rPr>
          <w:lang w:val="cy-GB"/>
        </w:rPr>
        <w:t>Awtomatiaeth</w:t>
      </w:r>
    </w:p>
    <w:p w14:paraId="19B4B667" w14:textId="41C5B31F" w:rsidR="00391CD1" w:rsidRPr="00AD087E" w:rsidRDefault="00A04F3E" w:rsidP="00391CD1">
      <w:r w:rsidRPr="00AD087E">
        <w:rPr>
          <w:lang w:val="cy-GB"/>
        </w:rPr>
        <w:t>Ceir enghreifftiau o'r defnydd o 'gy</w:t>
      </w:r>
      <w:r w:rsidR="0035016E" w:rsidRPr="00AD087E">
        <w:rPr>
          <w:lang w:val="cy-GB"/>
        </w:rPr>
        <w:t>dosod</w:t>
      </w:r>
      <w:r w:rsidRPr="00AD087E">
        <w:rPr>
          <w:lang w:val="cy-GB"/>
        </w:rPr>
        <w:t xml:space="preserve">' </w:t>
      </w:r>
      <w:r w:rsidR="0035016E" w:rsidRPr="00AD087E">
        <w:rPr>
          <w:lang w:val="cy-GB"/>
        </w:rPr>
        <w:t>p</w:t>
      </w:r>
      <w:r w:rsidRPr="00AD087E">
        <w:rPr>
          <w:lang w:val="cy-GB"/>
        </w:rPr>
        <w:t>resgripsiynau</w:t>
      </w:r>
      <w:r w:rsidR="0035016E" w:rsidRPr="00AD087E">
        <w:rPr>
          <w:lang w:val="cy-GB"/>
        </w:rPr>
        <w:t xml:space="preserve"> yn </w:t>
      </w:r>
      <w:proofErr w:type="spellStart"/>
      <w:r w:rsidR="0035016E" w:rsidRPr="00AD087E">
        <w:rPr>
          <w:lang w:val="cy-GB"/>
        </w:rPr>
        <w:t>robotig</w:t>
      </w:r>
      <w:proofErr w:type="spellEnd"/>
      <w:r w:rsidRPr="00AD087E">
        <w:rPr>
          <w:lang w:val="cy-GB"/>
        </w:rPr>
        <w:t>, o fewn fferyllfa unigol, o fewn model 'prif ganolfan a lloerennau'. Ar hyn o bryd, mae cy</w:t>
      </w:r>
      <w:r w:rsidR="0035016E" w:rsidRPr="00AD087E">
        <w:rPr>
          <w:lang w:val="cy-GB"/>
        </w:rPr>
        <w:t>dosod</w:t>
      </w:r>
      <w:r w:rsidRPr="00AD087E">
        <w:rPr>
          <w:lang w:val="cy-GB"/>
        </w:rPr>
        <w:t xml:space="preserve"> o'r fath yn benderfyniad a wneir gan gontractwyr unigol ac nid yw'n rhan o drefniadau c</w:t>
      </w:r>
      <w:r w:rsidR="0035016E" w:rsidRPr="00AD087E">
        <w:rPr>
          <w:lang w:val="cy-GB"/>
        </w:rPr>
        <w:t>ontract</w:t>
      </w:r>
      <w:r w:rsidRPr="00AD087E">
        <w:rPr>
          <w:lang w:val="cy-GB"/>
        </w:rPr>
        <w:t xml:space="preserve"> y GIG.</w:t>
      </w:r>
    </w:p>
    <w:p w14:paraId="44C63DBF" w14:textId="0A92AE59" w:rsidR="00391CD1" w:rsidRPr="00AD087E" w:rsidRDefault="00A04F3E" w:rsidP="00391CD1">
      <w:pPr>
        <w:pStyle w:val="Pennawd3"/>
      </w:pPr>
      <w:r w:rsidRPr="00AD087E">
        <w:rPr>
          <w:lang w:val="cy-GB"/>
        </w:rPr>
        <w:t>Data Gwasanaethau Ychwanegol Fferyllf</w:t>
      </w:r>
      <w:r w:rsidR="0035016E" w:rsidRPr="00AD087E">
        <w:rPr>
          <w:lang w:val="cy-GB"/>
        </w:rPr>
        <w:t>eydd</w:t>
      </w:r>
    </w:p>
    <w:p w14:paraId="043BA84D" w14:textId="2121C410" w:rsidR="00391CD1" w:rsidRPr="00AD087E" w:rsidRDefault="00A04F3E" w:rsidP="00391CD1">
      <w:r w:rsidRPr="00AD087E">
        <w:rPr>
          <w:lang w:val="cy-GB"/>
        </w:rPr>
        <w:t>Mae fferyllfeydd cymunedol hefyd yn darparu gwasanaethau gofal uniongyrchol ac amrywiaeth o wasanaethau cymorth clinigol eraill i gleifion. Mae fferyllfeydd yn cael eu hannog i ddarparu mwy o'r gwasanaethau clinigol 'ychwanegol' hyn ac mae 97% o fferyllfeydd yn defnyddio</w:t>
      </w:r>
      <w:r w:rsidR="00CA39AD" w:rsidRPr="00AD087E">
        <w:rPr>
          <w:lang w:val="cy-GB"/>
        </w:rPr>
        <w:t xml:space="preserve"> adnodd</w:t>
      </w:r>
      <w:r w:rsidRPr="00AD087E">
        <w:rPr>
          <w:lang w:val="cy-GB"/>
        </w:rPr>
        <w:t xml:space="preserve"> 'Dewis Fferyllfa', a ddarperir gan Iechyd a Gofal Digidol Cymru (DHCW), i gipio'r wybodaeth 'gwasanaeth ychwanegol' hon. Mae data o'r </w:t>
      </w:r>
      <w:r w:rsidR="00CA39AD" w:rsidRPr="00AD087E">
        <w:rPr>
          <w:lang w:val="cy-GB"/>
        </w:rPr>
        <w:t>adnodd</w:t>
      </w:r>
      <w:r w:rsidRPr="00AD087E">
        <w:rPr>
          <w:lang w:val="cy-GB"/>
        </w:rPr>
        <w:t xml:space="preserve"> hwn ar gael at ddibenion defnydd eilaidd.</w:t>
      </w:r>
    </w:p>
    <w:p w14:paraId="7FB43243" w14:textId="77777777" w:rsidR="00391CD1" w:rsidRPr="00AD087E" w:rsidRDefault="00A04F3E" w:rsidP="00391CD1">
      <w:pPr>
        <w:pStyle w:val="Pennawd3"/>
      </w:pPr>
      <w:r w:rsidRPr="00AD087E">
        <w:rPr>
          <w:lang w:val="cy-GB"/>
        </w:rPr>
        <w:t xml:space="preserve">Partneriaeth </w:t>
      </w:r>
      <w:proofErr w:type="spellStart"/>
      <w:r w:rsidRPr="00AD087E">
        <w:rPr>
          <w:lang w:val="cy-GB"/>
        </w:rPr>
        <w:t>Cydwasanaethau</w:t>
      </w:r>
      <w:proofErr w:type="spellEnd"/>
      <w:r w:rsidRPr="00AD087E">
        <w:rPr>
          <w:lang w:val="cy-GB"/>
        </w:rPr>
        <w:t xml:space="preserve"> GIG Cymru</w:t>
      </w:r>
    </w:p>
    <w:p w14:paraId="3EF93F8F" w14:textId="32DC60F5" w:rsidR="00391CD1" w:rsidRPr="00AD087E" w:rsidRDefault="00A04F3E" w:rsidP="00391CD1">
      <w:r w:rsidRPr="00AD087E">
        <w:rPr>
          <w:lang w:val="cy-GB"/>
        </w:rPr>
        <w:t xml:space="preserve">Rhennir data o systemau dosbarthu </w:t>
      </w:r>
      <w:r w:rsidR="00CA39AD" w:rsidRPr="00AD087E">
        <w:rPr>
          <w:lang w:val="cy-GB"/>
        </w:rPr>
        <w:t xml:space="preserve">meddyginiaethau </w:t>
      </w:r>
      <w:r w:rsidRPr="00AD087E">
        <w:rPr>
          <w:lang w:val="cy-GB"/>
        </w:rPr>
        <w:t xml:space="preserve">yn electronig â Phartneriaeth </w:t>
      </w:r>
      <w:proofErr w:type="spellStart"/>
      <w:r w:rsidRPr="00AD087E">
        <w:rPr>
          <w:lang w:val="cy-GB"/>
        </w:rPr>
        <w:t>Cydwasanaethau</w:t>
      </w:r>
      <w:proofErr w:type="spellEnd"/>
      <w:r w:rsidRPr="00AD087E">
        <w:rPr>
          <w:lang w:val="cy-GB"/>
        </w:rPr>
        <w:t xml:space="preserve"> GIG Cymru (NWSSP) i hwyluso ad-dalu. Gan mai'r presgripsiwn papur yw'r ddogfen gyfreithiol, rhaid anfon hwn </w:t>
      </w:r>
      <w:r w:rsidR="00CA39AD" w:rsidRPr="00AD087E">
        <w:rPr>
          <w:lang w:val="cy-GB"/>
        </w:rPr>
        <w:t>a</w:t>
      </w:r>
      <w:r w:rsidRPr="00AD087E">
        <w:rPr>
          <w:lang w:val="cy-GB"/>
        </w:rPr>
        <w:t>t NWSSP</w:t>
      </w:r>
      <w:r w:rsidR="00CA39AD" w:rsidRPr="00AD087E">
        <w:rPr>
          <w:lang w:val="cy-GB"/>
        </w:rPr>
        <w:t xml:space="preserve"> hefyd</w:t>
      </w:r>
      <w:r w:rsidRPr="00AD087E">
        <w:rPr>
          <w:lang w:val="cy-GB"/>
        </w:rPr>
        <w:t xml:space="preserve">, a gwneir hyn ar ddiwedd pob mis. Yna, caiff presgripsiynau eu sganio a'u paru â'r hawliad electronig; lle nad </w:t>
      </w:r>
      <w:r w:rsidR="00CA39AD" w:rsidRPr="00AD087E">
        <w:rPr>
          <w:lang w:val="cy-GB"/>
        </w:rPr>
        <w:t>oes modd gwneud hyn yn awtomataidd</w:t>
      </w:r>
      <w:r w:rsidRPr="00AD087E">
        <w:rPr>
          <w:lang w:val="cy-GB"/>
        </w:rPr>
        <w:t xml:space="preserve">, mae eitemau'n cael eu fflagio ar gyfer ymyrraeth gan weithredwyr. </w:t>
      </w:r>
    </w:p>
    <w:p w14:paraId="7B08174E" w14:textId="77777777" w:rsidR="00391CD1" w:rsidRPr="00AD087E" w:rsidRDefault="00A04F3E" w:rsidP="00391CD1">
      <w:r w:rsidRPr="00AD087E">
        <w:rPr>
          <w:lang w:val="cy-GB"/>
        </w:rPr>
        <w:t>Defnyddir data o Dewis Fferyllfa hefyd i gefnogi taliadau fferyllfeydd. Defnyddir data o bob ffynhonnell i gefnogi archwilio ac ymchwil (defnyddiau eilaidd).</w:t>
      </w:r>
    </w:p>
    <w:p w14:paraId="0072FAAF" w14:textId="77777777" w:rsidR="00391CD1" w:rsidRPr="00AD087E" w:rsidRDefault="00A04F3E" w:rsidP="00391CD1">
      <w:pPr>
        <w:pStyle w:val="Pennawd3"/>
      </w:pPr>
      <w:r w:rsidRPr="00AD087E">
        <w:rPr>
          <w:lang w:val="cy-GB"/>
        </w:rPr>
        <w:t>Materion yn ymwneud â'r ffin</w:t>
      </w:r>
    </w:p>
    <w:p w14:paraId="5607BC0D" w14:textId="0D2106FA" w:rsidR="00391CD1" w:rsidRPr="00AD087E" w:rsidRDefault="00A04F3E" w:rsidP="00391CD1">
      <w:r w:rsidRPr="00AD087E">
        <w:rPr>
          <w:lang w:val="cy-GB"/>
        </w:rPr>
        <w:t xml:space="preserve">Gall y gwahanol brosesau yng Nghymru a Lloegr achosi anawsterau i gleifion sy'n byw ac yn gweithio dros y ffin rhwng y ddwy wlad. Yn gyfreithiol, gall cleifion gael unrhyw bresgripsiwn dilys </w:t>
      </w:r>
      <w:r w:rsidR="00CA39AD" w:rsidRPr="00AD087E">
        <w:rPr>
          <w:lang w:val="cy-GB"/>
        </w:rPr>
        <w:t xml:space="preserve">wedi’i </w:t>
      </w:r>
      <w:r w:rsidRPr="00AD087E">
        <w:rPr>
          <w:lang w:val="cy-GB"/>
        </w:rPr>
        <w:t>ddosb</w:t>
      </w:r>
      <w:r w:rsidR="00CA39AD" w:rsidRPr="00AD087E">
        <w:rPr>
          <w:lang w:val="cy-GB"/>
        </w:rPr>
        <w:t>arthu</w:t>
      </w:r>
      <w:r w:rsidRPr="00AD087E">
        <w:rPr>
          <w:lang w:val="cy-GB"/>
        </w:rPr>
        <w:t xml:space="preserve"> mewn unrhyw fferyllfa yn y DU, ond mae heriau yn seiliedig ar wlad tarddiad y presgripsiwn. Er y gellir dosbarthu presgripsiynau o Gymru yn Lloegr (gan mai'r presgripsiwn papur yw'r ddogfen gyfreithiol), mae'r symud i'r defnydd llawn o EPS yn Lloegr yn golygu bod cleifion sy'n dymuno 'cerdded i mewn' i fferyllfa, yn hytrach nag enwebu un, yn cael 'tocyn' sy'n rhoi mynediad at y presgripsiwn electronig (cyfreithiol). Er bod y tocyn hwn yn defnyddio'r presgripsiwn safonol wedi'i argraffu ar hyn o bryd, nid yw wedi'i lofnodi, felly nid hwn yw'r presgripsiwn. Dim ond fferyllfa sy'n gysylltiedig â</w:t>
      </w:r>
      <w:r w:rsidR="00FE51B5" w:rsidRPr="00AD087E">
        <w:rPr>
          <w:lang w:val="cy-GB"/>
        </w:rPr>
        <w:t xml:space="preserve">’r NHS </w:t>
      </w:r>
      <w:proofErr w:type="spellStart"/>
      <w:r w:rsidR="00FE51B5" w:rsidRPr="00AD087E">
        <w:rPr>
          <w:lang w:val="cy-GB"/>
        </w:rPr>
        <w:t>Spine</w:t>
      </w:r>
      <w:proofErr w:type="spellEnd"/>
      <w:r w:rsidRPr="00AD087E">
        <w:rPr>
          <w:lang w:val="cy-GB"/>
        </w:rPr>
        <w:t xml:space="preserve"> sy'n defnyddio system a alluogir gan EPS sy'n gallu dosbarthu'r presgripsiynau electronig hyn (drwy </w:t>
      </w:r>
      <w:proofErr w:type="spellStart"/>
      <w:r w:rsidRPr="00AD087E">
        <w:rPr>
          <w:lang w:val="cy-GB"/>
        </w:rPr>
        <w:t>god</w:t>
      </w:r>
      <w:proofErr w:type="spellEnd"/>
      <w:r w:rsidRPr="00AD087E">
        <w:rPr>
          <w:lang w:val="cy-GB"/>
        </w:rPr>
        <w:t xml:space="preserve"> bar ar y tocyn). </w:t>
      </w:r>
    </w:p>
    <w:p w14:paraId="01C62C93" w14:textId="77777777" w:rsidR="00391CD1" w:rsidRPr="00AD087E" w:rsidRDefault="00A04F3E" w:rsidP="00391CD1">
      <w:pPr>
        <w:pStyle w:val="Pennawd3"/>
      </w:pPr>
      <w:r w:rsidRPr="00AD087E">
        <w:rPr>
          <w:lang w:val="cy-GB"/>
        </w:rPr>
        <w:t>Cymorth i Gleifion</w:t>
      </w:r>
    </w:p>
    <w:p w14:paraId="2AA8A6EC" w14:textId="671E0383" w:rsidR="00391CD1" w:rsidRPr="00AD087E" w:rsidRDefault="00A04F3E" w:rsidP="00391CD1">
      <w:r w:rsidRPr="00AD087E">
        <w:rPr>
          <w:lang w:val="cy-GB"/>
        </w:rPr>
        <w:t xml:space="preserve">Mae rhai cleifion yn cael </w:t>
      </w:r>
      <w:r w:rsidR="00247CEB" w:rsidRPr="00AD087E">
        <w:rPr>
          <w:lang w:val="cy-GB"/>
        </w:rPr>
        <w:t>cymorth</w:t>
      </w:r>
      <w:r w:rsidRPr="00AD087E">
        <w:rPr>
          <w:lang w:val="cy-GB"/>
        </w:rPr>
        <w:t xml:space="preserve"> i gymryd eu meddyginiaethau gan </w:t>
      </w:r>
      <w:proofErr w:type="spellStart"/>
      <w:r w:rsidRPr="00AD087E">
        <w:rPr>
          <w:lang w:val="cy-GB"/>
        </w:rPr>
        <w:t>Apiau</w:t>
      </w:r>
      <w:proofErr w:type="spellEnd"/>
      <w:r w:rsidRPr="00AD087E">
        <w:rPr>
          <w:lang w:val="cy-GB"/>
        </w:rPr>
        <w:t xml:space="preserve"> sy'n dweud pryd mae angen cymryd meddyginiaethau ac yn atgoffa cleifion i </w:t>
      </w:r>
      <w:proofErr w:type="spellStart"/>
      <w:r w:rsidRPr="00AD087E">
        <w:rPr>
          <w:lang w:val="cy-GB"/>
        </w:rPr>
        <w:t>ailarchebu</w:t>
      </w:r>
      <w:proofErr w:type="spellEnd"/>
      <w:r w:rsidRPr="00AD087E">
        <w:rPr>
          <w:lang w:val="cy-GB"/>
        </w:rPr>
        <w:t xml:space="preserve"> eu cyflenwad. Mae'r </w:t>
      </w:r>
      <w:proofErr w:type="spellStart"/>
      <w:r w:rsidRPr="00AD087E">
        <w:rPr>
          <w:lang w:val="cy-GB"/>
        </w:rPr>
        <w:t>Apiau</w:t>
      </w:r>
      <w:proofErr w:type="spellEnd"/>
      <w:r w:rsidRPr="00AD087E">
        <w:rPr>
          <w:lang w:val="cy-GB"/>
        </w:rPr>
        <w:t xml:space="preserve"> hyn yn aml yn gysylltiedig â chadwyn o fferyllfeydd neu ddarparwr penodol ac yn 'clymu'r' claf i'r fferyllfa honno </w:t>
      </w:r>
      <w:r w:rsidR="00B36BB2" w:rsidRPr="00AD087E">
        <w:rPr>
          <w:lang w:val="cy-GB"/>
        </w:rPr>
        <w:t>i gael ei</w:t>
      </w:r>
      <w:r w:rsidRPr="00AD087E">
        <w:rPr>
          <w:lang w:val="cy-GB"/>
        </w:rPr>
        <w:t xml:space="preserve"> </w:t>
      </w:r>
      <w:r w:rsidR="00B36BB2" w:rsidRPr="00AD087E">
        <w:rPr>
          <w:lang w:val="cy-GB"/>
        </w:rPr>
        <w:t>g</w:t>
      </w:r>
      <w:r w:rsidRPr="00AD087E">
        <w:rPr>
          <w:lang w:val="cy-GB"/>
        </w:rPr>
        <w:t xml:space="preserve">yflenwad </w:t>
      </w:r>
      <w:r w:rsidR="00B36BB2" w:rsidRPr="00AD087E">
        <w:rPr>
          <w:lang w:val="cy-GB"/>
        </w:rPr>
        <w:t>o f</w:t>
      </w:r>
      <w:r w:rsidRPr="00AD087E">
        <w:rPr>
          <w:lang w:val="cy-GB"/>
        </w:rPr>
        <w:t>eddyginiaeth.</w:t>
      </w:r>
    </w:p>
    <w:p w14:paraId="231862F6" w14:textId="77777777" w:rsidR="00391CD1" w:rsidRPr="00AD087E" w:rsidRDefault="00A04F3E" w:rsidP="00391CD1">
      <w:pPr>
        <w:pStyle w:val="Pennawd3"/>
      </w:pPr>
      <w:r w:rsidRPr="00AD087E">
        <w:rPr>
          <w:lang w:val="cy-GB"/>
        </w:rPr>
        <w:t>Defnyddiau eilaidd</w:t>
      </w:r>
    </w:p>
    <w:p w14:paraId="79993CD3" w14:textId="77777777" w:rsidR="00391CD1" w:rsidRPr="00AD087E" w:rsidRDefault="00A04F3E" w:rsidP="00391CD1">
      <w:r w:rsidRPr="00AD087E">
        <w:rPr>
          <w:lang w:val="cy-GB"/>
        </w:rPr>
        <w:t xml:space="preserve">Ar ôl i'r presgripsiwn gael ei ddosbarthu, caiff manylion o'r presgripsiwn papur eu hanfon at Bartneriaeth </w:t>
      </w:r>
      <w:proofErr w:type="spellStart"/>
      <w:r w:rsidRPr="00AD087E">
        <w:rPr>
          <w:lang w:val="cy-GB"/>
        </w:rPr>
        <w:t>Cydwasanaethau</w:t>
      </w:r>
      <w:proofErr w:type="spellEnd"/>
      <w:r w:rsidRPr="00AD087E">
        <w:rPr>
          <w:lang w:val="cy-GB"/>
        </w:rPr>
        <w:t xml:space="preserve"> GIG Cymru. Mae'r presgripsiynau papur hefyd yn cael eu cyflwyno'n fisol i Bartneriaeth </w:t>
      </w:r>
      <w:proofErr w:type="spellStart"/>
      <w:r w:rsidRPr="00AD087E">
        <w:rPr>
          <w:lang w:val="cy-GB"/>
        </w:rPr>
        <w:t>Cydwasanaethau</w:t>
      </w:r>
      <w:proofErr w:type="spellEnd"/>
      <w:r w:rsidRPr="00AD087E">
        <w:rPr>
          <w:lang w:val="cy-GB"/>
        </w:rPr>
        <w:t xml:space="preserve"> GIG Cymru i gadarnhau'r manylion ad-dalu.</w:t>
      </w:r>
    </w:p>
    <w:p w14:paraId="06BF531B" w14:textId="4568EF39" w:rsidR="00391CD1" w:rsidRPr="00AD087E" w:rsidRDefault="00A04F3E" w:rsidP="00391CD1">
      <w:r w:rsidRPr="00AD087E">
        <w:rPr>
          <w:lang w:val="cy-GB"/>
        </w:rPr>
        <w:t>Mae data a geir drwy'r broses dalu ar gael i gefnogi polisïau archwilio, ymchwil, rheoli meddyginiaethau a chaffael, ond mae gan y data rai cyfyngiadau o ran defnyddiau eilaidd. Ni ellir defnyddio manylion demograffig y claf o'r wybodaeth brisio i gysylltu â data cleifion o ffynonellau eraill, gan gyfyngu ar y gallu i ddefnyddio'r data h</w:t>
      </w:r>
      <w:r w:rsidR="00B36BB2" w:rsidRPr="00AD087E">
        <w:rPr>
          <w:lang w:val="cy-GB"/>
        </w:rPr>
        <w:t>y</w:t>
      </w:r>
      <w:r w:rsidRPr="00AD087E">
        <w:rPr>
          <w:lang w:val="cy-GB"/>
        </w:rPr>
        <w:t>n at ddibenion ymchwil. Gellir cael mynediad at ddata at ddibenion defnydd eilaidd o'r rhaglen 'Dewis Fferyllfa'</w:t>
      </w:r>
      <w:r w:rsidR="00B36BB2" w:rsidRPr="00AD087E">
        <w:rPr>
          <w:lang w:val="cy-GB"/>
        </w:rPr>
        <w:t xml:space="preserve"> hefyd</w:t>
      </w:r>
      <w:r w:rsidRPr="00AD087E">
        <w:rPr>
          <w:lang w:val="cy-GB"/>
        </w:rPr>
        <w:t xml:space="preserve">, a defnyddir </w:t>
      </w:r>
      <w:r w:rsidR="00B36BB2" w:rsidRPr="00AD087E">
        <w:rPr>
          <w:lang w:val="cy-GB"/>
        </w:rPr>
        <w:t xml:space="preserve">y data hyn </w:t>
      </w:r>
      <w:r w:rsidRPr="00AD087E">
        <w:rPr>
          <w:lang w:val="cy-GB"/>
        </w:rPr>
        <w:t>i g</w:t>
      </w:r>
      <w:r w:rsidR="00B36BB2" w:rsidRPr="00AD087E">
        <w:rPr>
          <w:lang w:val="cy-GB"/>
        </w:rPr>
        <w:t>ael</w:t>
      </w:r>
      <w:r w:rsidRPr="00AD087E">
        <w:rPr>
          <w:lang w:val="cy-GB"/>
        </w:rPr>
        <w:t xml:space="preserve"> manylion y 'gwasanaethau ychwanegol' (ac eithrio dosbarthu) a ddarperir gan fferyllfeydd.</w:t>
      </w:r>
    </w:p>
    <w:p w14:paraId="74E3EE60" w14:textId="77777777" w:rsidR="00391CD1" w:rsidRPr="00AD087E" w:rsidRDefault="00A04F3E" w:rsidP="00391CD1">
      <w:pPr>
        <w:pStyle w:val="Pennawd3"/>
      </w:pPr>
      <w:r w:rsidRPr="00AD087E">
        <w:rPr>
          <w:lang w:val="cy-GB"/>
        </w:rPr>
        <w:t>Llif Data</w:t>
      </w:r>
    </w:p>
    <w:p w14:paraId="673CC239" w14:textId="191C5868" w:rsidR="00467D13" w:rsidRPr="00AD087E" w:rsidRDefault="00A04F3E" w:rsidP="00467D13">
      <w:r w:rsidRPr="00AD087E">
        <w:rPr>
          <w:lang w:val="cy-GB"/>
        </w:rPr>
        <w:t>Er mwyn asesu aeddfedrwydd llif</w:t>
      </w:r>
      <w:r w:rsidR="00B36BB2" w:rsidRPr="00AD087E">
        <w:rPr>
          <w:lang w:val="cy-GB"/>
        </w:rPr>
        <w:t>oedd</w:t>
      </w:r>
      <w:r w:rsidRPr="00AD087E">
        <w:rPr>
          <w:lang w:val="cy-GB"/>
        </w:rPr>
        <w:t xml:space="preserve"> data presgripsiynau yng Nghymru yn fanylach, rydym wedi adolygu i ba raddau mae'r prif ryngwynebau o fewn y system wedi'u </w:t>
      </w:r>
      <w:proofErr w:type="spellStart"/>
      <w:r w:rsidRPr="00AD087E">
        <w:rPr>
          <w:lang w:val="cy-GB"/>
        </w:rPr>
        <w:t>digidoleiddio</w:t>
      </w:r>
      <w:proofErr w:type="spellEnd"/>
      <w:r w:rsidRPr="00AD087E">
        <w:rPr>
          <w:lang w:val="cy-GB"/>
        </w:rPr>
        <w:t xml:space="preserve">.  Mae'r "map gwres" yn canolbwyntio ar y rhyngwynebau hynny.  Ar gyfer pob un, rydym wedi asesu i ba raddau y cânt eu cefnogi gan dechnolegau digidol yng Nghymru </w:t>
      </w:r>
      <w:r w:rsidR="004C63F4" w:rsidRPr="00AD087E">
        <w:rPr>
          <w:lang w:val="cy-GB"/>
        </w:rPr>
        <w:t xml:space="preserve">ar hyn o bryd </w:t>
      </w:r>
      <w:r w:rsidRPr="00AD087E">
        <w:rPr>
          <w:lang w:val="cy-GB"/>
        </w:rPr>
        <w:t xml:space="preserve">ac </w:t>
      </w:r>
      <w:r w:rsidR="004C63F4" w:rsidRPr="00AD087E">
        <w:rPr>
          <w:lang w:val="cy-GB"/>
        </w:rPr>
        <w:t xml:space="preserve">rydym </w:t>
      </w:r>
      <w:r w:rsidRPr="00AD087E">
        <w:rPr>
          <w:lang w:val="cy-GB"/>
        </w:rPr>
        <w:t>wedi defnyddio</w:t>
      </w:r>
      <w:r w:rsidR="004C63F4" w:rsidRPr="00AD087E">
        <w:rPr>
          <w:lang w:val="cy-GB"/>
        </w:rPr>
        <w:t xml:space="preserve">’r </w:t>
      </w:r>
      <w:r w:rsidRPr="00AD087E">
        <w:rPr>
          <w:lang w:val="cy-GB"/>
        </w:rPr>
        <w:t xml:space="preserve">cod lliw </w:t>
      </w:r>
      <w:r w:rsidR="004C63F4" w:rsidRPr="00AD087E">
        <w:rPr>
          <w:lang w:val="cy-GB"/>
        </w:rPr>
        <w:t>c</w:t>
      </w:r>
      <w:r w:rsidR="00B36BB2" w:rsidRPr="00AD087E">
        <w:rPr>
          <w:lang w:val="cy-GB"/>
        </w:rPr>
        <w:t>anlyn</w:t>
      </w:r>
      <w:r w:rsidR="004C63F4" w:rsidRPr="00AD087E">
        <w:rPr>
          <w:lang w:val="cy-GB"/>
        </w:rPr>
        <w:t>ol</w:t>
      </w:r>
      <w:r w:rsidRPr="00AD087E">
        <w:rPr>
          <w:lang w:val="cy-GB"/>
        </w:rPr>
        <w:t>:</w:t>
      </w:r>
    </w:p>
    <w:p w14:paraId="20F3ED89" w14:textId="77777777" w:rsidR="00467D13" w:rsidRPr="00AD087E" w:rsidRDefault="00A04F3E" w:rsidP="00467D13">
      <w:pPr>
        <w:pStyle w:val="ParagraffRhestr"/>
        <w:numPr>
          <w:ilvl w:val="0"/>
          <w:numId w:val="24"/>
        </w:numPr>
      </w:pPr>
      <w:r w:rsidRPr="00AD087E">
        <w:rPr>
          <w:lang w:val="cy-GB"/>
        </w:rPr>
        <w:t>Croes Goch – yn cynrychioli rhyngwyneb sydd ar bapur yn gyfan gwbl.</w:t>
      </w:r>
    </w:p>
    <w:p w14:paraId="48EC58AA" w14:textId="77777777" w:rsidR="00727A85" w:rsidRPr="00AD087E" w:rsidRDefault="00A04F3E" w:rsidP="008D64D0">
      <w:pPr>
        <w:pStyle w:val="ParagraffRhestr"/>
        <w:numPr>
          <w:ilvl w:val="0"/>
          <w:numId w:val="24"/>
        </w:numPr>
      </w:pPr>
      <w:r w:rsidRPr="00AD087E">
        <w:rPr>
          <w:lang w:val="cy-GB"/>
        </w:rPr>
        <w:t xml:space="preserve">Croes Oren – yn cynrychioli rhywbeth sydd wedi'i </w:t>
      </w:r>
      <w:proofErr w:type="spellStart"/>
      <w:r w:rsidRPr="00AD087E">
        <w:rPr>
          <w:lang w:val="cy-GB"/>
        </w:rPr>
        <w:t>ddigidoleiddio'n</w:t>
      </w:r>
      <w:proofErr w:type="spellEnd"/>
      <w:r w:rsidRPr="00AD087E">
        <w:rPr>
          <w:lang w:val="cy-GB"/>
        </w:rPr>
        <w:t xml:space="preserve"> rhannol.</w:t>
      </w:r>
    </w:p>
    <w:p w14:paraId="2E125EEE" w14:textId="77777777" w:rsidR="009D2F2C" w:rsidRPr="00AD087E" w:rsidRDefault="00A04F3E" w:rsidP="00727A85">
      <w:pPr>
        <w:pStyle w:val="ParagraffRhestr"/>
        <w:numPr>
          <w:ilvl w:val="0"/>
          <w:numId w:val="0"/>
        </w:numPr>
        <w:ind w:left="720"/>
        <w:jc w:val="center"/>
      </w:pPr>
      <w:r w:rsidRPr="00AD087E">
        <w:rPr>
          <w:noProof/>
          <w:lang w:eastAsia="en-GB"/>
        </w:rPr>
        <w:drawing>
          <wp:inline distT="0" distB="0" distL="0" distR="0" wp14:anchorId="032D2195" wp14:editId="756E0ABF">
            <wp:extent cx="6116321" cy="2867025"/>
            <wp:effectExtent l="0" t="0" r="5080" b="0"/>
            <wp:docPr id="16" name="Picture 16" descr="Graphical user interface,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355811" name="Picture 16"/>
                    <pic:cNvPicPr/>
                  </pic:nvPicPr>
                  <pic:blipFill>
                    <a:blip r:embed="rId15">
                      <a:extLst>
                        <a:ext uri="{28A0092B-C50C-407E-A947-70E740481C1C}">
                          <a14:useLocalDpi xmlns:a14="http://schemas.microsoft.com/office/drawing/2010/main" val="0"/>
                        </a:ext>
                      </a:extLst>
                    </a:blip>
                    <a:stretch>
                      <a:fillRect/>
                    </a:stretch>
                  </pic:blipFill>
                  <pic:spPr>
                    <a:xfrm>
                      <a:off x="0" y="0"/>
                      <a:ext cx="6116321" cy="2867025"/>
                    </a:xfrm>
                    <a:prstGeom prst="rect">
                      <a:avLst/>
                    </a:prstGeom>
                  </pic:spPr>
                </pic:pic>
              </a:graphicData>
            </a:graphic>
          </wp:inline>
        </w:drawing>
      </w:r>
    </w:p>
    <w:p w14:paraId="11D09CE4" w14:textId="6D4B3632" w:rsidR="006B3842" w:rsidRPr="00AD087E" w:rsidRDefault="00A04F3E" w:rsidP="006B3842">
      <w:pPr>
        <w:jc w:val="center"/>
        <w:rPr>
          <w:b/>
          <w:bCs/>
        </w:rPr>
      </w:pPr>
      <w:bookmarkStart w:id="17" w:name="_Toc89337902"/>
      <w:r w:rsidRPr="00AD087E">
        <w:rPr>
          <w:b/>
          <w:bCs/>
          <w:lang w:val="cy-GB"/>
        </w:rPr>
        <w:t xml:space="preserve">Ffigur </w:t>
      </w:r>
      <w:r w:rsidRPr="00AD087E">
        <w:rPr>
          <w:b/>
          <w:bCs/>
        </w:rPr>
        <w:fldChar w:fldCharType="begin"/>
      </w:r>
      <w:r w:rsidRPr="00AD087E">
        <w:rPr>
          <w:b/>
          <w:bCs/>
        </w:rPr>
        <w:instrText xml:space="preserve"> SEQ Figure \* ARABIC </w:instrText>
      </w:r>
      <w:r w:rsidRPr="00AD087E">
        <w:rPr>
          <w:b/>
          <w:bCs/>
        </w:rPr>
        <w:fldChar w:fldCharType="separate"/>
      </w:r>
      <w:r w:rsidR="000416E4" w:rsidRPr="00AD087E">
        <w:rPr>
          <w:b/>
          <w:bCs/>
          <w:noProof/>
        </w:rPr>
        <w:t>4</w:t>
      </w:r>
      <w:r w:rsidRPr="00AD087E">
        <w:rPr>
          <w:b/>
          <w:bCs/>
        </w:rPr>
        <w:fldChar w:fldCharType="end"/>
      </w:r>
      <w:r w:rsidRPr="00AD087E">
        <w:rPr>
          <w:b/>
          <w:bCs/>
          <w:lang w:val="cy-GB"/>
        </w:rPr>
        <w:t xml:space="preserve"> - Llif</w:t>
      </w:r>
      <w:r w:rsidR="00B36BB2" w:rsidRPr="00AD087E">
        <w:rPr>
          <w:b/>
          <w:bCs/>
          <w:lang w:val="cy-GB"/>
        </w:rPr>
        <w:t>oedd</w:t>
      </w:r>
      <w:r w:rsidRPr="00AD087E">
        <w:rPr>
          <w:b/>
          <w:bCs/>
          <w:lang w:val="cy-GB"/>
        </w:rPr>
        <w:t xml:space="preserve"> data digidol mewn gofal sylfaenol yng Nghymru heddiw</w:t>
      </w:r>
      <w:bookmarkEnd w:id="17"/>
    </w:p>
    <w:p w14:paraId="0B1F94CC" w14:textId="4D83C0B7" w:rsidR="00391CD1" w:rsidRPr="00AD087E" w:rsidRDefault="00A04F3E" w:rsidP="00391CD1">
      <w:r w:rsidRPr="00AD087E">
        <w:rPr>
          <w:lang w:val="cy-GB"/>
        </w:rPr>
        <w:t>Fel y disgrifir yn fanwl yn yr adrannau uchod, mae'r presgripsiwn digidol a gynhyrchir o</w:t>
      </w:r>
      <w:r w:rsidR="00B36BB2" w:rsidRPr="00AD087E">
        <w:rPr>
          <w:lang w:val="cy-GB"/>
        </w:rPr>
        <w:t>’r</w:t>
      </w:r>
      <w:r w:rsidRPr="00AD087E">
        <w:rPr>
          <w:lang w:val="cy-GB"/>
        </w:rPr>
        <w:t xml:space="preserve"> system </w:t>
      </w:r>
      <w:r w:rsidR="00B36BB2" w:rsidRPr="00AD087E">
        <w:rPr>
          <w:lang w:val="cy-GB"/>
        </w:rPr>
        <w:t>m</w:t>
      </w:r>
      <w:r w:rsidRPr="00AD087E">
        <w:rPr>
          <w:lang w:val="cy-GB"/>
        </w:rPr>
        <w:t>eddyg</w:t>
      </w:r>
      <w:r w:rsidR="00FE51B5" w:rsidRPr="00AD087E">
        <w:rPr>
          <w:lang w:val="cy-GB"/>
        </w:rPr>
        <w:t>on</w:t>
      </w:r>
      <w:r w:rsidRPr="00AD087E">
        <w:rPr>
          <w:lang w:val="cy-GB"/>
        </w:rPr>
        <w:t xml:space="preserve"> </w:t>
      </w:r>
      <w:r w:rsidR="00B36BB2" w:rsidRPr="00AD087E">
        <w:rPr>
          <w:lang w:val="cy-GB"/>
        </w:rPr>
        <w:t>t</w:t>
      </w:r>
      <w:r w:rsidRPr="00AD087E">
        <w:rPr>
          <w:lang w:val="cy-GB"/>
        </w:rPr>
        <w:t>eulu yn cael ei argraffu ar bresgripsiwn papur sy'n cynnwys cod bar 2D i hwyluso'r gwaith o ddiweddaru data yn y system ddosbarthu.</w:t>
      </w:r>
    </w:p>
    <w:p w14:paraId="559C11E7" w14:textId="1A532A39" w:rsidR="00656F84" w:rsidRPr="00AD087E" w:rsidRDefault="00A04F3E" w:rsidP="00391CD1">
      <w:r w:rsidRPr="00AD087E">
        <w:rPr>
          <w:lang w:val="cy-GB"/>
        </w:rPr>
        <w:t>Caiff presgripsiynau eu trosglwyddo â llaw i</w:t>
      </w:r>
      <w:r w:rsidR="00B36BB2" w:rsidRPr="00AD087E">
        <w:rPr>
          <w:lang w:val="cy-GB"/>
        </w:rPr>
        <w:t>’r rhai sy’n dosbarthu meddyginiaethau yn y g</w:t>
      </w:r>
      <w:r w:rsidRPr="00AD087E">
        <w:rPr>
          <w:lang w:val="cy-GB"/>
        </w:rPr>
        <w:t xml:space="preserve">ymuned. Mae'r broses o gyflwyno manylion dosbarthu ar gyfer talu yn electronig ond mae'n parhau i gael ei </w:t>
      </w:r>
      <w:r w:rsidR="00B36BB2" w:rsidRPr="00AD087E">
        <w:rPr>
          <w:lang w:val="cy-GB"/>
        </w:rPr>
        <w:t>ch</w:t>
      </w:r>
      <w:r w:rsidRPr="00AD087E">
        <w:rPr>
          <w:lang w:val="cy-GB"/>
        </w:rPr>
        <w:t xml:space="preserve">efnogi gan broses bapur.  </w:t>
      </w:r>
    </w:p>
    <w:p w14:paraId="5F67A2CF" w14:textId="77777777" w:rsidR="00612A19" w:rsidRPr="00AD087E" w:rsidRDefault="00A04F3E" w:rsidP="00612A19">
      <w:pPr>
        <w:pStyle w:val="Pennawd2"/>
      </w:pPr>
      <w:bookmarkStart w:id="18" w:name="_Toc89337661"/>
      <w:r w:rsidRPr="00AD087E">
        <w:rPr>
          <w:lang w:val="cy-GB"/>
        </w:rPr>
        <w:t>Gofal eilaidd</w:t>
      </w:r>
      <w:bookmarkEnd w:id="18"/>
    </w:p>
    <w:p w14:paraId="25DDBB83" w14:textId="70FD10EC" w:rsidR="003A0810" w:rsidRPr="00AD087E" w:rsidRDefault="00A04F3E" w:rsidP="003A0810">
      <w:r w:rsidRPr="00AD087E">
        <w:rPr>
          <w:lang w:val="cy-GB"/>
        </w:rPr>
        <w:t xml:space="preserve">System bapur i raddau helaeth yw'r broses bresennol ar gyfer gofal cleifion mewnol yng Nghymru, er bod systemau i gefnogi Cemotherapi a bod system newydd ar gyfer Unedau Gofal Dwys (ICU) yn cael ei chyflwyno.  </w:t>
      </w:r>
    </w:p>
    <w:p w14:paraId="466F6209" w14:textId="2AC78635" w:rsidR="003A0810" w:rsidRPr="00AD087E" w:rsidRDefault="00A04F3E" w:rsidP="003A0810">
      <w:r w:rsidRPr="00AD087E">
        <w:rPr>
          <w:lang w:val="cy-GB"/>
        </w:rPr>
        <w:t xml:space="preserve">Mae </w:t>
      </w:r>
      <w:r w:rsidR="00B36BB2" w:rsidRPr="00AD087E">
        <w:rPr>
          <w:lang w:val="cy-GB"/>
        </w:rPr>
        <w:t>adnodd</w:t>
      </w:r>
      <w:r w:rsidRPr="00AD087E">
        <w:rPr>
          <w:lang w:val="cy-GB"/>
        </w:rPr>
        <w:t xml:space="preserve"> DHCW i gefnogi </w:t>
      </w:r>
      <w:proofErr w:type="spellStart"/>
      <w:r w:rsidRPr="00AD087E">
        <w:rPr>
          <w:lang w:val="cy-GB"/>
        </w:rPr>
        <w:t>eRyddhau</w:t>
      </w:r>
      <w:proofErr w:type="spellEnd"/>
      <w:r w:rsidRPr="00AD087E">
        <w:rPr>
          <w:lang w:val="cy-GB"/>
        </w:rPr>
        <w:t xml:space="preserve"> (</w:t>
      </w:r>
      <w:proofErr w:type="spellStart"/>
      <w:r w:rsidRPr="00AD087E">
        <w:rPr>
          <w:lang w:val="cy-GB"/>
        </w:rPr>
        <w:t>MTeD</w:t>
      </w:r>
      <w:proofErr w:type="spellEnd"/>
      <w:r w:rsidRPr="00AD087E">
        <w:rPr>
          <w:lang w:val="cy-GB"/>
        </w:rPr>
        <w:t xml:space="preserve">), ond nid yw'n gwbl ddigidol, ac er y gellir cael gafael ar y data Meddyginiaethau </w:t>
      </w:r>
      <w:r w:rsidR="00771B9F" w:rsidRPr="00AD087E">
        <w:rPr>
          <w:lang w:val="cy-GB"/>
        </w:rPr>
        <w:t>wrth</w:t>
      </w:r>
      <w:r w:rsidRPr="00AD087E">
        <w:rPr>
          <w:lang w:val="cy-GB"/>
        </w:rPr>
        <w:t xml:space="preserve"> D</w:t>
      </w:r>
      <w:r w:rsidR="00771B9F" w:rsidRPr="00AD087E">
        <w:rPr>
          <w:lang w:val="cy-GB"/>
        </w:rPr>
        <w:t>d</w:t>
      </w:r>
      <w:r w:rsidRPr="00AD087E">
        <w:rPr>
          <w:lang w:val="cy-GB"/>
        </w:rPr>
        <w:t xml:space="preserve">erbyn </w:t>
      </w:r>
      <w:r w:rsidR="00B36BB2" w:rsidRPr="00AD087E">
        <w:rPr>
          <w:lang w:val="cy-GB"/>
        </w:rPr>
        <w:t xml:space="preserve">Claf </w:t>
      </w:r>
      <w:r w:rsidRPr="00AD087E">
        <w:rPr>
          <w:lang w:val="cy-GB"/>
        </w:rPr>
        <w:t xml:space="preserve">i lywio'r presgripsiwn cleifion mewnol (papur), mae hyn yn cynnwys trawsgrifio'r wybodaeth â llaw. Gellir defnyddio'r system </w:t>
      </w:r>
      <w:proofErr w:type="spellStart"/>
      <w:r w:rsidRPr="00AD087E">
        <w:rPr>
          <w:lang w:val="cy-GB"/>
        </w:rPr>
        <w:t>MTeD</w:t>
      </w:r>
      <w:proofErr w:type="spellEnd"/>
      <w:r w:rsidRPr="00AD087E">
        <w:rPr>
          <w:lang w:val="cy-GB"/>
        </w:rPr>
        <w:t xml:space="preserve"> i </w:t>
      </w:r>
      <w:r w:rsidR="00B36BB2" w:rsidRPr="00AD087E">
        <w:rPr>
          <w:lang w:val="cy-GB"/>
        </w:rPr>
        <w:t>lenwi</w:t>
      </w:r>
      <w:r w:rsidRPr="00AD087E">
        <w:rPr>
          <w:lang w:val="cy-GB"/>
        </w:rPr>
        <w:t xml:space="preserve"> </w:t>
      </w:r>
      <w:proofErr w:type="spellStart"/>
      <w:r w:rsidRPr="00AD087E">
        <w:rPr>
          <w:lang w:val="cy-GB"/>
        </w:rPr>
        <w:t>eRyddhau</w:t>
      </w:r>
      <w:proofErr w:type="spellEnd"/>
      <w:r w:rsidRPr="00AD087E">
        <w:rPr>
          <w:lang w:val="cy-GB"/>
        </w:rPr>
        <w:t xml:space="preserve"> </w:t>
      </w:r>
      <w:r w:rsidR="00B36BB2" w:rsidRPr="00AD087E">
        <w:rPr>
          <w:lang w:val="cy-GB"/>
        </w:rPr>
        <w:t>yn awtomatig i’w d</w:t>
      </w:r>
      <w:r w:rsidRPr="00AD087E">
        <w:rPr>
          <w:lang w:val="cy-GB"/>
        </w:rPr>
        <w:t>diwygio â llaw. Nid yw pob Bwrdd Iechyd yn defnyddio'r system hon i gefnogi rhyddhau cleifion.</w:t>
      </w:r>
    </w:p>
    <w:p w14:paraId="3A10DE1E" w14:textId="77777777" w:rsidR="003A0810" w:rsidRPr="00AD087E" w:rsidRDefault="00A04F3E" w:rsidP="003A0810">
      <w:r w:rsidRPr="00AD087E">
        <w:rPr>
          <w:lang w:val="cy-GB"/>
        </w:rPr>
        <w:t>Bu cynnydd o ran caffael 'systemau arbenigol’. Mae nifer o ysbytai yn defnyddio'r system cemotherapi arbenigol '</w:t>
      </w:r>
      <w:proofErr w:type="spellStart"/>
      <w:r w:rsidRPr="00AD087E">
        <w:rPr>
          <w:lang w:val="cy-GB"/>
        </w:rPr>
        <w:t>Chemocare</w:t>
      </w:r>
      <w:proofErr w:type="spellEnd"/>
      <w:r w:rsidRPr="00AD087E">
        <w:rPr>
          <w:lang w:val="cy-GB"/>
        </w:rPr>
        <w:t>' ac, yn ddiweddar, penderfynwyd caffael system Uned Gofal Dwys Cymru gyfan (</w:t>
      </w:r>
      <w:proofErr w:type="spellStart"/>
      <w:r w:rsidRPr="00AD087E">
        <w:rPr>
          <w:lang w:val="cy-GB"/>
        </w:rPr>
        <w:t>Digistat</w:t>
      </w:r>
      <w:proofErr w:type="spellEnd"/>
      <w:r w:rsidRPr="00AD087E">
        <w:rPr>
          <w:lang w:val="cy-GB"/>
        </w:rPr>
        <w:t xml:space="preserve"> – </w:t>
      </w:r>
      <w:proofErr w:type="spellStart"/>
      <w:r w:rsidRPr="00AD087E">
        <w:rPr>
          <w:lang w:val="cy-GB"/>
        </w:rPr>
        <w:t>Ascom</w:t>
      </w:r>
      <w:proofErr w:type="spellEnd"/>
      <w:r w:rsidRPr="00AD087E">
        <w:rPr>
          <w:lang w:val="cy-GB"/>
        </w:rPr>
        <w:t xml:space="preserve">), a gwblhawyd ym mis Hydref 2020. </w:t>
      </w:r>
    </w:p>
    <w:p w14:paraId="3425FF7D" w14:textId="128300B6" w:rsidR="003A0810" w:rsidRPr="00AD087E" w:rsidRDefault="00A04F3E" w:rsidP="003A0810">
      <w:r w:rsidRPr="00AD087E">
        <w:rPr>
          <w:lang w:val="cy-GB"/>
        </w:rPr>
        <w:t xml:space="preserve">Mae defnydd eang o systemau dosbarthu </w:t>
      </w:r>
      <w:proofErr w:type="spellStart"/>
      <w:r w:rsidRPr="00AD087E">
        <w:rPr>
          <w:lang w:val="cy-GB"/>
        </w:rPr>
        <w:t>robotig</w:t>
      </w:r>
      <w:proofErr w:type="spellEnd"/>
      <w:r w:rsidRPr="00AD087E">
        <w:rPr>
          <w:lang w:val="cy-GB"/>
        </w:rPr>
        <w:t xml:space="preserve"> mewn ysbytai yng Nghymru a defnydd sylweddol o gabinetau meddyginiaethau electronig. Bydd gan systemau dosbarthu </w:t>
      </w:r>
      <w:proofErr w:type="spellStart"/>
      <w:r w:rsidRPr="00AD087E">
        <w:rPr>
          <w:lang w:val="cy-GB"/>
        </w:rPr>
        <w:t>robotig</w:t>
      </w:r>
      <w:proofErr w:type="spellEnd"/>
      <w:r w:rsidRPr="00AD087E">
        <w:rPr>
          <w:lang w:val="cy-GB"/>
        </w:rPr>
        <w:t xml:space="preserve"> lif data o'r system ddosbarthu sy'n dewis yr eitem bresennol wrth i'r label ddosbarthu gael ei chynhyrchu ar gyfer pob eitem </w:t>
      </w:r>
      <w:r w:rsidR="00B36BB2" w:rsidRPr="00AD087E">
        <w:rPr>
          <w:lang w:val="cy-GB"/>
        </w:rPr>
        <w:t xml:space="preserve">ar y </w:t>
      </w:r>
      <w:r w:rsidRPr="00AD087E">
        <w:rPr>
          <w:lang w:val="cy-GB"/>
        </w:rPr>
        <w:t xml:space="preserve">presgripsiwn. Mae llif data rhwng y systemau dosbarthu presennol a'r cypyrddau </w:t>
      </w:r>
      <w:r w:rsidR="00B36BB2" w:rsidRPr="00AD087E">
        <w:rPr>
          <w:lang w:val="cy-GB"/>
        </w:rPr>
        <w:t>wedi’u hawtomeiddio</w:t>
      </w:r>
      <w:r w:rsidRPr="00AD087E">
        <w:rPr>
          <w:lang w:val="cy-GB"/>
        </w:rPr>
        <w:t xml:space="preserve"> ar lefel ward ond mae</w:t>
      </w:r>
      <w:r w:rsidR="00B36BB2" w:rsidRPr="00AD087E">
        <w:rPr>
          <w:lang w:val="cy-GB"/>
        </w:rPr>
        <w:t xml:space="preserve"> manylder y data a’r defnydd ohonynt</w:t>
      </w:r>
      <w:r w:rsidRPr="00AD087E">
        <w:rPr>
          <w:lang w:val="cy-GB"/>
        </w:rPr>
        <w:t xml:space="preserve"> yn amrywio</w:t>
      </w:r>
      <w:r w:rsidR="00B36BB2" w:rsidRPr="00AD087E">
        <w:rPr>
          <w:lang w:val="cy-GB"/>
        </w:rPr>
        <w:t xml:space="preserve"> o un defnydd i’r llall</w:t>
      </w:r>
      <w:r w:rsidRPr="00AD087E">
        <w:rPr>
          <w:lang w:val="cy-GB"/>
        </w:rPr>
        <w:t>. Mae llif</w:t>
      </w:r>
      <w:r w:rsidR="00B36BB2" w:rsidRPr="00AD087E">
        <w:rPr>
          <w:lang w:val="cy-GB"/>
        </w:rPr>
        <w:t>oedd</w:t>
      </w:r>
      <w:r w:rsidRPr="00AD087E">
        <w:rPr>
          <w:lang w:val="cy-GB"/>
        </w:rPr>
        <w:t xml:space="preserve"> data rhwng y systemau </w:t>
      </w:r>
      <w:r w:rsidR="00B36BB2" w:rsidRPr="00AD087E">
        <w:rPr>
          <w:lang w:val="cy-GB"/>
        </w:rPr>
        <w:t>wedi’u hawtomeiddio</w:t>
      </w:r>
      <w:r w:rsidRPr="00AD087E">
        <w:rPr>
          <w:lang w:val="cy-GB"/>
        </w:rPr>
        <w:t xml:space="preserve"> hyn a </w:t>
      </w:r>
      <w:proofErr w:type="spellStart"/>
      <w:r w:rsidRPr="00AD087E">
        <w:rPr>
          <w:lang w:val="cy-GB"/>
        </w:rPr>
        <w:t>WellSky</w:t>
      </w:r>
      <w:proofErr w:type="spellEnd"/>
      <w:r w:rsidRPr="00AD087E">
        <w:rPr>
          <w:lang w:val="cy-GB"/>
        </w:rPr>
        <w:t>, y system ddosbarthu newydd, wedi hen ennill eu plwyf mewn awdurdodaethau eraill yn y DU.</w:t>
      </w:r>
    </w:p>
    <w:p w14:paraId="30C7290A" w14:textId="16D26E76" w:rsidR="00A77A23" w:rsidRPr="00AD087E" w:rsidRDefault="00A04F3E" w:rsidP="00A77A23">
      <w:r w:rsidRPr="00AD087E">
        <w:rPr>
          <w:lang w:val="cy-GB"/>
        </w:rPr>
        <w:t xml:space="preserve">Ar hyn o bryd, mae gwybodaeth am feddyginiaethau </w:t>
      </w:r>
      <w:r w:rsidR="00771B9F" w:rsidRPr="00AD087E">
        <w:rPr>
          <w:lang w:val="cy-GB"/>
        </w:rPr>
        <w:t>wrth dd</w:t>
      </w:r>
      <w:r w:rsidRPr="00AD087E">
        <w:rPr>
          <w:lang w:val="cy-GB"/>
        </w:rPr>
        <w:t xml:space="preserve">erbyn </w:t>
      </w:r>
      <w:r w:rsidR="004C63F4" w:rsidRPr="00AD087E">
        <w:rPr>
          <w:lang w:val="cy-GB"/>
        </w:rPr>
        <w:t xml:space="preserve">claf </w:t>
      </w:r>
      <w:r w:rsidRPr="00AD087E">
        <w:rPr>
          <w:lang w:val="cy-GB"/>
        </w:rPr>
        <w:t>(o'r cofnod meddyg teulu) ar gael o Borth Clinigol Cymru. Gall yr</w:t>
      </w:r>
      <w:r w:rsidR="004C63F4" w:rsidRPr="00AD087E">
        <w:rPr>
          <w:lang w:val="cy-GB"/>
        </w:rPr>
        <w:t xml:space="preserve"> </w:t>
      </w:r>
      <w:r w:rsidRPr="00AD087E">
        <w:rPr>
          <w:lang w:val="cy-GB"/>
        </w:rPr>
        <w:t xml:space="preserve">wybodaeth hon gael ei mewnforio i'r system </w:t>
      </w:r>
      <w:proofErr w:type="spellStart"/>
      <w:r w:rsidRPr="00AD087E">
        <w:rPr>
          <w:lang w:val="cy-GB"/>
        </w:rPr>
        <w:t>eRyddhau</w:t>
      </w:r>
      <w:proofErr w:type="spellEnd"/>
      <w:r w:rsidRPr="00AD087E">
        <w:rPr>
          <w:lang w:val="cy-GB"/>
        </w:rPr>
        <w:t xml:space="preserve"> a'i diwygio â llaw i gefnogi'r broses ryddhau, ond mae'r broses cleifion mewnol yn parhau i fod ar bapur.  Rhennir data o'r system </w:t>
      </w:r>
      <w:proofErr w:type="spellStart"/>
      <w:r w:rsidRPr="00AD087E">
        <w:rPr>
          <w:lang w:val="cy-GB"/>
        </w:rPr>
        <w:t>eRyddhau</w:t>
      </w:r>
      <w:proofErr w:type="spellEnd"/>
      <w:r w:rsidRPr="00AD087E">
        <w:rPr>
          <w:lang w:val="cy-GB"/>
        </w:rPr>
        <w:t xml:space="preserve"> gyda Phorth Clinigol Cymru, a gall fod ar gael at ddibenion archwilio a rheoli, ond nid yw'n glir a yw hyn yn wir. </w:t>
      </w:r>
    </w:p>
    <w:p w14:paraId="637E3B2C" w14:textId="574FC6EE" w:rsidR="002C42A2" w:rsidRPr="00AD087E" w:rsidRDefault="00A04F3E" w:rsidP="00927A85">
      <w:r w:rsidRPr="00AD087E">
        <w:rPr>
          <w:lang w:val="cy-GB"/>
        </w:rPr>
        <w:t xml:space="preserve">Ni ellir ymgorffori data o </w:t>
      </w:r>
      <w:proofErr w:type="spellStart"/>
      <w:r w:rsidRPr="00AD087E">
        <w:rPr>
          <w:lang w:val="cy-GB"/>
        </w:rPr>
        <w:t>eRyddhau</w:t>
      </w:r>
      <w:proofErr w:type="spellEnd"/>
      <w:r w:rsidRPr="00AD087E">
        <w:rPr>
          <w:lang w:val="cy-GB"/>
        </w:rPr>
        <w:t xml:space="preserve"> yn uniongyrchol yn</w:t>
      </w:r>
      <w:r w:rsidR="004C63F4" w:rsidRPr="00AD087E">
        <w:rPr>
          <w:lang w:val="cy-GB"/>
        </w:rPr>
        <w:t xml:space="preserve"> y</w:t>
      </w:r>
      <w:r w:rsidRPr="00AD087E">
        <w:rPr>
          <w:lang w:val="cy-GB"/>
        </w:rPr>
        <w:t xml:space="preserve"> system </w:t>
      </w:r>
      <w:r w:rsidR="004C63F4" w:rsidRPr="00AD087E">
        <w:rPr>
          <w:lang w:val="cy-GB"/>
        </w:rPr>
        <w:t>meddyg</w:t>
      </w:r>
      <w:r w:rsidR="00FE51B5" w:rsidRPr="00AD087E">
        <w:rPr>
          <w:lang w:val="cy-GB"/>
        </w:rPr>
        <w:t>on</w:t>
      </w:r>
      <w:r w:rsidR="004C63F4" w:rsidRPr="00AD087E">
        <w:rPr>
          <w:lang w:val="cy-GB"/>
        </w:rPr>
        <w:t xml:space="preserve"> t</w:t>
      </w:r>
      <w:r w:rsidRPr="00AD087E">
        <w:rPr>
          <w:lang w:val="cy-GB"/>
        </w:rPr>
        <w:t xml:space="preserve">eulu na'r system Dewis Fferyllfa, ond </w:t>
      </w:r>
      <w:proofErr w:type="spellStart"/>
      <w:r w:rsidRPr="00AD087E">
        <w:rPr>
          <w:lang w:val="cy-GB"/>
        </w:rPr>
        <w:t>fe'</w:t>
      </w:r>
      <w:r w:rsidR="004C63F4" w:rsidRPr="00AD087E">
        <w:rPr>
          <w:lang w:val="cy-GB"/>
        </w:rPr>
        <w:t>u</w:t>
      </w:r>
      <w:proofErr w:type="spellEnd"/>
      <w:r w:rsidRPr="00AD087E">
        <w:rPr>
          <w:lang w:val="cy-GB"/>
        </w:rPr>
        <w:t xml:space="preserve"> hanfonir at feddygon teulu fel dogfen (</w:t>
      </w:r>
      <w:proofErr w:type="spellStart"/>
      <w:r w:rsidRPr="00AD087E">
        <w:rPr>
          <w:lang w:val="cy-GB"/>
        </w:rPr>
        <w:t>pdf</w:t>
      </w:r>
      <w:proofErr w:type="spellEnd"/>
      <w:r w:rsidRPr="00AD087E">
        <w:rPr>
          <w:lang w:val="cy-GB"/>
        </w:rPr>
        <w:t>) a gellir e</w:t>
      </w:r>
      <w:r w:rsidR="004C63F4" w:rsidRPr="00AD087E">
        <w:rPr>
          <w:lang w:val="cy-GB"/>
        </w:rPr>
        <w:t>u</w:t>
      </w:r>
      <w:r w:rsidRPr="00AD087E">
        <w:rPr>
          <w:lang w:val="cy-GB"/>
        </w:rPr>
        <w:t xml:space="preserve"> rhannu yn yr un modd â'r rhaglen Dewis Fferyllfa. </w:t>
      </w:r>
    </w:p>
    <w:p w14:paraId="2D3FBBB1" w14:textId="7C1675A8" w:rsidR="00927A85" w:rsidRPr="00AD087E" w:rsidRDefault="00A77A23" w:rsidP="00927A85">
      <w:r w:rsidRPr="00AD087E">
        <w:rPr>
          <w:lang w:val="cy-GB"/>
        </w:rPr>
        <w:t xml:space="preserve">Yn absenoldeb system </w:t>
      </w:r>
      <w:r w:rsidR="004C63F4" w:rsidRPr="00AD087E">
        <w:rPr>
          <w:lang w:val="cy-GB"/>
        </w:rPr>
        <w:t xml:space="preserve">electronig ‘gyffredinol’ ar gyfer </w:t>
      </w:r>
      <w:r w:rsidRPr="00AD087E">
        <w:rPr>
          <w:lang w:val="cy-GB"/>
        </w:rPr>
        <w:t>Presgripsiynau a Rhoi Meddyginiaethau mewn ysbytai, mae'r mater o lif</w:t>
      </w:r>
      <w:r w:rsidR="004C63F4" w:rsidRPr="00AD087E">
        <w:rPr>
          <w:lang w:val="cy-GB"/>
        </w:rPr>
        <w:t xml:space="preserve">oedd </w:t>
      </w:r>
      <w:r w:rsidRPr="00AD087E">
        <w:rPr>
          <w:lang w:val="cy-GB"/>
        </w:rPr>
        <w:t xml:space="preserve">data i'r ysbyty, neu rhwng systemau ysbytai, </w:t>
      </w:r>
      <w:r w:rsidR="004C63F4" w:rsidRPr="00AD087E">
        <w:rPr>
          <w:lang w:val="cy-GB"/>
        </w:rPr>
        <w:t>yn amherthnasol</w:t>
      </w:r>
      <w:r w:rsidRPr="00AD087E">
        <w:rPr>
          <w:lang w:val="cy-GB"/>
        </w:rPr>
        <w:t xml:space="preserve">. Fodd bynnag, mae'n annhebygol bod gan y systemau Cemotherapi neu'r systemau Gofal Dwys unrhyw allu ar hyn o bryd i 'rannu' data yn electronig â systemau eraill.  </w:t>
      </w:r>
    </w:p>
    <w:p w14:paraId="0110331F" w14:textId="3E642BD4" w:rsidR="00927A85" w:rsidRPr="00AD087E" w:rsidRDefault="00FB4817" w:rsidP="00927A85">
      <w:r w:rsidRPr="00AD087E">
        <w:rPr>
          <w:rFonts w:asciiTheme="minorHAnsi" w:eastAsiaTheme="minorHAnsi" w:hAnsiTheme="minorHAnsi" w:cstheme="minorBidi"/>
          <w:noProof/>
          <w:color w:val="auto"/>
          <w:lang w:eastAsia="en-GB"/>
        </w:rPr>
        <mc:AlternateContent>
          <mc:Choice Requires="wps">
            <w:drawing>
              <wp:anchor distT="0" distB="0" distL="114300" distR="114300" simplePos="0" relativeHeight="251666432" behindDoc="0" locked="0" layoutInCell="1" allowOverlap="1" wp14:anchorId="199F3561" wp14:editId="7D39D7FE">
                <wp:simplePos x="0" y="0"/>
                <wp:positionH relativeFrom="column">
                  <wp:posOffset>161925</wp:posOffset>
                </wp:positionH>
                <wp:positionV relativeFrom="paragraph">
                  <wp:posOffset>301625</wp:posOffset>
                </wp:positionV>
                <wp:extent cx="5676900" cy="5060950"/>
                <wp:effectExtent l="0" t="0" r="19050" b="25400"/>
                <wp:wrapTopAndBottom/>
                <wp:docPr id="13" name="Text Box 13"/>
                <wp:cNvGraphicFramePr/>
                <a:graphic xmlns:a="http://schemas.openxmlformats.org/drawingml/2006/main">
                  <a:graphicData uri="http://schemas.microsoft.com/office/word/2010/wordprocessingShape">
                    <wps:wsp>
                      <wps:cNvSpPr txBox="1"/>
                      <wps:spPr>
                        <a:xfrm>
                          <a:off x="0" y="0"/>
                          <a:ext cx="5676900" cy="5060950"/>
                        </a:xfrm>
                        <a:prstGeom prst="rect">
                          <a:avLst/>
                        </a:prstGeom>
                        <a:solidFill>
                          <a:srgbClr val="FFC000">
                            <a:lumMod val="40000"/>
                            <a:lumOff val="60000"/>
                          </a:srgbClr>
                        </a:solidFill>
                        <a:ln w="6350">
                          <a:solidFill>
                            <a:prstClr val="black"/>
                          </a:solidFill>
                        </a:ln>
                      </wps:spPr>
                      <wps:txbx>
                        <w:txbxContent>
                          <w:p w14:paraId="7FE3B2C9" w14:textId="6F2ED4DD" w:rsidR="00FE51B5" w:rsidRDefault="00FE51B5" w:rsidP="00882D34">
                            <w:pPr>
                              <w:shd w:val="clear" w:color="auto" w:fill="FFF2CC" w:themeFill="accent4" w:themeFillTint="33"/>
                            </w:pPr>
                            <w:r>
                              <w:rPr>
                                <w:lang w:val="cy-GB"/>
                              </w:rPr>
                              <w:t>Mae Mrs Roberts yn cael ei derbyn i ysbyty ar ôl cwympo yn ei chartref. Er mwyn deall pa feddyginiaethau mae hi'n eu cymryd ar hyn o bryd, mae'r meddyg sy'n derbyn a'r fferyllydd yn cael 'hanes' gan Mrs Roberts, yn adolygu'r meddyginiaethau y daeth hi â nhw i'r ysbyty gyda hi ac yn ymgynghori â Phorth Clinigol Cymru i sicrhau bod ganddynt restr gynhwysfawr o'r meddyginiaethau mae hi'n eu cymryd ar hyn o bryd. Pe bai Mrs Roberts wedi cael triniaeth ar gyfer Arthritis Gwynegol ac wedi bod ar etanercept o ddarparwr Gofal Cartref, mae'n debyg na fyddai'r wybodaeth hon wedi bod ar gael yn y man derbyn (oni bai bod Mrs Roberts wedi gwirfoddoli'r wybodaeth).</w:t>
                            </w:r>
                          </w:p>
                          <w:p w14:paraId="5D4ECB52" w14:textId="01E526F3" w:rsidR="00FE51B5" w:rsidRDefault="00FE51B5" w:rsidP="00882D34">
                            <w:pPr>
                              <w:shd w:val="clear" w:color="auto" w:fill="FFF2CC" w:themeFill="accent4" w:themeFillTint="33"/>
                            </w:pPr>
                            <w:r>
                              <w:rPr>
                                <w:lang w:val="cy-GB"/>
                              </w:rPr>
                              <w:t>Yna, caiff yr hanes meddyginiaeth ei drawsgrifio o'r nodiadau meddygol i siart cleifion mewnol. Gan fod cyflwr Mrs Roberts yn ansefydlog, gwneir newidiadau i'r siart cleifion mewnol, weithiau gyda nodyn yn y nodiadau meddygol ynghylch pam y gwnaed y newid (ond, yn aml, gellir hepgor hwn).</w:t>
                            </w:r>
                          </w:p>
                          <w:p w14:paraId="32DADDD5" w14:textId="01B96231" w:rsidR="00FE51B5" w:rsidRDefault="00FE51B5" w:rsidP="00882D34">
                            <w:pPr>
                              <w:shd w:val="clear" w:color="auto" w:fill="FFF2CC" w:themeFill="accent4" w:themeFillTint="33"/>
                            </w:pPr>
                            <w:r>
                              <w:rPr>
                                <w:lang w:val="cy-GB"/>
                              </w:rPr>
                              <w:t>Pan fydd hi'n cael ei rhyddhau, bydd y clinigwr yn paratoi presgripsiwn rhyddhau a chrynodeb e-ryddhau, gan ddefnyddio'r system Trawsgrifio Meddyginiaethau ac E-ryddhau (MTeD), o fewn Porth Clinigol Cymru ac yn diwygio hyn gyda gwybodaeth wedi'i thrawsgrifio o'r siart cleifion mewnol. Efallai y bydd hi'n bosibl pennu'r rhesymau dros unrhyw newidiadau o'r cofnod meddygol, ond efallai na fydd hyn yn bosibl ym mhob achos.</w:t>
                            </w:r>
                          </w:p>
                          <w:p w14:paraId="117D1471" w14:textId="77777777" w:rsidR="00FE51B5" w:rsidRDefault="00FE51B5" w:rsidP="00882D34">
                            <w:pPr>
                              <w:shd w:val="clear" w:color="auto" w:fill="FFF2CC" w:themeFill="accent4" w:themeFillTint="33"/>
                            </w:pPr>
                            <w:r>
                              <w:rPr>
                                <w:lang w:val="cy-GB"/>
                              </w:rPr>
                              <w:t>Rhennir y crynodeb e-ryddhau gyda'r meddyg teulu fel atodiad fformat dogfen gludadwy (pdf). Gellir rhannu'r un crynodeb rhyddhau gyda'r fferyllydd, o Borth Clinigol Cymru, drwy'r rhaglen Dewis Fferyllfa, os yw'r claf yn cydsynio i rannu gwybodaeth.</w:t>
                            </w:r>
                          </w:p>
                          <w:p w14:paraId="0685E149" w14:textId="20175DA7" w:rsidR="00FE51B5" w:rsidRDefault="00FE51B5" w:rsidP="00882D34">
                            <w:pPr>
                              <w:shd w:val="clear" w:color="auto" w:fill="FFF2CC" w:themeFill="accent4" w:themeFillTint="33"/>
                            </w:pPr>
                            <w:r>
                              <w:rPr>
                                <w:lang w:val="cy-GB"/>
                              </w:rPr>
                              <w:t>Yna, rhaid i'r meddyg teulu ddarllen y ddogfen a gwneud penderfyniadau ynghylch gwneud unrhyw newidiadau, a rhaid eu gwneud â llaw o fewn system meddygon teulu.</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9F3561" id="Text Box 13" o:spid="_x0000_s1030" type="#_x0000_t202" style="position:absolute;margin-left:12.75pt;margin-top:23.75pt;width:447pt;height:39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" fillcolor="#ffe699" strokeweight=".5pt">
                <v:textbox>
                  <w:txbxContent>
                    <w:p w14:paraId="7FE3B2C9" w14:textId="6F2ED4DD" w:rsidR="00FE51B5" w:rsidRDefault="00FE51B5" w:rsidP="00882D34">
                      <w:pPr>
                        <w:shd w:val="clear" w:color="auto" w:fill="FFF2CC" w:themeFill="accent4" w:themeFillTint="33"/>
                      </w:pPr>
                      <w:r>
                        <w:rPr>
                          <w:lang w:val="cy-GB"/>
                        </w:rPr>
                        <w:t>Mae Mrs Roberts yn cael ei derbyn i ysbyty ar ôl cwympo yn ei chartref. Er mwyn deall pa feddyginiaethau mae hi'n eu cymryd ar hyn o bryd, mae'r meddyg sy'n derbyn a'r fferyllydd yn cael 'hanes' gan Mrs Roberts, yn adolygu'r meddyginiaethau y daeth hi â nhw i'r ysbyty gyda hi ac yn ymgynghori â Phorth Clinigol Cymru i sicrhau bod ganddynt restr gynhwysfawr o'r meddyginiaethau mae hi'n eu cymryd ar hyn o bryd. Pe bai Mrs Roberts wedi cael triniaeth ar gyfer Arthritis Gwynegol ac wedi bod ar etanercept o ddarparwr Gofal Cartref, mae'n debyg na fyddai'r wybodaeth hon wedi bod ar gael yn y man derbyn (oni bai bod Mrs Roberts wedi gwirfoddoli'r wybodaeth).</w:t>
                      </w:r>
                    </w:p>
                    <w:p w14:paraId="5D4ECB52" w14:textId="01E526F3" w:rsidR="00FE51B5" w:rsidRDefault="00FE51B5" w:rsidP="00882D34">
                      <w:pPr>
                        <w:shd w:val="clear" w:color="auto" w:fill="FFF2CC" w:themeFill="accent4" w:themeFillTint="33"/>
                      </w:pPr>
                      <w:r>
                        <w:rPr>
                          <w:lang w:val="cy-GB"/>
                        </w:rPr>
                        <w:t>Yna, caiff yr hanes meddyginiaeth ei drawsgrifio o'r nodiadau meddygol i siart cleifion mewnol. Gan fod cyflwr Mrs Roberts yn ansefydlog, gwneir newidiadau i'r siart cleifion mewnol, weithiau gyda nodyn yn y nodiadau meddygol ynghylch pam y gwnaed y newid (ond, yn aml, gellir hepgor hwn).</w:t>
                      </w:r>
                    </w:p>
                    <w:p w14:paraId="32DADDD5" w14:textId="01B96231" w:rsidR="00FE51B5" w:rsidRDefault="00FE51B5" w:rsidP="00882D34">
                      <w:pPr>
                        <w:shd w:val="clear" w:color="auto" w:fill="FFF2CC" w:themeFill="accent4" w:themeFillTint="33"/>
                      </w:pPr>
                      <w:r>
                        <w:rPr>
                          <w:lang w:val="cy-GB"/>
                        </w:rPr>
                        <w:t>Pan fydd hi'n cael ei rhyddhau, bydd y clinigwr yn paratoi presgripsiwn rhyddhau a chrynodeb e-ryddhau, gan ddefnyddio'r system Trawsgrifio Meddyginiaethau ac E-ryddhau (MTeD), o fewn Porth Clinigol Cymru ac yn diwygio hyn gyda gwybodaeth wedi'i thrawsgrifio o'r siart cleifion mewnol. Efallai y bydd hi'n bosibl pennu'r rhesymau dros unrhyw newidiadau o'r cofnod meddygol, ond efallai na fydd hyn yn bosibl ym mhob achos.</w:t>
                      </w:r>
                    </w:p>
                    <w:p w14:paraId="117D1471" w14:textId="77777777" w:rsidR="00FE51B5" w:rsidRDefault="00FE51B5" w:rsidP="00882D34">
                      <w:pPr>
                        <w:shd w:val="clear" w:color="auto" w:fill="FFF2CC" w:themeFill="accent4" w:themeFillTint="33"/>
                      </w:pPr>
                      <w:r>
                        <w:rPr>
                          <w:lang w:val="cy-GB"/>
                        </w:rPr>
                        <w:t>Rhennir y crynodeb e-ryddhau gyda'r meddyg teulu fel atodiad fformat dogfen gludadwy (pdf). Gellir rhannu'r un crynodeb rhyddhau gyda'r fferyllydd, o Borth Clinigol Cymru, drwy'r rhaglen Dewis Fferyllfa, os yw'r claf yn cydsynio i rannu gwybodaeth.</w:t>
                      </w:r>
                    </w:p>
                    <w:p w14:paraId="0685E149" w14:textId="20175DA7" w:rsidR="00FE51B5" w:rsidRDefault="00FE51B5" w:rsidP="00882D34">
                      <w:pPr>
                        <w:shd w:val="clear" w:color="auto" w:fill="FFF2CC" w:themeFill="accent4" w:themeFillTint="33"/>
                      </w:pPr>
                      <w:r>
                        <w:rPr>
                          <w:lang w:val="cy-GB"/>
                        </w:rPr>
                        <w:t>Yna, rhaid i'r meddyg teulu ddarllen y ddogfen a gwneud penderfyniadau ynghylch gwneud unrhyw newidiadau, a rhaid eu gwneud â llaw o fewn system meddygon teulu.</w:t>
                      </w:r>
                    </w:p>
                  </w:txbxContent>
                </v:textbox>
                <w10:wrap type="topAndBottom"/>
              </v:shape>
            </w:pict>
          </mc:Fallback>
        </mc:AlternateContent>
      </w:r>
      <w:r w:rsidR="00A04F3E" w:rsidRPr="00AD087E">
        <w:rPr>
          <w:lang w:val="cy-GB"/>
        </w:rPr>
        <w:t>Mae'r stori achos ganlynol yn dangos beth mae hyn yn ei olygu yn ymarferol i gleifion.</w:t>
      </w:r>
    </w:p>
    <w:p w14:paraId="6585DA1E" w14:textId="77777777" w:rsidR="006B3842" w:rsidRPr="00AD087E" w:rsidRDefault="00A04F3E" w:rsidP="006B3842">
      <w:pPr>
        <w:jc w:val="center"/>
        <w:rPr>
          <w:b/>
          <w:bCs/>
        </w:rPr>
      </w:pPr>
      <w:bookmarkStart w:id="19" w:name="_Toc89337903"/>
      <w:r w:rsidRPr="00AD087E">
        <w:rPr>
          <w:b/>
          <w:bCs/>
          <w:lang w:val="cy-GB"/>
        </w:rPr>
        <w:t xml:space="preserve">Ffigur </w:t>
      </w:r>
      <w:r w:rsidRPr="00AD087E">
        <w:rPr>
          <w:b/>
          <w:bCs/>
        </w:rPr>
        <w:fldChar w:fldCharType="begin"/>
      </w:r>
      <w:r w:rsidRPr="00AD087E">
        <w:rPr>
          <w:b/>
          <w:bCs/>
        </w:rPr>
        <w:instrText xml:space="preserve"> SEQ Figure \* ARABIC </w:instrText>
      </w:r>
      <w:r w:rsidRPr="00AD087E">
        <w:rPr>
          <w:b/>
          <w:bCs/>
        </w:rPr>
        <w:fldChar w:fldCharType="separate"/>
      </w:r>
      <w:r w:rsidR="000416E4" w:rsidRPr="00AD087E">
        <w:rPr>
          <w:b/>
          <w:bCs/>
          <w:noProof/>
        </w:rPr>
        <w:t>5</w:t>
      </w:r>
      <w:r w:rsidRPr="00AD087E">
        <w:rPr>
          <w:b/>
          <w:bCs/>
        </w:rPr>
        <w:fldChar w:fldCharType="end"/>
      </w:r>
      <w:r w:rsidRPr="00AD087E">
        <w:rPr>
          <w:b/>
          <w:bCs/>
          <w:lang w:val="cy-GB"/>
        </w:rPr>
        <w:t xml:space="preserve"> – Stori achos – Profiad y claf heddiw mewn gofal eilaidd</w:t>
      </w:r>
      <w:bookmarkEnd w:id="19"/>
    </w:p>
    <w:p w14:paraId="5B0D9108" w14:textId="4D60C459" w:rsidR="00927A85" w:rsidRPr="00AD087E" w:rsidRDefault="004C63F4" w:rsidP="00927A85">
      <w:r w:rsidRPr="00AD087E">
        <w:rPr>
          <w:lang w:val="cy-GB"/>
        </w:rPr>
        <w:t>Fel yn achos</w:t>
      </w:r>
      <w:r w:rsidR="00A04F3E" w:rsidRPr="00AD087E">
        <w:rPr>
          <w:lang w:val="cy-GB"/>
        </w:rPr>
        <w:t xml:space="preserve"> gofal sylfaenol uchod, rydym wedi defnyddio model cyfeirio sy'n nodi elfennau'r system mewn gofal eilaidd ac wedi adolygu i ba raddau y maent wedi'u </w:t>
      </w:r>
      <w:proofErr w:type="spellStart"/>
      <w:r w:rsidR="00A04F3E" w:rsidRPr="00AD087E">
        <w:rPr>
          <w:lang w:val="cy-GB"/>
        </w:rPr>
        <w:t>digidoleiddio</w:t>
      </w:r>
      <w:proofErr w:type="spellEnd"/>
      <w:r w:rsidR="00A04F3E" w:rsidRPr="00AD087E">
        <w:rPr>
          <w:lang w:val="cy-GB"/>
        </w:rPr>
        <w:t>.  Mae'r "map gwres" isod yn nodi'r dirwedd presgripsiynau electronig mewn ysbytai o ran y prif</w:t>
      </w:r>
      <w:r w:rsidRPr="00AD087E">
        <w:rPr>
          <w:lang w:val="cy-GB"/>
        </w:rPr>
        <w:t xml:space="preserve"> </w:t>
      </w:r>
      <w:r w:rsidR="00942601">
        <w:rPr>
          <w:lang w:val="cy-GB"/>
        </w:rPr>
        <w:t>flociau adeiladu</w:t>
      </w:r>
      <w:r w:rsidR="00A04F3E" w:rsidRPr="00AD087E">
        <w:rPr>
          <w:lang w:val="cy-GB"/>
        </w:rPr>
        <w:t xml:space="preserve"> sy'n cefnogi'r claf.  Mewn system wedi'i </w:t>
      </w:r>
      <w:proofErr w:type="spellStart"/>
      <w:r w:rsidR="00A04F3E" w:rsidRPr="00AD087E">
        <w:rPr>
          <w:lang w:val="cy-GB"/>
        </w:rPr>
        <w:t>digidoleiddio'n</w:t>
      </w:r>
      <w:proofErr w:type="spellEnd"/>
      <w:r w:rsidR="00A04F3E" w:rsidRPr="00AD087E">
        <w:rPr>
          <w:lang w:val="cy-GB"/>
        </w:rPr>
        <w:t xml:space="preserve"> llawn, byddem yn disgwyl i'r </w:t>
      </w:r>
      <w:r w:rsidR="00942601">
        <w:rPr>
          <w:lang w:val="cy-GB"/>
        </w:rPr>
        <w:t>blociau adeiladu</w:t>
      </w:r>
      <w:r w:rsidR="00A04F3E" w:rsidRPr="00AD087E">
        <w:rPr>
          <w:lang w:val="cy-GB"/>
        </w:rPr>
        <w:t xml:space="preserve"> hyn gynrychioli systemau a galluoedd digidol </w:t>
      </w:r>
      <w:proofErr w:type="spellStart"/>
      <w:r w:rsidR="00A04F3E" w:rsidRPr="00AD087E">
        <w:rPr>
          <w:lang w:val="cy-GB"/>
        </w:rPr>
        <w:t>c</w:t>
      </w:r>
      <w:r w:rsidRPr="00AD087E">
        <w:rPr>
          <w:lang w:val="cy-GB"/>
        </w:rPr>
        <w:t>ydg</w:t>
      </w:r>
      <w:r w:rsidR="00A04F3E" w:rsidRPr="00AD087E">
        <w:rPr>
          <w:lang w:val="cy-GB"/>
        </w:rPr>
        <w:t>ysylltiedig</w:t>
      </w:r>
      <w:proofErr w:type="spellEnd"/>
      <w:r w:rsidR="00A04F3E" w:rsidRPr="00AD087E">
        <w:rPr>
          <w:lang w:val="cy-GB"/>
        </w:rPr>
        <w:t xml:space="preserve">.  Ar gyfer pob un, rydym wedi asesu i ba raddau y cânt eu cefnogi gan dechnolegau digidol yng Nghymru </w:t>
      </w:r>
      <w:r w:rsidR="003741D4" w:rsidRPr="00AD087E">
        <w:rPr>
          <w:lang w:val="cy-GB"/>
        </w:rPr>
        <w:t>ar hyn o bryd</w:t>
      </w:r>
      <w:r w:rsidR="00A04F3E" w:rsidRPr="00AD087E">
        <w:rPr>
          <w:lang w:val="cy-GB"/>
        </w:rPr>
        <w:t>, ac</w:t>
      </w:r>
      <w:r w:rsidR="003741D4" w:rsidRPr="00AD087E">
        <w:rPr>
          <w:lang w:val="cy-GB"/>
        </w:rPr>
        <w:t xml:space="preserve"> rydym</w:t>
      </w:r>
      <w:r w:rsidR="00A04F3E" w:rsidRPr="00AD087E">
        <w:rPr>
          <w:lang w:val="cy-GB"/>
        </w:rPr>
        <w:t xml:space="preserve"> wedi defnyddio</w:t>
      </w:r>
      <w:r w:rsidR="003741D4" w:rsidRPr="00AD087E">
        <w:rPr>
          <w:lang w:val="cy-GB"/>
        </w:rPr>
        <w:t xml:space="preserve">’r </w:t>
      </w:r>
      <w:r w:rsidR="00A04F3E" w:rsidRPr="00AD087E">
        <w:rPr>
          <w:lang w:val="cy-GB"/>
        </w:rPr>
        <w:t xml:space="preserve">cod lliw </w:t>
      </w:r>
      <w:r w:rsidR="003741D4" w:rsidRPr="00AD087E">
        <w:rPr>
          <w:lang w:val="cy-GB"/>
        </w:rPr>
        <w:t>c</w:t>
      </w:r>
      <w:r w:rsidRPr="00AD087E">
        <w:rPr>
          <w:lang w:val="cy-GB"/>
        </w:rPr>
        <w:t>anlyn</w:t>
      </w:r>
      <w:r w:rsidR="003741D4" w:rsidRPr="00AD087E">
        <w:rPr>
          <w:lang w:val="cy-GB"/>
        </w:rPr>
        <w:t>ol</w:t>
      </w:r>
      <w:r w:rsidR="00A04F3E" w:rsidRPr="00AD087E">
        <w:rPr>
          <w:lang w:val="cy-GB"/>
        </w:rPr>
        <w:t>:</w:t>
      </w:r>
    </w:p>
    <w:p w14:paraId="3281C6EF" w14:textId="7E99ABAA" w:rsidR="00927A85" w:rsidRPr="00AD087E" w:rsidRDefault="00A04F3E" w:rsidP="00927A85">
      <w:pPr>
        <w:pStyle w:val="ParagraffRhestr"/>
        <w:numPr>
          <w:ilvl w:val="0"/>
          <w:numId w:val="24"/>
        </w:numPr>
      </w:pPr>
      <w:r w:rsidRPr="00AD087E">
        <w:rPr>
          <w:lang w:val="cy-GB"/>
        </w:rPr>
        <w:t>Coch – yn cynrychioli rhywbeth sydd ar bapur</w:t>
      </w:r>
      <w:r w:rsidR="003741D4" w:rsidRPr="00AD087E">
        <w:rPr>
          <w:lang w:val="cy-GB"/>
        </w:rPr>
        <w:t xml:space="preserve"> yn gyfan gwbl</w:t>
      </w:r>
      <w:r w:rsidRPr="00AD087E">
        <w:rPr>
          <w:lang w:val="cy-GB"/>
        </w:rPr>
        <w:t>.</w:t>
      </w:r>
    </w:p>
    <w:p w14:paraId="37B98F4C" w14:textId="77777777" w:rsidR="00927A85" w:rsidRPr="00AD087E" w:rsidRDefault="00A04F3E" w:rsidP="00927A85">
      <w:pPr>
        <w:pStyle w:val="ParagraffRhestr"/>
        <w:numPr>
          <w:ilvl w:val="0"/>
          <w:numId w:val="24"/>
        </w:numPr>
      </w:pPr>
      <w:r w:rsidRPr="00AD087E">
        <w:rPr>
          <w:lang w:val="cy-GB"/>
        </w:rPr>
        <w:t xml:space="preserve">Oren – yn cynrychioli rhywbeth sydd wedi'i </w:t>
      </w:r>
      <w:proofErr w:type="spellStart"/>
      <w:r w:rsidRPr="00AD087E">
        <w:rPr>
          <w:lang w:val="cy-GB"/>
        </w:rPr>
        <w:t>ddigidoleiddio'n</w:t>
      </w:r>
      <w:proofErr w:type="spellEnd"/>
      <w:r w:rsidRPr="00AD087E">
        <w:rPr>
          <w:lang w:val="cy-GB"/>
        </w:rPr>
        <w:t xml:space="preserve"> rhannol – efallai gyda ffurflenni papur neu systemau papur yn gwneud cyfraniad pwysig.</w:t>
      </w:r>
    </w:p>
    <w:p w14:paraId="64BB3398" w14:textId="77777777" w:rsidR="00927A85" w:rsidRPr="00AD087E" w:rsidRDefault="00A04F3E" w:rsidP="00927A85">
      <w:pPr>
        <w:pStyle w:val="ParagraffRhestr"/>
        <w:numPr>
          <w:ilvl w:val="0"/>
          <w:numId w:val="24"/>
        </w:numPr>
      </w:pPr>
      <w:r w:rsidRPr="00AD087E">
        <w:rPr>
          <w:lang w:val="cy-GB"/>
        </w:rPr>
        <w:t>Gwyrdd – yn cynrychioli rhywbeth sy'n cael ei gefnogi'n llawn gan systemau digidol.</w:t>
      </w:r>
    </w:p>
    <w:p w14:paraId="7CB73804" w14:textId="1AFD507C" w:rsidR="003A0810" w:rsidRPr="00AD087E" w:rsidRDefault="00A04F3E" w:rsidP="00A77A23">
      <w:r w:rsidRPr="00AD087E">
        <w:rPr>
          <w:lang w:val="cy-GB"/>
        </w:rPr>
        <w:t>Dangosir y sefyllfa bresennol gyffredinol isod a</w:t>
      </w:r>
      <w:r w:rsidR="003741D4" w:rsidRPr="00AD087E">
        <w:rPr>
          <w:lang w:val="cy-GB"/>
        </w:rPr>
        <w:t xml:space="preserve"> </w:t>
      </w:r>
      <w:r w:rsidRPr="00AD087E">
        <w:rPr>
          <w:lang w:val="cy-GB"/>
        </w:rPr>
        <w:t xml:space="preserve">manylir </w:t>
      </w:r>
      <w:r w:rsidR="003741D4" w:rsidRPr="00AD087E">
        <w:rPr>
          <w:lang w:val="cy-GB"/>
        </w:rPr>
        <w:t xml:space="preserve">arni </w:t>
      </w:r>
      <w:r w:rsidRPr="00AD087E">
        <w:rPr>
          <w:lang w:val="cy-GB"/>
        </w:rPr>
        <w:t>yn yr adrannau canlynol ac mae'n adlewyrchu sefyllfa sy'n dangos, er bod rhywfaint o gymorth technoleg allweddol ar waith mewn llawer o Fyrddau Iechyd ar gyfer rhoi meddyginiaethau a fferylliaeth (a ddangosir mewn gwyrdd), prin yw'r galluoedd e-bresgripsiynau ar draws y system ysbytai yng Nghymru (a ddangosir mewn coch sy'n adlewyrchu cymorth digidol cyfyngedig ar gyfer rhoi presgripsiynau y tu allan i ofal canser), os o gwbl.</w:t>
      </w:r>
    </w:p>
    <w:p w14:paraId="1BECDD94" w14:textId="77777777" w:rsidR="00240057" w:rsidRPr="00AD087E" w:rsidRDefault="00A04F3E" w:rsidP="009139E1">
      <w:pPr>
        <w:jc w:val="center"/>
      </w:pPr>
      <w:r w:rsidRPr="00AD087E">
        <w:rPr>
          <w:noProof/>
          <w:lang w:eastAsia="en-GB"/>
        </w:rPr>
        <w:drawing>
          <wp:inline distT="0" distB="0" distL="0" distR="0" wp14:anchorId="3694736C" wp14:editId="781CD0D2">
            <wp:extent cx="5549900" cy="260785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69149" name=""/>
                    <pic:cNvPicPr/>
                  </pic:nvPicPr>
                  <pic:blipFill>
                    <a:blip r:embed="rId16"/>
                    <a:stretch>
                      <a:fillRect/>
                    </a:stretch>
                  </pic:blipFill>
                  <pic:spPr>
                    <a:xfrm>
                      <a:off x="0" y="0"/>
                      <a:ext cx="5594222" cy="2628681"/>
                    </a:xfrm>
                    <a:prstGeom prst="rect">
                      <a:avLst/>
                    </a:prstGeom>
                  </pic:spPr>
                </pic:pic>
              </a:graphicData>
            </a:graphic>
          </wp:inline>
        </w:drawing>
      </w:r>
    </w:p>
    <w:p w14:paraId="68FD2E6F" w14:textId="751BE8AD" w:rsidR="006B3842" w:rsidRPr="00AD087E" w:rsidRDefault="00A04F3E" w:rsidP="006B3842">
      <w:pPr>
        <w:jc w:val="center"/>
        <w:rPr>
          <w:b/>
          <w:bCs/>
        </w:rPr>
      </w:pPr>
      <w:bookmarkStart w:id="20" w:name="_Toc89337904"/>
      <w:r w:rsidRPr="00AD087E">
        <w:rPr>
          <w:b/>
          <w:bCs/>
          <w:lang w:val="cy-GB"/>
        </w:rPr>
        <w:t xml:space="preserve">Ffigur </w:t>
      </w:r>
      <w:r w:rsidRPr="00AD087E">
        <w:rPr>
          <w:b/>
          <w:bCs/>
        </w:rPr>
        <w:fldChar w:fldCharType="begin"/>
      </w:r>
      <w:r w:rsidRPr="00AD087E">
        <w:rPr>
          <w:b/>
          <w:bCs/>
        </w:rPr>
        <w:instrText xml:space="preserve"> SEQ Figure \* ARABIC </w:instrText>
      </w:r>
      <w:r w:rsidRPr="00AD087E">
        <w:rPr>
          <w:b/>
          <w:bCs/>
        </w:rPr>
        <w:fldChar w:fldCharType="separate"/>
      </w:r>
      <w:r w:rsidR="000416E4" w:rsidRPr="00AD087E">
        <w:rPr>
          <w:b/>
          <w:bCs/>
          <w:noProof/>
        </w:rPr>
        <w:t>6</w:t>
      </w:r>
      <w:r w:rsidRPr="00AD087E">
        <w:rPr>
          <w:b/>
          <w:bCs/>
        </w:rPr>
        <w:fldChar w:fldCharType="end"/>
      </w:r>
      <w:r w:rsidRPr="00AD087E">
        <w:rPr>
          <w:b/>
          <w:bCs/>
          <w:lang w:val="cy-GB"/>
        </w:rPr>
        <w:t xml:space="preserve"> - Galluoedd digidol ar waith </w:t>
      </w:r>
      <w:r w:rsidR="003741D4" w:rsidRPr="00AD087E">
        <w:rPr>
          <w:b/>
          <w:bCs/>
          <w:lang w:val="cy-GB"/>
        </w:rPr>
        <w:t>ar gyfer</w:t>
      </w:r>
      <w:r w:rsidRPr="00AD087E">
        <w:rPr>
          <w:b/>
          <w:bCs/>
          <w:lang w:val="cy-GB"/>
        </w:rPr>
        <w:t xml:space="preserve"> 'e-bresgripsiynau' </w:t>
      </w:r>
      <w:r w:rsidR="00C3352F">
        <w:rPr>
          <w:b/>
          <w:bCs/>
          <w:lang w:val="cy-GB"/>
        </w:rPr>
        <w:t>ym maes</w:t>
      </w:r>
      <w:r w:rsidRPr="00AD087E">
        <w:rPr>
          <w:b/>
          <w:bCs/>
          <w:lang w:val="cy-GB"/>
        </w:rPr>
        <w:t xml:space="preserve"> gofal eilaidd yng Nghymru</w:t>
      </w:r>
      <w:bookmarkEnd w:id="20"/>
    </w:p>
    <w:p w14:paraId="53EB56F4" w14:textId="77777777" w:rsidR="00240057" w:rsidRPr="00AD087E" w:rsidRDefault="00A04F3E" w:rsidP="00240057">
      <w:pPr>
        <w:pStyle w:val="Pennawd3"/>
      </w:pPr>
      <w:r w:rsidRPr="00AD087E">
        <w:rPr>
          <w:lang w:val="cy-GB"/>
        </w:rPr>
        <w:t>Rhoi presgripsiynau</w:t>
      </w:r>
    </w:p>
    <w:p w14:paraId="0673A76F" w14:textId="143C5B0F" w:rsidR="00240057" w:rsidRPr="00AD087E" w:rsidRDefault="00A04F3E" w:rsidP="00240057">
      <w:r w:rsidRPr="00AD087E">
        <w:rPr>
          <w:lang w:val="cy-GB"/>
        </w:rPr>
        <w:t xml:space="preserve">Mae amryw o agweddau i roi presgripsiynau mewn ysbyty, gyda gwahanol 'fathau o bresgripsiwn' </w:t>
      </w:r>
      <w:r w:rsidR="003741D4" w:rsidRPr="00AD087E">
        <w:rPr>
          <w:lang w:val="cy-GB"/>
        </w:rPr>
        <w:t>at</w:t>
      </w:r>
      <w:r w:rsidRPr="00AD087E">
        <w:rPr>
          <w:lang w:val="cy-GB"/>
        </w:rPr>
        <w:t xml:space="preserve"> wahanol ddibenion ac wedi'u dylanwadu gan ddeddfwriaeth wahanol. Ar hyn o bryd, prin yw'r presgripsiynau electronig mewn ysbytai yng Nghymru ac mae'r rhan fwyaf o wybodaeth am feddyginiaethau yn cael ei ch</w:t>
      </w:r>
      <w:r w:rsidR="003741D4" w:rsidRPr="00AD087E">
        <w:rPr>
          <w:lang w:val="cy-GB"/>
        </w:rPr>
        <w:t>ofnodi</w:t>
      </w:r>
      <w:r w:rsidRPr="00AD087E">
        <w:rPr>
          <w:lang w:val="cy-GB"/>
        </w:rPr>
        <w:t xml:space="preserve"> gan ddefnyddio proses bapur.</w:t>
      </w:r>
    </w:p>
    <w:p w14:paraId="1DEB0A2B" w14:textId="27A7625F" w:rsidR="00240057" w:rsidRPr="00AD087E" w:rsidRDefault="00A04F3E" w:rsidP="00240057">
      <w:r w:rsidRPr="00AD087E">
        <w:rPr>
          <w:lang w:val="cy-GB"/>
        </w:rPr>
        <w:t>Yn y rhan fwyaf o brosesau, defnyddir y rhestr o feddyginiaethau mae'r claf yn eu cymryd ar hyn o bryd i lywio gofal parhaus y claf (gyda meddyginiaethau) tra bydd yn yr ysbyty. Gall y rhestr hon o Feddyginiaethau wrth Dderbyn (</w:t>
      </w:r>
      <w:proofErr w:type="spellStart"/>
      <w:r w:rsidRPr="00AD087E">
        <w:rPr>
          <w:lang w:val="cy-GB"/>
        </w:rPr>
        <w:t>MoA</w:t>
      </w:r>
      <w:proofErr w:type="spellEnd"/>
      <w:r w:rsidRPr="00AD087E">
        <w:rPr>
          <w:lang w:val="cy-GB"/>
        </w:rPr>
        <w:t>) gael ei llywio o amrywiaeth o ffynonellau, gan gynnwys y claf ei hun, y meddyginiaethau y mae'n dod â nhw i'r ysbyty gydag ef neu ddata o Borth Clinigol Cymru. Er efallai mai'r broses orau yw cael llif data o system y feddygfa deulu i system presgripsiynau electronig a rhoi meddyginiaethau (</w:t>
      </w:r>
      <w:proofErr w:type="spellStart"/>
      <w:r w:rsidRPr="00AD087E">
        <w:rPr>
          <w:lang w:val="cy-GB"/>
        </w:rPr>
        <w:t>ePMA</w:t>
      </w:r>
      <w:proofErr w:type="spellEnd"/>
      <w:r w:rsidRPr="00AD087E">
        <w:rPr>
          <w:lang w:val="cy-GB"/>
        </w:rPr>
        <w:t xml:space="preserve">) yr ysbyty, mae hon yn uchelgais i'r dyfodol, yn absenoldeb systemau </w:t>
      </w:r>
      <w:proofErr w:type="spellStart"/>
      <w:r w:rsidRPr="00AD087E">
        <w:rPr>
          <w:lang w:val="cy-GB"/>
        </w:rPr>
        <w:t>ePMA</w:t>
      </w:r>
      <w:proofErr w:type="spellEnd"/>
      <w:r w:rsidRPr="00AD087E">
        <w:rPr>
          <w:lang w:val="cy-GB"/>
        </w:rPr>
        <w:t xml:space="preserve"> mewn ysbytai. Mae 'heriau' o ran sut y mynegir manylion presgripsiwn yn yr ysbyty, o gymharu â gofal sylfaenol, ond </w:t>
      </w:r>
      <w:r w:rsidR="00000903" w:rsidRPr="00AD087E">
        <w:rPr>
          <w:lang w:val="cy-GB"/>
        </w:rPr>
        <w:t>er bod</w:t>
      </w:r>
      <w:r w:rsidRPr="00AD087E">
        <w:rPr>
          <w:lang w:val="cy-GB"/>
        </w:rPr>
        <w:t xml:space="preserve"> trawsnewid (yn ddigidol) strwythurau gofal sylfaenol yn strwythurau ysbyty yn gymhleth</w:t>
      </w:r>
      <w:r w:rsidR="00000903" w:rsidRPr="00AD087E">
        <w:rPr>
          <w:lang w:val="cy-GB"/>
        </w:rPr>
        <w:t>, nid yw’n anorchfygol</w:t>
      </w:r>
      <w:r w:rsidRPr="00AD087E">
        <w:rPr>
          <w:lang w:val="cy-GB"/>
        </w:rPr>
        <w:t>.</w:t>
      </w:r>
    </w:p>
    <w:p w14:paraId="5CF1D9FA" w14:textId="4ECCC4BB" w:rsidR="00240057" w:rsidRPr="00AD087E" w:rsidRDefault="00A04F3E" w:rsidP="00240057">
      <w:r w:rsidRPr="00AD087E">
        <w:rPr>
          <w:lang w:val="cy-GB"/>
        </w:rPr>
        <w:t>Mae presgripsiynau cleifion mewnol yn darparu'r wybodaeth angenrheidiol am ba feddyginiaethau y mae angen eu rhoi i'r claf a phryd. O ganlyniad, mae'r presgripsiwn cleifion mewnol yn wahanol i bresgripsiwn meddyg teulu gan fod rhaid nodi'r llwybr</w:t>
      </w:r>
      <w:r w:rsidR="00000903" w:rsidRPr="00AD087E">
        <w:rPr>
          <w:lang w:val="cy-GB"/>
        </w:rPr>
        <w:t xml:space="preserve"> rhoi</w:t>
      </w:r>
      <w:r w:rsidRPr="00AD087E">
        <w:rPr>
          <w:lang w:val="cy-GB"/>
        </w:rPr>
        <w:t xml:space="preserve"> (mewn presgripsiwn meddyg teulu, mae'r ffurflen ddos yn bwysig – ond mae hyn yn llai pwysig yn yr ysbyty) a rhaid nodi</w:t>
      </w:r>
      <w:r w:rsidR="00000903" w:rsidRPr="00AD087E">
        <w:rPr>
          <w:lang w:val="cy-GB"/>
        </w:rPr>
        <w:t xml:space="preserve">’n glir pa mor </w:t>
      </w:r>
      <w:r w:rsidRPr="00AD087E">
        <w:rPr>
          <w:lang w:val="cy-GB"/>
        </w:rPr>
        <w:t>aml</w:t>
      </w:r>
      <w:r w:rsidR="00000903" w:rsidRPr="00AD087E">
        <w:rPr>
          <w:lang w:val="cy-GB"/>
        </w:rPr>
        <w:t xml:space="preserve"> y dylid </w:t>
      </w:r>
      <w:r w:rsidRPr="00AD087E">
        <w:rPr>
          <w:lang w:val="cy-GB"/>
        </w:rPr>
        <w:t xml:space="preserve">rhoi'r feddyginiaeth </w:t>
      </w:r>
      <w:r w:rsidR="00000903" w:rsidRPr="00AD087E">
        <w:rPr>
          <w:lang w:val="cy-GB"/>
        </w:rPr>
        <w:t>fel y gellir</w:t>
      </w:r>
      <w:r w:rsidRPr="00AD087E">
        <w:rPr>
          <w:lang w:val="cy-GB"/>
        </w:rPr>
        <w:t xml:space="preserve"> creu amserlen ar gyfer rhoi meddyginiaethau. (Byddai hyn yn ei gwneud hi'n ofynnol i ffurflen 'amlder rhoi meddyginiaethau' strwythuredig fod ar gael o</w:t>
      </w:r>
      <w:r w:rsidR="00000903" w:rsidRPr="00AD087E">
        <w:rPr>
          <w:lang w:val="cy-GB"/>
        </w:rPr>
        <w:t>’r</w:t>
      </w:r>
      <w:r w:rsidRPr="00AD087E">
        <w:rPr>
          <w:lang w:val="cy-GB"/>
        </w:rPr>
        <w:t xml:space="preserve"> </w:t>
      </w:r>
      <w:r w:rsidR="00000903" w:rsidRPr="00AD087E">
        <w:rPr>
          <w:lang w:val="cy-GB"/>
        </w:rPr>
        <w:t>c</w:t>
      </w:r>
      <w:r w:rsidRPr="00AD087E">
        <w:rPr>
          <w:lang w:val="cy-GB"/>
        </w:rPr>
        <w:t xml:space="preserve">ofnod meddyg teulu i gefnogi amserlennu mewn unrhyw system ysbyty electronig yn y dyfodol, </w:t>
      </w:r>
      <w:r w:rsidR="00000903" w:rsidRPr="00AD087E">
        <w:rPr>
          <w:lang w:val="cy-GB"/>
        </w:rPr>
        <w:t>ac nid dyma’</w:t>
      </w:r>
      <w:r w:rsidRPr="00AD087E">
        <w:rPr>
          <w:lang w:val="cy-GB"/>
        </w:rPr>
        <w:t xml:space="preserve">r </w:t>
      </w:r>
      <w:r w:rsidR="00000903" w:rsidRPr="00AD087E">
        <w:rPr>
          <w:lang w:val="cy-GB"/>
        </w:rPr>
        <w:t xml:space="preserve">achos ar </w:t>
      </w:r>
      <w:r w:rsidRPr="00AD087E">
        <w:rPr>
          <w:lang w:val="cy-GB"/>
        </w:rPr>
        <w:t>hyn o bryd).</w:t>
      </w:r>
    </w:p>
    <w:p w14:paraId="45443B2A" w14:textId="6FF95E4A" w:rsidR="00240057" w:rsidRPr="00AD087E" w:rsidRDefault="00A04F3E" w:rsidP="00240057">
      <w:r w:rsidRPr="00AD087E">
        <w:rPr>
          <w:lang w:val="cy-GB"/>
        </w:rPr>
        <w:t>Nid yw'n anarferol i'r llwybr ar gyfer rhoi meddyginiaeth gael ei fynegi mewn ffordd sy'n caniatáu disgresiwn i'r nyrs sy'n rhoi'r feddyginiaeth, megis 'mewnwythiennol neu drwy'r geg', yn dibynnu ar gyflwr y claf neu argaeledd mynediad mewnwythiennol. Os yw'r hyblygrwydd hwn i gael ei ddefnyddio, mae hyn fel arfer yn ei gwneud hi'n ofynnol i'r feddyginiaeth gael ei disgrifio fel endid cemegol (er enghraifft, '</w:t>
      </w:r>
      <w:proofErr w:type="spellStart"/>
      <w:r w:rsidRPr="00AD087E">
        <w:rPr>
          <w:lang w:val="cy-GB"/>
        </w:rPr>
        <w:t>paracetamol</w:t>
      </w:r>
      <w:proofErr w:type="spellEnd"/>
      <w:r w:rsidRPr="00AD087E">
        <w:rPr>
          <w:lang w:val="cy-GB"/>
        </w:rPr>
        <w:t xml:space="preserve">'), yn hytrach nag fel 'cynnyrch', (tabledi </w:t>
      </w:r>
      <w:proofErr w:type="spellStart"/>
      <w:r w:rsidRPr="00AD087E">
        <w:rPr>
          <w:lang w:val="cy-GB"/>
        </w:rPr>
        <w:t>paracetamol</w:t>
      </w:r>
      <w:proofErr w:type="spellEnd"/>
      <w:r w:rsidRPr="00AD087E">
        <w:rPr>
          <w:lang w:val="cy-GB"/>
        </w:rPr>
        <w:t xml:space="preserve"> 500mg). Felly, gallai presgripsiwn meddyg teulu fod fel a ganlyn: 'tabledi </w:t>
      </w:r>
      <w:proofErr w:type="spellStart"/>
      <w:r w:rsidRPr="00AD087E">
        <w:rPr>
          <w:lang w:val="cy-GB"/>
        </w:rPr>
        <w:t>paracetamol</w:t>
      </w:r>
      <w:proofErr w:type="spellEnd"/>
      <w:r w:rsidRPr="00AD087E">
        <w:rPr>
          <w:lang w:val="cy-GB"/>
        </w:rPr>
        <w:t xml:space="preserve"> 500mg, 2 dabled, </w:t>
      </w:r>
      <w:r w:rsidR="00000903" w:rsidRPr="00AD087E">
        <w:rPr>
          <w:lang w:val="cy-GB"/>
        </w:rPr>
        <w:t>p</w:t>
      </w:r>
      <w:r w:rsidRPr="00AD087E">
        <w:rPr>
          <w:lang w:val="cy-GB"/>
        </w:rPr>
        <w:t>edair gwaith y dydd fel sy'n ofynnol ar gyfer poen’’; ond gall presgripsiwn tebyg mewn ysbyty fod fel a ganlyn: '</w:t>
      </w:r>
      <w:proofErr w:type="spellStart"/>
      <w:r w:rsidRPr="00AD087E">
        <w:rPr>
          <w:lang w:val="cy-GB"/>
        </w:rPr>
        <w:t>paracetamol</w:t>
      </w:r>
      <w:proofErr w:type="spellEnd"/>
      <w:r w:rsidRPr="00AD087E">
        <w:rPr>
          <w:lang w:val="cy-GB"/>
        </w:rPr>
        <w:t xml:space="preserve">, 1g, mewnwythiennol / drwy'r geg, </w:t>
      </w:r>
      <w:r w:rsidR="00000903" w:rsidRPr="00AD087E">
        <w:rPr>
          <w:lang w:val="cy-GB"/>
        </w:rPr>
        <w:t>p</w:t>
      </w:r>
      <w:r w:rsidRPr="00AD087E">
        <w:rPr>
          <w:lang w:val="cy-GB"/>
        </w:rPr>
        <w:t>edair gwaith y dydd, fel sy'n ofynnol ar gyfer poen’’. Mae hyn yn cyflwyno heriau penodol o ran rhannu data rhwng manylion meddyginiaethau mewn systemau meddyg</w:t>
      </w:r>
      <w:r w:rsidR="00FE51B5" w:rsidRPr="00AD087E">
        <w:rPr>
          <w:lang w:val="cy-GB"/>
        </w:rPr>
        <w:t>on</w:t>
      </w:r>
      <w:r w:rsidRPr="00AD087E">
        <w:rPr>
          <w:lang w:val="cy-GB"/>
        </w:rPr>
        <w:t xml:space="preserve"> teulu ac mae'n 'her bosibl' i gyfnewid data'n ddi-dor.</w:t>
      </w:r>
    </w:p>
    <w:p w14:paraId="659E90F3" w14:textId="4C79D88C" w:rsidR="00240057" w:rsidRPr="00AD087E" w:rsidRDefault="00A04F3E" w:rsidP="00240057">
      <w:r w:rsidRPr="00AD087E">
        <w:rPr>
          <w:lang w:val="cy-GB"/>
        </w:rPr>
        <w:t xml:space="preserve">Mae presgripsiynau cleifion mewnol yn 'gyfarwyddiadau i roi meddyginiaeth' ac er y gellir </w:t>
      </w:r>
      <w:r w:rsidR="00771B9F" w:rsidRPr="00AD087E">
        <w:rPr>
          <w:lang w:val="cy-GB"/>
        </w:rPr>
        <w:t xml:space="preserve">eu </w:t>
      </w:r>
      <w:r w:rsidRPr="00AD087E">
        <w:rPr>
          <w:lang w:val="cy-GB"/>
        </w:rPr>
        <w:t xml:space="preserve">defnyddio i </w:t>
      </w:r>
      <w:r w:rsidR="00771B9F" w:rsidRPr="00AD087E">
        <w:rPr>
          <w:lang w:val="cy-GB"/>
        </w:rPr>
        <w:t xml:space="preserve">ysgogi </w:t>
      </w:r>
      <w:r w:rsidRPr="00AD087E">
        <w:rPr>
          <w:lang w:val="cy-GB"/>
        </w:rPr>
        <w:t>cyflenw</w:t>
      </w:r>
      <w:r w:rsidR="00771B9F" w:rsidRPr="00AD087E">
        <w:rPr>
          <w:lang w:val="cy-GB"/>
        </w:rPr>
        <w:t xml:space="preserve">i </w:t>
      </w:r>
      <w:r w:rsidRPr="00AD087E">
        <w:rPr>
          <w:lang w:val="cy-GB"/>
        </w:rPr>
        <w:t>meddyginiaeth</w:t>
      </w:r>
      <w:r w:rsidR="00771B9F" w:rsidRPr="00AD087E">
        <w:rPr>
          <w:lang w:val="cy-GB"/>
        </w:rPr>
        <w:t xml:space="preserve"> hefyd</w:t>
      </w:r>
      <w:r w:rsidRPr="00AD087E">
        <w:rPr>
          <w:lang w:val="cy-GB"/>
        </w:rPr>
        <w:t>, maent yn canolbwyntio'n bennaf ar lywio'r broses o roi'r feddyginiaeth. Gwneir newidiadau i bresgripsiynau cleifion mewnol mewn ymateb i newid</w:t>
      </w:r>
      <w:r w:rsidR="00771B9F" w:rsidRPr="00AD087E">
        <w:rPr>
          <w:lang w:val="cy-GB"/>
        </w:rPr>
        <w:t>iadau yng nghyflwr</w:t>
      </w:r>
      <w:r w:rsidRPr="00AD087E">
        <w:rPr>
          <w:lang w:val="cy-GB"/>
        </w:rPr>
        <w:t xml:space="preserve"> y claf a </w:t>
      </w:r>
      <w:proofErr w:type="spellStart"/>
      <w:r w:rsidRPr="00AD087E">
        <w:rPr>
          <w:lang w:val="cy-GB"/>
        </w:rPr>
        <w:t>gallant</w:t>
      </w:r>
      <w:proofErr w:type="spellEnd"/>
      <w:r w:rsidRPr="00AD087E">
        <w:rPr>
          <w:lang w:val="cy-GB"/>
        </w:rPr>
        <w:t xml:space="preserve"> fod yn addasiadau i driniaeth sy'n bodoli eisoes, neu ddirwyn triniaeth bresennol i ben a chyflwyno triniaeth newydd yn ei lle. Yn ddelfrydol mewn system electronig, byddai newidiadau o'r fath yn cael eu c</w:t>
      </w:r>
      <w:r w:rsidR="00771B9F" w:rsidRPr="00AD087E">
        <w:rPr>
          <w:lang w:val="cy-GB"/>
        </w:rPr>
        <w:t>ofnodi</w:t>
      </w:r>
      <w:r w:rsidRPr="00AD087E">
        <w:rPr>
          <w:lang w:val="cy-GB"/>
        </w:rPr>
        <w:t xml:space="preserve">, ynghyd â'r rheswm dros y newid, i roi gwybod i'r meddyg teulu am y rhesymau dros y newid ar ôl i'r claf gael ei ryddhau. Mae'n llawer haws </w:t>
      </w:r>
      <w:r w:rsidR="00771B9F" w:rsidRPr="00AD087E">
        <w:rPr>
          <w:lang w:val="cy-GB"/>
        </w:rPr>
        <w:t>i</w:t>
      </w:r>
      <w:r w:rsidRPr="00AD087E">
        <w:rPr>
          <w:lang w:val="cy-GB"/>
        </w:rPr>
        <w:t xml:space="preserve">'r rheswm dros y newid </w:t>
      </w:r>
      <w:r w:rsidR="00771B9F" w:rsidRPr="00AD087E">
        <w:rPr>
          <w:lang w:val="cy-GB"/>
        </w:rPr>
        <w:t xml:space="preserve">gael ei gofnodi </w:t>
      </w:r>
      <w:r w:rsidRPr="00AD087E">
        <w:rPr>
          <w:lang w:val="cy-GB"/>
        </w:rPr>
        <w:t xml:space="preserve">gan y sawl sy'n gwneud y newid, ar adeg </w:t>
      </w:r>
      <w:r w:rsidR="00771B9F" w:rsidRPr="00AD087E">
        <w:rPr>
          <w:lang w:val="cy-GB"/>
        </w:rPr>
        <w:t xml:space="preserve">gwneud </w:t>
      </w:r>
      <w:r w:rsidRPr="00AD087E">
        <w:rPr>
          <w:lang w:val="cy-GB"/>
        </w:rPr>
        <w:t>y newid, yn hytrach na cheisio ei g</w:t>
      </w:r>
      <w:r w:rsidR="00771B9F" w:rsidRPr="00AD087E">
        <w:rPr>
          <w:lang w:val="cy-GB"/>
        </w:rPr>
        <w:t>ofnodi</w:t>
      </w:r>
      <w:r w:rsidRPr="00AD087E">
        <w:rPr>
          <w:lang w:val="cy-GB"/>
        </w:rPr>
        <w:t xml:space="preserve"> ar y pwynt rhyddhau.</w:t>
      </w:r>
    </w:p>
    <w:p w14:paraId="0F2B9A30" w14:textId="0BCEF555" w:rsidR="00240057" w:rsidRPr="00AD087E" w:rsidRDefault="00A04F3E" w:rsidP="00240057">
      <w:r w:rsidRPr="00AD087E">
        <w:rPr>
          <w:lang w:val="cy-GB"/>
        </w:rPr>
        <w:t>Mae'n ymddangos mai system bapur yw'r broses bresennol ar gyfer gofal cleifion mewnol yng Nghymru, er bod systemau i gefnogi Cemotherapi a</w:t>
      </w:r>
      <w:r w:rsidR="00771B9F" w:rsidRPr="00AD087E">
        <w:rPr>
          <w:lang w:val="cy-GB"/>
        </w:rPr>
        <w:t xml:space="preserve"> </w:t>
      </w:r>
      <w:r w:rsidRPr="00AD087E">
        <w:rPr>
          <w:lang w:val="cy-GB"/>
        </w:rPr>
        <w:t>bod system newydd ar gyfer Unedau Gofal Dwys (ICU) yn cael ei chyflwyno</w:t>
      </w:r>
    </w:p>
    <w:p w14:paraId="16C6EA19" w14:textId="77777777" w:rsidR="00240057" w:rsidRPr="00AD087E" w:rsidRDefault="00A04F3E" w:rsidP="00240057">
      <w:r w:rsidRPr="00AD087E">
        <w:rPr>
          <w:lang w:val="cy-GB"/>
        </w:rPr>
        <w:t xml:space="preserve">Mae presgripsiynau rhyddhau yn 'bresgripsiynau' ac yn hwyluso'r gwaith o gyflenwi meddyginiaeth i'r claf pan gaiff ei ryddhau. </w:t>
      </w:r>
    </w:p>
    <w:p w14:paraId="680F7F92" w14:textId="3922A846" w:rsidR="00240057" w:rsidRPr="00AD087E" w:rsidRDefault="00A04F3E" w:rsidP="00240057">
      <w:r w:rsidRPr="00AD087E">
        <w:rPr>
          <w:lang w:val="cy-GB"/>
        </w:rPr>
        <w:t>Er bod gwybodaeth am fanylion meddyginiaethau a roddir</w:t>
      </w:r>
      <w:r w:rsidR="00771B9F" w:rsidRPr="00AD087E">
        <w:rPr>
          <w:lang w:val="cy-GB"/>
        </w:rPr>
        <w:t xml:space="preserve"> ar bresgripsiwn</w:t>
      </w:r>
      <w:r w:rsidRPr="00AD087E">
        <w:rPr>
          <w:lang w:val="cy-GB"/>
        </w:rPr>
        <w:t xml:space="preserve"> gan feddygon teulu ar gael o Borth Clinigol Cymru i lywio'r rhestr o 'Feddyginiaethau wrth Dderbyn', sy'n cael eu trawsgrifio â llaw </w:t>
      </w:r>
      <w:r w:rsidR="00771B9F" w:rsidRPr="00AD087E">
        <w:rPr>
          <w:lang w:val="cy-GB"/>
        </w:rPr>
        <w:t>i’r</w:t>
      </w:r>
      <w:r w:rsidRPr="00AD087E">
        <w:rPr>
          <w:lang w:val="cy-GB"/>
        </w:rPr>
        <w:t xml:space="preserve"> siart cleifion mewnol, mae'r manylion hyn hefyd yn cael eu hychwanegu'n awtomatig at y system Trawsgrifio Meddyginiaethau ac E-ryddhau (</w:t>
      </w:r>
      <w:proofErr w:type="spellStart"/>
      <w:r w:rsidRPr="00AD087E">
        <w:rPr>
          <w:lang w:val="cy-GB"/>
        </w:rPr>
        <w:t>MTeD</w:t>
      </w:r>
      <w:proofErr w:type="spellEnd"/>
      <w:r w:rsidRPr="00AD087E">
        <w:rPr>
          <w:lang w:val="cy-GB"/>
        </w:rPr>
        <w:t>), o fewn Porth Clinigol Cymru. Nid yw pob Bwrdd Iechyd yn defnyddio'r system hon, felly mae systemau papur yn cael eu defnyddio hefyd.</w:t>
      </w:r>
    </w:p>
    <w:p w14:paraId="359DF09C" w14:textId="0DC9EE67" w:rsidR="00240057" w:rsidRPr="00AD087E" w:rsidRDefault="00A04F3E" w:rsidP="00240057">
      <w:r w:rsidRPr="00AD087E">
        <w:rPr>
          <w:lang w:val="cy-GB"/>
        </w:rPr>
        <w:t>O'r fan hon, gall y rhestr o feddyginiaethau gael ei diwygio â llaw i gyd-fynd â'r newidiadau a wn</w:t>
      </w:r>
      <w:r w:rsidR="005173AC" w:rsidRPr="00AD087E">
        <w:rPr>
          <w:lang w:val="cy-GB"/>
        </w:rPr>
        <w:t>aed</w:t>
      </w:r>
      <w:r w:rsidRPr="00AD087E">
        <w:rPr>
          <w:lang w:val="cy-GB"/>
        </w:rPr>
        <w:t xml:space="preserve"> yn ystod yr arhosiad yn yr ysbyty i ffurfio'r presgripsiwn rhyddhau ac agweddau meddyginiaethau</w:t>
      </w:r>
      <w:r w:rsidR="008F6AB5" w:rsidRPr="00AD087E">
        <w:rPr>
          <w:lang w:val="cy-GB"/>
        </w:rPr>
        <w:t xml:space="preserve"> ar y</w:t>
      </w:r>
      <w:r w:rsidRPr="00AD087E">
        <w:rPr>
          <w:lang w:val="cy-GB"/>
        </w:rPr>
        <w:t xml:space="preserve"> crynodeb rhyddhau. Caiff </w:t>
      </w:r>
      <w:r w:rsidR="008F6AB5" w:rsidRPr="00AD087E">
        <w:rPr>
          <w:lang w:val="cy-GB"/>
        </w:rPr>
        <w:t xml:space="preserve">y crynodeb </w:t>
      </w:r>
      <w:r w:rsidRPr="00AD087E">
        <w:rPr>
          <w:lang w:val="cy-GB"/>
        </w:rPr>
        <w:t>hwn ei rannu â'r meddyg teulu fel dogfen wedi'i mewnblannu ac mae ar gael o Borth Clinigol Cymru drwy'r system Dewis Fferyllfa, os yw'r claf yn rhoi ei ganiatâd.</w:t>
      </w:r>
    </w:p>
    <w:p w14:paraId="07247215" w14:textId="09056297" w:rsidR="00240057" w:rsidRPr="00AD087E" w:rsidRDefault="00A04F3E" w:rsidP="00240057">
      <w:r w:rsidRPr="00AD087E">
        <w:rPr>
          <w:lang w:val="cy-GB"/>
        </w:rPr>
        <w:t>Mae</w:t>
      </w:r>
      <w:r w:rsidRPr="00AD087E">
        <w:rPr>
          <w:b/>
          <w:bCs/>
          <w:lang w:val="cy-GB"/>
        </w:rPr>
        <w:t xml:space="preserve"> presgripsiynau cleifion allanol</w:t>
      </w:r>
      <w:r w:rsidRPr="00AD087E">
        <w:rPr>
          <w:lang w:val="cy-GB"/>
        </w:rPr>
        <w:t xml:space="preserve"> yn bresgripsiynau y gellir eu dosbarthu'n 'fewnol' gan fferyll</w:t>
      </w:r>
      <w:r w:rsidR="008F6AB5" w:rsidRPr="00AD087E">
        <w:rPr>
          <w:lang w:val="cy-GB"/>
        </w:rPr>
        <w:t>fa’</w:t>
      </w:r>
      <w:r w:rsidRPr="00AD087E">
        <w:rPr>
          <w:lang w:val="cy-GB"/>
        </w:rPr>
        <w:t xml:space="preserve">r ysbyty neu eu hanfon i fferyllfa gymunedol (sy'n gofyn am ddefnyddio presgripsiynau WP 10 (HP) </w:t>
      </w:r>
      <w:r w:rsidR="008F6AB5" w:rsidRPr="00AD087E">
        <w:rPr>
          <w:lang w:val="cy-GB"/>
        </w:rPr>
        <w:t xml:space="preserve">ysbyty </w:t>
      </w:r>
      <w:r w:rsidRPr="00AD087E">
        <w:rPr>
          <w:lang w:val="cy-GB"/>
        </w:rPr>
        <w:t>cymeradwy</w:t>
      </w:r>
      <w:r w:rsidR="008F6AB5" w:rsidRPr="00AD087E">
        <w:rPr>
          <w:lang w:val="cy-GB"/>
        </w:rPr>
        <w:t>)</w:t>
      </w:r>
      <w:r w:rsidRPr="00AD087E">
        <w:rPr>
          <w:lang w:val="cy-GB"/>
        </w:rPr>
        <w:t>. Mae angen i'r presgripsiynau hyn gydymffurfio â'r holl ddeddfwriaeth meddyginiaethau bresennol. Mae rhoi presgripsiynau</w:t>
      </w:r>
      <w:r w:rsidR="008F6AB5" w:rsidRPr="00AD087E">
        <w:rPr>
          <w:lang w:val="cy-GB"/>
        </w:rPr>
        <w:t xml:space="preserve"> c</w:t>
      </w:r>
      <w:r w:rsidRPr="00AD087E">
        <w:rPr>
          <w:lang w:val="cy-GB"/>
        </w:rPr>
        <w:t xml:space="preserve">leifion allanol yn broses bapur ar hyn o bryd ac nid oes gan </w:t>
      </w:r>
      <w:r w:rsidR="008F6AB5" w:rsidRPr="00AD087E">
        <w:rPr>
          <w:lang w:val="cy-GB"/>
        </w:rPr>
        <w:t>b</w:t>
      </w:r>
      <w:r w:rsidRPr="00AD087E">
        <w:rPr>
          <w:lang w:val="cy-GB"/>
        </w:rPr>
        <w:t xml:space="preserve">resgripsiynau WP 10 (HP) </w:t>
      </w:r>
      <w:r w:rsidR="008F6AB5" w:rsidRPr="00AD087E">
        <w:rPr>
          <w:lang w:val="cy-GB"/>
        </w:rPr>
        <w:t>sy’n cael e</w:t>
      </w:r>
      <w:r w:rsidRPr="00AD087E">
        <w:rPr>
          <w:lang w:val="cy-GB"/>
        </w:rPr>
        <w:t xml:space="preserve">u hysgrifennu â llaw </w:t>
      </w:r>
      <w:proofErr w:type="spellStart"/>
      <w:r w:rsidRPr="00AD087E">
        <w:rPr>
          <w:lang w:val="cy-GB"/>
        </w:rPr>
        <w:t>god</w:t>
      </w:r>
      <w:proofErr w:type="spellEnd"/>
      <w:r w:rsidRPr="00AD087E">
        <w:rPr>
          <w:lang w:val="cy-GB"/>
        </w:rPr>
        <w:t xml:space="preserve"> bar 2D, felly </w:t>
      </w:r>
      <w:proofErr w:type="spellStart"/>
      <w:r w:rsidRPr="00AD087E">
        <w:rPr>
          <w:lang w:val="cy-GB"/>
        </w:rPr>
        <w:t>fe'u</w:t>
      </w:r>
      <w:proofErr w:type="spellEnd"/>
      <w:r w:rsidRPr="00AD087E">
        <w:rPr>
          <w:lang w:val="cy-GB"/>
        </w:rPr>
        <w:t xml:space="preserve"> dosberthir â llaw.</w:t>
      </w:r>
    </w:p>
    <w:p w14:paraId="1C394834" w14:textId="3AED3780" w:rsidR="00240057" w:rsidRPr="00AD087E" w:rsidRDefault="00A04F3E" w:rsidP="00240057">
      <w:r w:rsidRPr="00AD087E">
        <w:rPr>
          <w:lang w:val="cy-GB"/>
        </w:rPr>
        <w:t>Mae</w:t>
      </w:r>
      <w:r w:rsidRPr="00AD087E">
        <w:rPr>
          <w:b/>
          <w:bCs/>
          <w:lang w:val="cy-GB"/>
        </w:rPr>
        <w:t xml:space="preserve"> presgripsiynau</w:t>
      </w:r>
      <w:r w:rsidR="008F6AB5" w:rsidRPr="00AD087E">
        <w:rPr>
          <w:b/>
          <w:bCs/>
          <w:lang w:val="cy-GB"/>
        </w:rPr>
        <w:t xml:space="preserve"> g</w:t>
      </w:r>
      <w:r w:rsidRPr="00AD087E">
        <w:rPr>
          <w:b/>
          <w:bCs/>
          <w:lang w:val="cy-GB"/>
        </w:rPr>
        <w:t xml:space="preserve">ofal </w:t>
      </w:r>
      <w:r w:rsidR="008F6AB5" w:rsidRPr="00AD087E">
        <w:rPr>
          <w:b/>
          <w:bCs/>
          <w:lang w:val="cy-GB"/>
        </w:rPr>
        <w:t>c</w:t>
      </w:r>
      <w:r w:rsidRPr="00AD087E">
        <w:rPr>
          <w:b/>
          <w:bCs/>
          <w:lang w:val="cy-GB"/>
        </w:rPr>
        <w:t>artref</w:t>
      </w:r>
      <w:r w:rsidRPr="00AD087E">
        <w:rPr>
          <w:lang w:val="cy-GB"/>
        </w:rPr>
        <w:t xml:space="preserve"> yn debyg o ran eu natur i bresgripsiynau cleifion allanol gan eu bod yn awdurdodi cyflenwi meddyginiaethau gan gyflenwr allanol penodedig (cyflenwr </w:t>
      </w:r>
      <w:r w:rsidR="008F6AB5" w:rsidRPr="00AD087E">
        <w:rPr>
          <w:lang w:val="cy-GB"/>
        </w:rPr>
        <w:t>g</w:t>
      </w:r>
      <w:r w:rsidRPr="00AD087E">
        <w:rPr>
          <w:lang w:val="cy-GB"/>
        </w:rPr>
        <w:t xml:space="preserve">ofal </w:t>
      </w:r>
      <w:r w:rsidR="008F6AB5" w:rsidRPr="00AD087E">
        <w:rPr>
          <w:lang w:val="cy-GB"/>
        </w:rPr>
        <w:t>c</w:t>
      </w:r>
      <w:r w:rsidRPr="00AD087E">
        <w:rPr>
          <w:lang w:val="cy-GB"/>
        </w:rPr>
        <w:t xml:space="preserve">artref, sy'n fferyllfa gymunedol gofrestredig). Yn wahanol i bresgripsiynau o fath WP 10 (HP), mae'r presgripsiwn yn cael ei ddosbarthu gan gyflenwr penodol a thelir am y meddyginiaethau hyn drwy'r ysbyty. Proses bapur yw hon, ac mae hyn yn </w:t>
      </w:r>
      <w:r w:rsidR="008F6AB5" w:rsidRPr="00AD087E">
        <w:rPr>
          <w:lang w:val="cy-GB"/>
        </w:rPr>
        <w:t>golygu nad oes llawer o d</w:t>
      </w:r>
      <w:r w:rsidRPr="00AD087E">
        <w:rPr>
          <w:lang w:val="cy-GB"/>
        </w:rPr>
        <w:t>data a</w:t>
      </w:r>
      <w:r w:rsidR="008F6AB5" w:rsidRPr="00AD087E">
        <w:rPr>
          <w:lang w:val="cy-GB"/>
        </w:rPr>
        <w:t xml:space="preserve">r gyfer </w:t>
      </w:r>
      <w:r w:rsidRPr="00AD087E">
        <w:rPr>
          <w:lang w:val="cy-GB"/>
        </w:rPr>
        <w:t>'defnyddiau eilaidd', sy'n bwysig gan fod llawer o'r meddyginiaethau hyn yn gostus.</w:t>
      </w:r>
    </w:p>
    <w:p w14:paraId="5C93ABAF" w14:textId="77777777" w:rsidR="002357FE" w:rsidRPr="00AD087E" w:rsidRDefault="002357FE" w:rsidP="004014DA"/>
    <w:p w14:paraId="70AD29D4" w14:textId="77777777" w:rsidR="00C62844" w:rsidRPr="00AD087E" w:rsidRDefault="00A04F3E" w:rsidP="00C62844">
      <w:pPr>
        <w:pStyle w:val="Pennawd3"/>
      </w:pPr>
      <w:r w:rsidRPr="00AD087E">
        <w:rPr>
          <w:lang w:val="cy-GB"/>
        </w:rPr>
        <w:t xml:space="preserve">Systemau presgripsiynau 'arbenigol'. </w:t>
      </w:r>
    </w:p>
    <w:p w14:paraId="3E2AAEA4" w14:textId="7BDADCC2" w:rsidR="00240057" w:rsidRPr="00AD087E" w:rsidRDefault="00A04F3E" w:rsidP="00240057">
      <w:r w:rsidRPr="00AD087E">
        <w:rPr>
          <w:lang w:val="cy-GB"/>
        </w:rPr>
        <w:t xml:space="preserve">Gall presgripsiynau electronig ar gyfer cemotherapi ofyn am amserlenni </w:t>
      </w:r>
      <w:r w:rsidR="00251C31" w:rsidRPr="00AD087E">
        <w:rPr>
          <w:lang w:val="cy-GB"/>
        </w:rPr>
        <w:t>cyd-</w:t>
      </w:r>
      <w:r w:rsidRPr="00AD087E">
        <w:rPr>
          <w:lang w:val="cy-GB"/>
        </w:rPr>
        <w:t xml:space="preserve">ddibynnol cymhleth a chymysgu meddyginiaethau. O ganlyniad, mae presgripsiynau o'r fath (boed ar gyfer gofal cleifion mewnol neu gleifion allanol) yn aml yn cael eu rhoi gan ddefnyddio systemau cemotherapi pwrpasol. Yn yr un modd, mae presgripsiynau i gefnogi cleifion mewn gofal dwys yn aml yn gofyn am ditradiad yn erbyn gwahanol arsylwadau cleifion neu ganfyddiadau labordy ac, o ganlyniad, mae'r rhan fwyaf o ysbytai yn dewis defnyddio </w:t>
      </w:r>
      <w:r w:rsidR="00251C31" w:rsidRPr="00AD087E">
        <w:rPr>
          <w:lang w:val="cy-GB"/>
        </w:rPr>
        <w:t>systema</w:t>
      </w:r>
      <w:r w:rsidRPr="00AD087E">
        <w:rPr>
          <w:lang w:val="cy-GB"/>
        </w:rPr>
        <w:t>u gofal dwys pwrpasol.</w:t>
      </w:r>
    </w:p>
    <w:p w14:paraId="067A908A" w14:textId="77777777" w:rsidR="00240057" w:rsidRPr="00AD087E" w:rsidRDefault="00A04F3E" w:rsidP="00240057">
      <w:r w:rsidRPr="00AD087E">
        <w:rPr>
          <w:lang w:val="cy-GB"/>
        </w:rPr>
        <w:t>Bu cynnydd o ran caffael 'systemau arbenigol' o'r fath. Mae nifer o ysbytai yn defnyddio'r system cemotherapi arbenigol '</w:t>
      </w:r>
      <w:proofErr w:type="spellStart"/>
      <w:r w:rsidRPr="00AD087E">
        <w:rPr>
          <w:lang w:val="cy-GB"/>
        </w:rPr>
        <w:t>Chemocare</w:t>
      </w:r>
      <w:proofErr w:type="spellEnd"/>
      <w:r w:rsidRPr="00AD087E">
        <w:rPr>
          <w:lang w:val="cy-GB"/>
        </w:rPr>
        <w:t>' ac, yn ddiweddar, penderfynwyd caffael system Uned Gofal Dwys Cymru gyfan (</w:t>
      </w:r>
      <w:proofErr w:type="spellStart"/>
      <w:r w:rsidRPr="00AD087E">
        <w:rPr>
          <w:lang w:val="cy-GB"/>
        </w:rPr>
        <w:t>Digistat</w:t>
      </w:r>
      <w:proofErr w:type="spellEnd"/>
      <w:r w:rsidRPr="00AD087E">
        <w:rPr>
          <w:lang w:val="cy-GB"/>
        </w:rPr>
        <w:t xml:space="preserve"> – </w:t>
      </w:r>
      <w:proofErr w:type="spellStart"/>
      <w:r w:rsidRPr="00AD087E">
        <w:rPr>
          <w:lang w:val="cy-GB"/>
        </w:rPr>
        <w:t>Ascom</w:t>
      </w:r>
      <w:proofErr w:type="spellEnd"/>
      <w:r w:rsidRPr="00AD087E">
        <w:rPr>
          <w:lang w:val="cy-GB"/>
        </w:rPr>
        <w:t xml:space="preserve">), a gwblhawyd ym mis Hydref 2020. </w:t>
      </w:r>
    </w:p>
    <w:p w14:paraId="2707B223" w14:textId="77777777" w:rsidR="00B6370C" w:rsidRPr="00AD087E" w:rsidRDefault="00A04F3E" w:rsidP="00240057">
      <w:r w:rsidRPr="00AD087E">
        <w:rPr>
          <w:lang w:val="cy-GB"/>
        </w:rPr>
        <w:t>Yn ôl eu natur, mae systemau arbenigol yn darparu ymarferoldeb nad yw ar gael yn rhwydd mewn systemau sydd â defnydd ehangach. Felly, er mwyn cyflawni'r lefel hon o ymarferoldeb, byddai wedi bod yn angenrheidiol caffael system arbenigol.</w:t>
      </w:r>
    </w:p>
    <w:p w14:paraId="6D499E70" w14:textId="38FB24BD" w:rsidR="00240057" w:rsidRPr="00AD087E" w:rsidRDefault="00A04F3E" w:rsidP="00240057">
      <w:r w:rsidRPr="00AD087E">
        <w:rPr>
          <w:lang w:val="cy-GB"/>
        </w:rPr>
        <w:t xml:space="preserve">Er bod gan Iechyd Meddwl amrywiaeth o ofynion arbenigol, o ran ymarferoldeb </w:t>
      </w:r>
      <w:proofErr w:type="spellStart"/>
      <w:r w:rsidRPr="00AD087E">
        <w:rPr>
          <w:lang w:val="cy-GB"/>
        </w:rPr>
        <w:t>e</w:t>
      </w:r>
      <w:r w:rsidR="007476B6">
        <w:rPr>
          <w:lang w:val="cy-GB"/>
        </w:rPr>
        <w:t>b</w:t>
      </w:r>
      <w:r w:rsidRPr="00AD087E">
        <w:rPr>
          <w:lang w:val="cy-GB"/>
        </w:rPr>
        <w:t>resgripsiynau</w:t>
      </w:r>
      <w:proofErr w:type="spellEnd"/>
      <w:r w:rsidRPr="00AD087E">
        <w:rPr>
          <w:lang w:val="cy-GB"/>
        </w:rPr>
        <w:t xml:space="preserve">, bydd angen i'r </w:t>
      </w:r>
      <w:r w:rsidR="00E11ACC">
        <w:rPr>
          <w:lang w:val="cy-GB"/>
        </w:rPr>
        <w:t xml:space="preserve">rhain </w:t>
      </w:r>
      <w:r w:rsidR="008F3D47" w:rsidRPr="00AD087E">
        <w:rPr>
          <w:lang w:val="cy-GB"/>
        </w:rPr>
        <w:t xml:space="preserve">fod yn </w:t>
      </w:r>
      <w:r w:rsidRPr="00AD087E">
        <w:rPr>
          <w:lang w:val="cy-GB"/>
        </w:rPr>
        <w:t xml:space="preserve">rhan o unrhyw system </w:t>
      </w:r>
      <w:proofErr w:type="spellStart"/>
      <w:r w:rsidRPr="00AD087E">
        <w:rPr>
          <w:lang w:val="cy-GB"/>
        </w:rPr>
        <w:t>ePMA</w:t>
      </w:r>
      <w:proofErr w:type="spellEnd"/>
      <w:r w:rsidRPr="00AD087E">
        <w:rPr>
          <w:lang w:val="cy-GB"/>
        </w:rPr>
        <w:t xml:space="preserve"> mewn ysbytai yn y dyfodol, gan fod y gwasanaethau hyn yn cael eu darparu fel rhan o'r gwasanaeth gofal eilaidd (mewn ysbyty).</w:t>
      </w:r>
    </w:p>
    <w:p w14:paraId="3C501198" w14:textId="77777777" w:rsidR="00240057" w:rsidRPr="00AD087E" w:rsidRDefault="00A04F3E" w:rsidP="00240057">
      <w:r w:rsidRPr="00AD087E">
        <w:rPr>
          <w:lang w:val="cy-GB"/>
        </w:rPr>
        <w:t>Un maes arbenigol sy'n annhebygol o fod â system electronig benodol ond y mae angen sôn amdano yw iechyd rhywiol. Yr her yma yw bod cleifion yn aml yn ddienw ac nad oes modd eu hadnabod i ganiatáu i fanylion gael eu hychwanegu at gofnod meddygol y claf. Gall hyn fod yn arwyddocaol pan ddefnyddir meddyginiaethau ar gyfer trin HIV, sydd ag amryw o ryngweithiadau rhwng cyffuriau.</w:t>
      </w:r>
    </w:p>
    <w:p w14:paraId="66BFC510" w14:textId="1718FDD0" w:rsidR="00240057" w:rsidRPr="00AD087E" w:rsidRDefault="00A04F3E" w:rsidP="00240057">
      <w:pPr>
        <w:pStyle w:val="Pennawd3"/>
      </w:pPr>
      <w:r w:rsidRPr="00AD087E">
        <w:rPr>
          <w:lang w:val="cy-GB"/>
        </w:rPr>
        <w:t>Systemau dosbarthu</w:t>
      </w:r>
      <w:r w:rsidR="008F3D47" w:rsidRPr="00AD087E">
        <w:rPr>
          <w:lang w:val="cy-GB"/>
        </w:rPr>
        <w:t xml:space="preserve"> meddyginiaethau</w:t>
      </w:r>
    </w:p>
    <w:p w14:paraId="65F7F6A3" w14:textId="161E84A2" w:rsidR="00240057" w:rsidRPr="00AD087E" w:rsidRDefault="00A04F3E" w:rsidP="00240057">
      <w:r w:rsidRPr="00AD087E">
        <w:rPr>
          <w:lang w:val="cy-GB"/>
        </w:rPr>
        <w:t xml:space="preserve">Ym mis Chwefror 2020, llofnododd Iechyd a Gofal Digidol Cymru gontract ar gyfer system fferylliaeth ysbyty </w:t>
      </w:r>
      <w:proofErr w:type="spellStart"/>
      <w:r w:rsidRPr="00AD087E">
        <w:rPr>
          <w:lang w:val="cy-GB"/>
        </w:rPr>
        <w:t>b</w:t>
      </w:r>
      <w:r w:rsidR="008F3D47" w:rsidRPr="00AD087E">
        <w:rPr>
          <w:lang w:val="cy-GB"/>
        </w:rPr>
        <w:t>erchenogol</w:t>
      </w:r>
      <w:proofErr w:type="spellEnd"/>
      <w:r w:rsidRPr="00AD087E">
        <w:rPr>
          <w:lang w:val="cy-GB"/>
        </w:rPr>
        <w:t xml:space="preserve"> Cymru gyfan gan </w:t>
      </w:r>
      <w:proofErr w:type="spellStart"/>
      <w:r w:rsidRPr="00AD087E">
        <w:rPr>
          <w:lang w:val="cy-GB"/>
        </w:rPr>
        <w:t>WellSky</w:t>
      </w:r>
      <w:proofErr w:type="spellEnd"/>
      <w:r w:rsidRPr="00AD087E">
        <w:rPr>
          <w:lang w:val="cy-GB"/>
        </w:rPr>
        <w:t xml:space="preserve">. Er bod y broses o gyflwyno'r system hon wedi dechrau, nid yw'n glir </w:t>
      </w:r>
      <w:r w:rsidR="008F3D47" w:rsidRPr="00AD087E">
        <w:rPr>
          <w:lang w:val="cy-GB"/>
        </w:rPr>
        <w:t>faint o gynnydd sydd wedi’i wneud</w:t>
      </w:r>
      <w:r w:rsidRPr="00AD087E">
        <w:rPr>
          <w:lang w:val="cy-GB"/>
        </w:rPr>
        <w:t xml:space="preserve"> a phryd y bydd systemau presennol yn cael eu disodli. Ar hyn o bryd, mae'r broses o fewnbynnu data i'r systemau fferyllfa hyn yn digwydd â llaw o bresgripsiwn papur, siart cleifion mewnol neu gais.</w:t>
      </w:r>
    </w:p>
    <w:p w14:paraId="74BDC6C5" w14:textId="77777777" w:rsidR="00240057" w:rsidRPr="00AD087E" w:rsidRDefault="00A04F3E" w:rsidP="00240057">
      <w:pPr>
        <w:pStyle w:val="Pennawd3"/>
      </w:pPr>
      <w:r w:rsidRPr="00AD087E">
        <w:rPr>
          <w:lang w:val="cy-GB"/>
        </w:rPr>
        <w:t>Awtomatiaeth</w:t>
      </w:r>
    </w:p>
    <w:p w14:paraId="2F7F6190" w14:textId="53529F23" w:rsidR="00240057" w:rsidRPr="00AD087E" w:rsidRDefault="00A04F3E" w:rsidP="00240057">
      <w:r w:rsidRPr="00AD087E">
        <w:rPr>
          <w:lang w:val="cy-GB"/>
        </w:rPr>
        <w:t xml:space="preserve">Mae systemau dosbarthu </w:t>
      </w:r>
      <w:proofErr w:type="spellStart"/>
      <w:r w:rsidRPr="00AD087E">
        <w:rPr>
          <w:lang w:val="cy-GB"/>
        </w:rPr>
        <w:t>robotig</w:t>
      </w:r>
      <w:proofErr w:type="spellEnd"/>
      <w:r w:rsidRPr="00AD087E">
        <w:rPr>
          <w:lang w:val="cy-GB"/>
        </w:rPr>
        <w:t xml:space="preserve"> yn cael eu defnyddio mewn llawer o ysbytai yng Nghymru ac mae cryn ddefnydd o gabinetau meddyginiaethau electronig. Bydd gan systemau dosbarthu </w:t>
      </w:r>
      <w:proofErr w:type="spellStart"/>
      <w:r w:rsidRPr="00AD087E">
        <w:rPr>
          <w:lang w:val="cy-GB"/>
        </w:rPr>
        <w:t>robotig</w:t>
      </w:r>
      <w:proofErr w:type="spellEnd"/>
      <w:r w:rsidRPr="00AD087E">
        <w:rPr>
          <w:lang w:val="cy-GB"/>
        </w:rPr>
        <w:t xml:space="preserve"> lif data o'r system ddosbarthu sy'n dewis yr eitem bresennol wrth i'r label ddosbarthu gael ei chynhyrchu ar gyfer pob eitem presgripsiwn. Mae llif data rhwng y systemau dosbarthu presennol a'r cypyrddau </w:t>
      </w:r>
      <w:r w:rsidR="008F3D47" w:rsidRPr="00AD087E">
        <w:rPr>
          <w:lang w:val="cy-GB"/>
        </w:rPr>
        <w:t>wedi’u h</w:t>
      </w:r>
      <w:r w:rsidRPr="00AD087E">
        <w:rPr>
          <w:lang w:val="cy-GB"/>
        </w:rPr>
        <w:t>awtom</w:t>
      </w:r>
      <w:r w:rsidR="008F3D47" w:rsidRPr="00AD087E">
        <w:rPr>
          <w:lang w:val="cy-GB"/>
        </w:rPr>
        <w:t>eiddio</w:t>
      </w:r>
      <w:r w:rsidRPr="00AD087E">
        <w:rPr>
          <w:lang w:val="cy-GB"/>
        </w:rPr>
        <w:t xml:space="preserve"> ar lefel ward, ond mae</w:t>
      </w:r>
      <w:r w:rsidR="008F3D47" w:rsidRPr="00AD087E">
        <w:rPr>
          <w:lang w:val="cy-GB"/>
        </w:rPr>
        <w:t xml:space="preserve"> manylder y data hyn</w:t>
      </w:r>
      <w:r w:rsidRPr="00AD087E">
        <w:rPr>
          <w:lang w:val="cy-GB"/>
        </w:rPr>
        <w:t xml:space="preserve"> a'r defnydd o</w:t>
      </w:r>
      <w:r w:rsidR="008F3D47" w:rsidRPr="00AD087E">
        <w:rPr>
          <w:lang w:val="cy-GB"/>
        </w:rPr>
        <w:t>honynt</w:t>
      </w:r>
      <w:r w:rsidRPr="00AD087E">
        <w:rPr>
          <w:lang w:val="cy-GB"/>
        </w:rPr>
        <w:t xml:space="preserve"> yn amrywio </w:t>
      </w:r>
      <w:r w:rsidR="008F3D47" w:rsidRPr="00AD087E">
        <w:rPr>
          <w:lang w:val="cy-GB"/>
        </w:rPr>
        <w:t xml:space="preserve">o un </w:t>
      </w:r>
      <w:r w:rsidRPr="00AD087E">
        <w:rPr>
          <w:lang w:val="cy-GB"/>
        </w:rPr>
        <w:t>defnydd</w:t>
      </w:r>
      <w:r w:rsidR="008F3D47" w:rsidRPr="00AD087E">
        <w:rPr>
          <w:lang w:val="cy-GB"/>
        </w:rPr>
        <w:t xml:space="preserve"> i’r llall</w:t>
      </w:r>
      <w:r w:rsidRPr="00AD087E">
        <w:rPr>
          <w:lang w:val="cy-GB"/>
        </w:rPr>
        <w:t>. Mae llif</w:t>
      </w:r>
      <w:r w:rsidR="008F3D47" w:rsidRPr="00AD087E">
        <w:rPr>
          <w:lang w:val="cy-GB"/>
        </w:rPr>
        <w:t>oedd</w:t>
      </w:r>
      <w:r w:rsidRPr="00AD087E">
        <w:rPr>
          <w:lang w:val="cy-GB"/>
        </w:rPr>
        <w:t xml:space="preserve"> data rhwng y systemau </w:t>
      </w:r>
      <w:r w:rsidR="008F3D47" w:rsidRPr="00AD087E">
        <w:rPr>
          <w:lang w:val="cy-GB"/>
        </w:rPr>
        <w:t xml:space="preserve">wedi’u hawtomeiddio </w:t>
      </w:r>
      <w:r w:rsidRPr="00AD087E">
        <w:rPr>
          <w:lang w:val="cy-GB"/>
        </w:rPr>
        <w:t xml:space="preserve">hyn a </w:t>
      </w:r>
      <w:proofErr w:type="spellStart"/>
      <w:r w:rsidRPr="00AD087E">
        <w:rPr>
          <w:lang w:val="cy-GB"/>
        </w:rPr>
        <w:t>WellSky</w:t>
      </w:r>
      <w:proofErr w:type="spellEnd"/>
      <w:r w:rsidRPr="00AD087E">
        <w:rPr>
          <w:lang w:val="cy-GB"/>
        </w:rPr>
        <w:t xml:space="preserve">, y system ddosbarthu newydd, wedi </w:t>
      </w:r>
      <w:r w:rsidR="008F3D47" w:rsidRPr="00AD087E">
        <w:rPr>
          <w:lang w:val="cy-GB"/>
        </w:rPr>
        <w:t xml:space="preserve">hen </w:t>
      </w:r>
      <w:r w:rsidRPr="00AD087E">
        <w:rPr>
          <w:lang w:val="cy-GB"/>
        </w:rPr>
        <w:t xml:space="preserve">ennill eu plwyf mewn awdurdodaethau eraill yn y DU. </w:t>
      </w:r>
    </w:p>
    <w:p w14:paraId="44CE9DAA" w14:textId="19C3ED8F" w:rsidR="00240057" w:rsidRPr="00AD087E" w:rsidRDefault="00A04F3E" w:rsidP="00240057">
      <w:pPr>
        <w:pStyle w:val="Pennawd3"/>
      </w:pPr>
      <w:r w:rsidRPr="00AD087E">
        <w:rPr>
          <w:lang w:val="cy-GB"/>
        </w:rPr>
        <w:t>Llif</w:t>
      </w:r>
      <w:r w:rsidR="008F3D47" w:rsidRPr="00AD087E">
        <w:rPr>
          <w:lang w:val="cy-GB"/>
        </w:rPr>
        <w:t xml:space="preserve">oedd </w:t>
      </w:r>
      <w:r w:rsidRPr="00AD087E">
        <w:rPr>
          <w:lang w:val="cy-GB"/>
        </w:rPr>
        <w:t>Data</w:t>
      </w:r>
    </w:p>
    <w:p w14:paraId="4583601E" w14:textId="0040404A" w:rsidR="00867A1C" w:rsidRPr="00AD087E" w:rsidRDefault="00A04F3E" w:rsidP="00B94221">
      <w:r w:rsidRPr="00AD087E">
        <w:rPr>
          <w:lang w:val="cy-GB"/>
        </w:rPr>
        <w:t>Dangosir y llif</w:t>
      </w:r>
      <w:r w:rsidR="008F3D47" w:rsidRPr="00AD087E">
        <w:rPr>
          <w:lang w:val="cy-GB"/>
        </w:rPr>
        <w:t>oedd</w:t>
      </w:r>
      <w:r w:rsidRPr="00AD087E">
        <w:rPr>
          <w:lang w:val="cy-GB"/>
        </w:rPr>
        <w:t xml:space="preserve"> data ar draws system gofal eilaidd Cymru isod, ynghyd ag i ba raddau y </w:t>
      </w:r>
      <w:r w:rsidR="008F3D47" w:rsidRPr="00AD087E">
        <w:rPr>
          <w:lang w:val="cy-GB"/>
        </w:rPr>
        <w:t>maent wedi’</w:t>
      </w:r>
      <w:r w:rsidRPr="00AD087E">
        <w:rPr>
          <w:lang w:val="cy-GB"/>
        </w:rPr>
        <w:t>u galluogi'n ddigidol.  Ar gyfer pob prif ryngwyneb, rydym wedi asesu i ba raddau y maent yn cael eu cefnogi ar hyn o bryd gan dechnolegau digidol yng Nghymru ac wedi defnyddio</w:t>
      </w:r>
      <w:r w:rsidR="008F3D47" w:rsidRPr="00AD087E">
        <w:rPr>
          <w:lang w:val="cy-GB"/>
        </w:rPr>
        <w:t>’r</w:t>
      </w:r>
      <w:r w:rsidRPr="00AD087E">
        <w:rPr>
          <w:lang w:val="cy-GB"/>
        </w:rPr>
        <w:t xml:space="preserve"> cod lliw </w:t>
      </w:r>
      <w:r w:rsidR="008F3D47" w:rsidRPr="00AD087E">
        <w:rPr>
          <w:lang w:val="cy-GB"/>
        </w:rPr>
        <w:t>canlynol</w:t>
      </w:r>
      <w:r w:rsidRPr="00AD087E">
        <w:rPr>
          <w:lang w:val="cy-GB"/>
        </w:rPr>
        <w:t>:</w:t>
      </w:r>
    </w:p>
    <w:p w14:paraId="5C0B452D" w14:textId="77777777" w:rsidR="00867A1C" w:rsidRPr="00AD087E" w:rsidRDefault="00A04F3E" w:rsidP="00867A1C">
      <w:pPr>
        <w:pStyle w:val="ParagraffRhestr"/>
        <w:numPr>
          <w:ilvl w:val="0"/>
          <w:numId w:val="24"/>
        </w:numPr>
      </w:pPr>
      <w:r w:rsidRPr="00AD087E">
        <w:rPr>
          <w:lang w:val="cy-GB"/>
        </w:rPr>
        <w:t>Croes Goch – yn cynrychioli rhyngwyneb sydd ar bapur yn gyfan gwbl.</w:t>
      </w:r>
    </w:p>
    <w:p w14:paraId="3769A6DD" w14:textId="77777777" w:rsidR="00867A1C" w:rsidRPr="00AD087E" w:rsidRDefault="00A04F3E" w:rsidP="00867A1C">
      <w:pPr>
        <w:pStyle w:val="ParagraffRhestr"/>
        <w:numPr>
          <w:ilvl w:val="0"/>
          <w:numId w:val="24"/>
        </w:numPr>
      </w:pPr>
      <w:r w:rsidRPr="00AD087E">
        <w:rPr>
          <w:lang w:val="cy-GB"/>
        </w:rPr>
        <w:t xml:space="preserve">Croes Oren – yn cynrychioli rhywbeth sydd wedi'i </w:t>
      </w:r>
      <w:proofErr w:type="spellStart"/>
      <w:r w:rsidRPr="00AD087E">
        <w:rPr>
          <w:lang w:val="cy-GB"/>
        </w:rPr>
        <w:t>ddigidoleiddio'n</w:t>
      </w:r>
      <w:proofErr w:type="spellEnd"/>
      <w:r w:rsidRPr="00AD087E">
        <w:rPr>
          <w:lang w:val="cy-GB"/>
        </w:rPr>
        <w:t xml:space="preserve"> rhannol.</w:t>
      </w:r>
    </w:p>
    <w:p w14:paraId="6B334C1E" w14:textId="77777777" w:rsidR="00240057" w:rsidRPr="00AD087E" w:rsidRDefault="00A04F3E" w:rsidP="00240057">
      <w:r w:rsidRPr="00AD087E">
        <w:rPr>
          <w:noProof/>
          <w:lang w:eastAsia="en-GB"/>
        </w:rPr>
        <w:drawing>
          <wp:inline distT="0" distB="0" distL="0" distR="0" wp14:anchorId="0483F949" wp14:editId="55FF15B3">
            <wp:extent cx="6116320" cy="2872105"/>
            <wp:effectExtent l="0" t="0" r="508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953412" name=""/>
                    <pic:cNvPicPr/>
                  </pic:nvPicPr>
                  <pic:blipFill>
                    <a:blip r:embed="rId17"/>
                    <a:stretch>
                      <a:fillRect/>
                    </a:stretch>
                  </pic:blipFill>
                  <pic:spPr>
                    <a:xfrm>
                      <a:off x="0" y="0"/>
                      <a:ext cx="6116320" cy="2872105"/>
                    </a:xfrm>
                    <a:prstGeom prst="rect">
                      <a:avLst/>
                    </a:prstGeom>
                  </pic:spPr>
                </pic:pic>
              </a:graphicData>
            </a:graphic>
          </wp:inline>
        </w:drawing>
      </w:r>
    </w:p>
    <w:p w14:paraId="29FC00F4" w14:textId="7EF6004A" w:rsidR="006B3842" w:rsidRPr="00AD087E" w:rsidRDefault="00A04F3E" w:rsidP="006B3842">
      <w:pPr>
        <w:jc w:val="center"/>
        <w:rPr>
          <w:b/>
          <w:bCs/>
        </w:rPr>
      </w:pPr>
      <w:bookmarkStart w:id="21" w:name="_Toc89337905"/>
      <w:r w:rsidRPr="00AD087E">
        <w:rPr>
          <w:b/>
          <w:bCs/>
          <w:lang w:val="cy-GB"/>
        </w:rPr>
        <w:t xml:space="preserve">Ffigur </w:t>
      </w:r>
      <w:r w:rsidRPr="00AD087E">
        <w:rPr>
          <w:b/>
          <w:bCs/>
        </w:rPr>
        <w:fldChar w:fldCharType="begin"/>
      </w:r>
      <w:r w:rsidRPr="00AD087E">
        <w:rPr>
          <w:b/>
          <w:bCs/>
        </w:rPr>
        <w:instrText xml:space="preserve"> SEQ Figure \* ARABIC </w:instrText>
      </w:r>
      <w:r w:rsidRPr="00AD087E">
        <w:rPr>
          <w:b/>
          <w:bCs/>
        </w:rPr>
        <w:fldChar w:fldCharType="separate"/>
      </w:r>
      <w:r w:rsidR="000416E4" w:rsidRPr="00AD087E">
        <w:rPr>
          <w:b/>
          <w:bCs/>
          <w:noProof/>
        </w:rPr>
        <w:t>7</w:t>
      </w:r>
      <w:r w:rsidRPr="00AD087E">
        <w:rPr>
          <w:b/>
          <w:bCs/>
        </w:rPr>
        <w:fldChar w:fldCharType="end"/>
      </w:r>
      <w:r w:rsidRPr="00AD087E">
        <w:rPr>
          <w:b/>
          <w:bCs/>
          <w:lang w:val="cy-GB"/>
        </w:rPr>
        <w:t xml:space="preserve"> - Llif</w:t>
      </w:r>
      <w:r w:rsidR="008F3D47" w:rsidRPr="00AD087E">
        <w:rPr>
          <w:b/>
          <w:bCs/>
          <w:lang w:val="cy-GB"/>
        </w:rPr>
        <w:t>oedd</w:t>
      </w:r>
      <w:r w:rsidRPr="00AD087E">
        <w:rPr>
          <w:b/>
          <w:bCs/>
          <w:lang w:val="cy-GB"/>
        </w:rPr>
        <w:t xml:space="preserve"> data digidol mewn gofal sylfaenol yng Nghymru heddiw</w:t>
      </w:r>
      <w:bookmarkEnd w:id="21"/>
    </w:p>
    <w:p w14:paraId="43BD5367" w14:textId="5DE41157" w:rsidR="00240057" w:rsidRPr="00AD087E" w:rsidRDefault="00A04F3E" w:rsidP="00240057">
      <w:r w:rsidRPr="00AD087E">
        <w:rPr>
          <w:lang w:val="cy-GB"/>
        </w:rPr>
        <w:t xml:space="preserve">Ar hyn o bryd, mae gwybodaeth am feddyginiaethau wrth dderbyn (o'r cofnod meddyg teulu) ar gael o Borth Clinigol Cymru. Gellir defnyddio'r rhain i lywio'r rhestr o feddyginiaethau wrth dderbyn a'u trawsgrifio â llaw </w:t>
      </w:r>
      <w:r w:rsidR="005173AC" w:rsidRPr="00AD087E">
        <w:rPr>
          <w:lang w:val="cy-GB"/>
        </w:rPr>
        <w:t>i’r</w:t>
      </w:r>
      <w:r w:rsidRPr="00AD087E">
        <w:rPr>
          <w:lang w:val="cy-GB"/>
        </w:rPr>
        <w:t xml:space="preserve"> siart cleifion mewnol. Mae'r manylion hyn hefyd yn cael eu hychwanegu'n awtomatig at y system Trawsgrifio Meddyginiaethau ac E-ryddhau (</w:t>
      </w:r>
      <w:proofErr w:type="spellStart"/>
      <w:r w:rsidRPr="00AD087E">
        <w:rPr>
          <w:lang w:val="cy-GB"/>
        </w:rPr>
        <w:t>MTeD</w:t>
      </w:r>
      <w:proofErr w:type="spellEnd"/>
      <w:r w:rsidRPr="00AD087E">
        <w:rPr>
          <w:lang w:val="cy-GB"/>
        </w:rPr>
        <w:t>), o fewn Porth Clinigol Cymru. O'r fan hon, gall y rhestr o feddyginiaethau gael ei diwygio â llaw i gyd-fynd â'r newidiadau a wnaed yn ystod yr arhosiad yn yr ysbyty i ffurfio'r presgripsiwn rhyddhau ac agweddau meddyginiaethau</w:t>
      </w:r>
      <w:r w:rsidR="005173AC" w:rsidRPr="00AD087E">
        <w:rPr>
          <w:lang w:val="cy-GB"/>
        </w:rPr>
        <w:t xml:space="preserve"> ar y </w:t>
      </w:r>
      <w:r w:rsidRPr="00AD087E">
        <w:rPr>
          <w:lang w:val="cy-GB"/>
        </w:rPr>
        <w:t xml:space="preserve">crynodeb rhyddhau. Ni ellir ymgorffori data o </w:t>
      </w:r>
      <w:proofErr w:type="spellStart"/>
      <w:r w:rsidRPr="00AD087E">
        <w:rPr>
          <w:lang w:val="cy-GB"/>
        </w:rPr>
        <w:t>eRyddhau</w:t>
      </w:r>
      <w:proofErr w:type="spellEnd"/>
      <w:r w:rsidRPr="00AD087E">
        <w:rPr>
          <w:lang w:val="cy-GB"/>
        </w:rPr>
        <w:t xml:space="preserve"> yn uniongyrchol yn </w:t>
      </w:r>
      <w:r w:rsidR="005173AC" w:rsidRPr="00AD087E">
        <w:rPr>
          <w:lang w:val="cy-GB"/>
        </w:rPr>
        <w:t xml:space="preserve">y </w:t>
      </w:r>
      <w:r w:rsidRPr="00AD087E">
        <w:rPr>
          <w:lang w:val="cy-GB"/>
        </w:rPr>
        <w:t xml:space="preserve">system </w:t>
      </w:r>
      <w:r w:rsidR="005173AC" w:rsidRPr="00AD087E">
        <w:rPr>
          <w:lang w:val="cy-GB"/>
        </w:rPr>
        <w:t>m</w:t>
      </w:r>
      <w:r w:rsidRPr="00AD087E">
        <w:rPr>
          <w:lang w:val="cy-GB"/>
        </w:rPr>
        <w:t>eddyg</w:t>
      </w:r>
      <w:r w:rsidR="00FE51B5" w:rsidRPr="00AD087E">
        <w:rPr>
          <w:lang w:val="cy-GB"/>
        </w:rPr>
        <w:t>on</w:t>
      </w:r>
      <w:r w:rsidR="005173AC" w:rsidRPr="00AD087E">
        <w:rPr>
          <w:lang w:val="cy-GB"/>
        </w:rPr>
        <w:t xml:space="preserve"> t</w:t>
      </w:r>
      <w:r w:rsidRPr="00AD087E">
        <w:rPr>
          <w:lang w:val="cy-GB"/>
        </w:rPr>
        <w:t xml:space="preserve">eulu na'r system Dewis Fferyllfa, ond </w:t>
      </w:r>
      <w:proofErr w:type="spellStart"/>
      <w:r w:rsidRPr="00AD087E">
        <w:rPr>
          <w:lang w:val="cy-GB"/>
        </w:rPr>
        <w:t>fe'</w:t>
      </w:r>
      <w:r w:rsidR="005173AC" w:rsidRPr="00AD087E">
        <w:rPr>
          <w:lang w:val="cy-GB"/>
        </w:rPr>
        <w:t>u</w:t>
      </w:r>
      <w:proofErr w:type="spellEnd"/>
      <w:r w:rsidRPr="00AD087E">
        <w:rPr>
          <w:lang w:val="cy-GB"/>
        </w:rPr>
        <w:t xml:space="preserve"> hanfonir at feddygon teulu fel</w:t>
      </w:r>
      <w:r w:rsidR="005173AC" w:rsidRPr="00AD087E">
        <w:rPr>
          <w:lang w:val="cy-GB"/>
        </w:rPr>
        <w:t xml:space="preserve"> atodiad fformat</w:t>
      </w:r>
      <w:r w:rsidRPr="00AD087E">
        <w:rPr>
          <w:lang w:val="cy-GB"/>
        </w:rPr>
        <w:t xml:space="preserve"> </w:t>
      </w:r>
      <w:r w:rsidR="005173AC" w:rsidRPr="00AD087E">
        <w:rPr>
          <w:lang w:val="cy-GB"/>
        </w:rPr>
        <w:t xml:space="preserve">dogfen </w:t>
      </w:r>
      <w:r w:rsidRPr="00AD087E">
        <w:rPr>
          <w:lang w:val="cy-GB"/>
        </w:rPr>
        <w:t>gludadwy (</w:t>
      </w:r>
      <w:proofErr w:type="spellStart"/>
      <w:r w:rsidRPr="00AD087E">
        <w:rPr>
          <w:lang w:val="cy-GB"/>
        </w:rPr>
        <w:t>pdf</w:t>
      </w:r>
      <w:proofErr w:type="spellEnd"/>
      <w:r w:rsidRPr="00AD087E">
        <w:rPr>
          <w:lang w:val="cy-GB"/>
        </w:rPr>
        <w:t>). Mae'r wybodaeth ar gael i fferyllwyr o Borth Clinigol Cymru drwy'r system Dewis Fferyllfa os yw'r claf yn rhoi ei ganiatâd.</w:t>
      </w:r>
    </w:p>
    <w:p w14:paraId="51356A30" w14:textId="4971969D" w:rsidR="00240057" w:rsidRPr="00AD087E" w:rsidRDefault="00A04F3E" w:rsidP="00240057">
      <w:r w:rsidRPr="00AD087E">
        <w:rPr>
          <w:lang w:val="cy-GB"/>
        </w:rPr>
        <w:t xml:space="preserve">Yn absenoldeb system </w:t>
      </w:r>
      <w:r w:rsidR="005173AC" w:rsidRPr="00AD087E">
        <w:rPr>
          <w:lang w:val="cy-GB"/>
        </w:rPr>
        <w:t xml:space="preserve">electronig ‘gyffredinol’ ar gyfer </w:t>
      </w:r>
      <w:r w:rsidRPr="00AD087E">
        <w:rPr>
          <w:lang w:val="cy-GB"/>
        </w:rPr>
        <w:t xml:space="preserve">Presgripsiynau a Rhoi Meddyginiaethau mewn ysbytai, mae'r mater o </w:t>
      </w:r>
      <w:proofErr w:type="spellStart"/>
      <w:r w:rsidRPr="00AD087E">
        <w:rPr>
          <w:lang w:val="cy-GB"/>
        </w:rPr>
        <w:t>lif</w:t>
      </w:r>
      <w:r w:rsidR="005173AC" w:rsidRPr="00AD087E">
        <w:rPr>
          <w:lang w:val="cy-GB"/>
        </w:rPr>
        <w:t>iedd</w:t>
      </w:r>
      <w:proofErr w:type="spellEnd"/>
      <w:r w:rsidRPr="00AD087E">
        <w:rPr>
          <w:lang w:val="cy-GB"/>
        </w:rPr>
        <w:t xml:space="preserve"> data i'r ysbyty, neu rhwng systemau ysbytai, yn </w:t>
      </w:r>
      <w:r w:rsidR="005173AC" w:rsidRPr="00AD087E">
        <w:rPr>
          <w:lang w:val="cy-GB"/>
        </w:rPr>
        <w:t>amherthnasol</w:t>
      </w:r>
      <w:r w:rsidRPr="00AD087E">
        <w:rPr>
          <w:lang w:val="cy-GB"/>
        </w:rPr>
        <w:t xml:space="preserve">. Fodd bynnag, mae'n annhebygol bod gan y systemau Cemotherapi neu'r systemau Gofal Dwys unrhyw allu ar hyn o bryd i 'rannu' data yn electronig â systemau eraill neu unrhyw allu ar hyn o bryd i fodloni gofynion y safonau </w:t>
      </w:r>
      <w:proofErr w:type="spellStart"/>
      <w:r w:rsidRPr="00AD087E">
        <w:rPr>
          <w:lang w:val="cy-GB"/>
        </w:rPr>
        <w:t>rhyngweithredu</w:t>
      </w:r>
      <w:proofErr w:type="spellEnd"/>
      <w:r w:rsidRPr="00AD087E">
        <w:rPr>
          <w:lang w:val="cy-GB"/>
        </w:rPr>
        <w:t xml:space="preserve"> newydd.</w:t>
      </w:r>
    </w:p>
    <w:p w14:paraId="09379021" w14:textId="25ABE52C" w:rsidR="00240057" w:rsidRPr="00AD087E" w:rsidRDefault="00A04F3E" w:rsidP="00240057">
      <w:r w:rsidRPr="00AD087E">
        <w:rPr>
          <w:lang w:val="cy-GB"/>
        </w:rPr>
        <w:t>Nid yw data i gefnogi archwilio, ymchwil neu reoli a chaffael meddyginiaethau ar gael yn rhwydd, er bod rhywfaint o ddata ar gael o'r systemau dosbarthu.</w:t>
      </w:r>
    </w:p>
    <w:p w14:paraId="33A0E98D" w14:textId="77777777" w:rsidR="00612A19" w:rsidRPr="00AD087E" w:rsidRDefault="00A04F3E" w:rsidP="00612A19">
      <w:pPr>
        <w:pStyle w:val="Pennawd2"/>
      </w:pPr>
      <w:bookmarkStart w:id="22" w:name="_Toc89337662"/>
      <w:r w:rsidRPr="00AD087E">
        <w:rPr>
          <w:lang w:val="cy-GB"/>
        </w:rPr>
        <w:t>Lleoliadau gofal eraill</w:t>
      </w:r>
      <w:bookmarkEnd w:id="22"/>
    </w:p>
    <w:p w14:paraId="3F2C9C77" w14:textId="77777777" w:rsidR="00E30A40" w:rsidRPr="00AD087E" w:rsidRDefault="00A04F3E" w:rsidP="00E30A40">
      <w:r w:rsidRPr="00AD087E">
        <w:rPr>
          <w:lang w:val="cy-GB"/>
        </w:rPr>
        <w:t>Mae amryw o leoliadau gofal eraill yn cynnig gofal sylfaenol ac eilaidd, fel y dangosir yn y model cyfeirio.  Nodir y sefyllfa bresennol mewn perthynas â phob un isod.</w:t>
      </w:r>
    </w:p>
    <w:p w14:paraId="2D7B5DB2" w14:textId="7BC01D87" w:rsidR="00E30A40" w:rsidRPr="00AD087E" w:rsidRDefault="00FE51B5" w:rsidP="00341E3A">
      <w:pPr>
        <w:pStyle w:val="Pennawd3"/>
      </w:pPr>
      <w:r w:rsidRPr="00AD087E">
        <w:rPr>
          <w:lang w:val="cy-GB"/>
        </w:rPr>
        <w:t>GIG 111 Cymru</w:t>
      </w:r>
      <w:r w:rsidR="00A04F3E" w:rsidRPr="00AD087E">
        <w:rPr>
          <w:lang w:val="cy-GB"/>
        </w:rPr>
        <w:t>, Gwasanaethau y Tu Allan i Oriau a Gwasanaethau Ambiwlans Cymru</w:t>
      </w:r>
    </w:p>
    <w:p w14:paraId="70C62EAF" w14:textId="10542A01" w:rsidR="00D24080" w:rsidRPr="00AD087E" w:rsidRDefault="00A04F3E" w:rsidP="003908C6">
      <w:r w:rsidRPr="00AD087E">
        <w:rPr>
          <w:lang w:val="cy-GB"/>
        </w:rPr>
        <w:t xml:space="preserve">Mae llawer o draffig </w:t>
      </w:r>
      <w:r w:rsidR="00FE51B5" w:rsidRPr="00AD087E">
        <w:rPr>
          <w:lang w:val="cy-GB"/>
        </w:rPr>
        <w:t>GIG 111 Cymru</w:t>
      </w:r>
      <w:r w:rsidRPr="00AD087E">
        <w:rPr>
          <w:lang w:val="cy-GB"/>
        </w:rPr>
        <w:t xml:space="preserve"> yn electronig, yr un fath â'r llwybrau a ddefnyddir i lywio'r ymateb i gleifion, felly bydd gan y canolfannau hyn rywfaint o gymorth technoleg. Ni fydd yr holl systemau a ddefnyddir i gefnogi </w:t>
      </w:r>
      <w:r w:rsidR="00FE51B5" w:rsidRPr="00AD087E">
        <w:rPr>
          <w:lang w:val="cy-GB"/>
        </w:rPr>
        <w:t>GIG 111 Cymru</w:t>
      </w:r>
      <w:r w:rsidRPr="00AD087E">
        <w:rPr>
          <w:lang w:val="cy-GB"/>
        </w:rPr>
        <w:t xml:space="preserve"> yn cefnogi rhoi presgripsiynau hefyd, ond mae'r system newydd a gontractiwyd gan wasanaethau </w:t>
      </w:r>
      <w:r w:rsidR="00FE51B5" w:rsidRPr="00AD087E">
        <w:rPr>
          <w:lang w:val="cy-GB"/>
        </w:rPr>
        <w:t>GIG 111 Cymru</w:t>
      </w:r>
      <w:r w:rsidRPr="00AD087E">
        <w:rPr>
          <w:lang w:val="cy-GB"/>
        </w:rPr>
        <w:t xml:space="preserve">, </w:t>
      </w:r>
      <w:proofErr w:type="spellStart"/>
      <w:r w:rsidRPr="00AD087E">
        <w:rPr>
          <w:lang w:val="cy-GB"/>
        </w:rPr>
        <w:t>Salus</w:t>
      </w:r>
      <w:proofErr w:type="spellEnd"/>
      <w:r w:rsidRPr="00AD087E">
        <w:rPr>
          <w:lang w:val="cy-GB"/>
        </w:rPr>
        <w:t xml:space="preserve">, yn cynnwys darparu cymorth ar gyfer presgripsiynau electronig o'r system </w:t>
      </w:r>
      <w:proofErr w:type="spellStart"/>
      <w:r w:rsidRPr="00AD087E">
        <w:rPr>
          <w:lang w:val="cy-GB"/>
        </w:rPr>
        <w:t>WellSky</w:t>
      </w:r>
      <w:proofErr w:type="spellEnd"/>
      <w:r w:rsidRPr="00AD087E">
        <w:rPr>
          <w:lang w:val="cy-GB"/>
        </w:rPr>
        <w:t xml:space="preserve">. Hyd yma, nid yw'r system e-bresgripsiynau hon wedi'i phrofi yn yr amgylchedd hwn. Efallai y bydd angen i </w:t>
      </w:r>
      <w:proofErr w:type="spellStart"/>
      <w:r w:rsidRPr="00AD087E">
        <w:rPr>
          <w:lang w:val="cy-GB"/>
        </w:rPr>
        <w:t>bresgripsiynwyr</w:t>
      </w:r>
      <w:proofErr w:type="spellEnd"/>
      <w:r w:rsidRPr="00AD087E">
        <w:rPr>
          <w:lang w:val="cy-GB"/>
        </w:rPr>
        <w:t xml:space="preserve"> sy'n barafeddygon roi presgripsiynau mewn amrywiaeth o leoliadau gofal ac, os nad ydynt yn cael eu cefnogi gan y system </w:t>
      </w:r>
      <w:proofErr w:type="spellStart"/>
      <w:r w:rsidRPr="00AD087E">
        <w:rPr>
          <w:lang w:val="cy-GB"/>
        </w:rPr>
        <w:t>Salus</w:t>
      </w:r>
      <w:proofErr w:type="spellEnd"/>
      <w:r w:rsidRPr="00AD087E">
        <w:rPr>
          <w:lang w:val="cy-GB"/>
        </w:rPr>
        <w:t>/</w:t>
      </w:r>
      <w:proofErr w:type="spellStart"/>
      <w:r w:rsidRPr="00AD087E">
        <w:rPr>
          <w:lang w:val="cy-GB"/>
        </w:rPr>
        <w:t>WellSky</w:t>
      </w:r>
      <w:proofErr w:type="spellEnd"/>
      <w:r w:rsidRPr="00AD087E">
        <w:rPr>
          <w:lang w:val="cy-GB"/>
        </w:rPr>
        <w:t xml:space="preserve">, bydd angen mynediad arnynt at unrhyw system a gyflwynir i gefnogi </w:t>
      </w:r>
      <w:proofErr w:type="spellStart"/>
      <w:r w:rsidRPr="00AD087E">
        <w:rPr>
          <w:lang w:val="cy-GB"/>
        </w:rPr>
        <w:t>presgripsiynwyr</w:t>
      </w:r>
      <w:proofErr w:type="spellEnd"/>
      <w:r w:rsidRPr="00AD087E">
        <w:rPr>
          <w:lang w:val="cy-GB"/>
        </w:rPr>
        <w:t xml:space="preserve"> anfeddygol eraill. Yn ddelfrydol, bydd unrhyw system o'r fath yn rhyngwynebu â'r System Ambiwlans newydd, </w:t>
      </w:r>
      <w:proofErr w:type="spellStart"/>
      <w:r w:rsidRPr="00AD087E">
        <w:rPr>
          <w:lang w:val="cy-GB"/>
        </w:rPr>
        <w:t>Terrafix</w:t>
      </w:r>
      <w:proofErr w:type="spellEnd"/>
      <w:r w:rsidRPr="00AD087E">
        <w:rPr>
          <w:lang w:val="cy-GB"/>
        </w:rPr>
        <w:t xml:space="preserve">, gan ganiatáu gwe-lywio i'r system rhoi presgripsiynau ar gyfer </w:t>
      </w:r>
      <w:proofErr w:type="spellStart"/>
      <w:r w:rsidRPr="00AD087E">
        <w:rPr>
          <w:lang w:val="cy-GB"/>
        </w:rPr>
        <w:t>presgripsiynwyr</w:t>
      </w:r>
      <w:proofErr w:type="spellEnd"/>
      <w:r w:rsidRPr="00AD087E">
        <w:rPr>
          <w:lang w:val="cy-GB"/>
        </w:rPr>
        <w:t xml:space="preserve"> sy'n barafeddygon.</w:t>
      </w:r>
    </w:p>
    <w:p w14:paraId="7DF9D22D" w14:textId="77777777" w:rsidR="00E30A40" w:rsidRPr="00AD087E" w:rsidRDefault="00A04F3E" w:rsidP="00341E3A">
      <w:pPr>
        <w:pStyle w:val="Pennawd3"/>
      </w:pPr>
      <w:r w:rsidRPr="00AD087E">
        <w:rPr>
          <w:lang w:val="cy-GB"/>
        </w:rPr>
        <w:t>Deintyddol</w:t>
      </w:r>
    </w:p>
    <w:p w14:paraId="74010A0C" w14:textId="217448F1" w:rsidR="00E30A40" w:rsidRPr="00AD087E" w:rsidRDefault="00A04F3E" w:rsidP="00E30A40">
      <w:r w:rsidRPr="00AD087E">
        <w:rPr>
          <w:lang w:val="cy-GB"/>
        </w:rPr>
        <w:t>Mae c</w:t>
      </w:r>
      <w:r w:rsidR="00360AE2" w:rsidRPr="00AD087E">
        <w:rPr>
          <w:lang w:val="cy-GB"/>
        </w:rPr>
        <w:t>ofnodi</w:t>
      </w:r>
      <w:r w:rsidRPr="00AD087E">
        <w:rPr>
          <w:lang w:val="cy-GB"/>
        </w:rPr>
        <w:t xml:space="preserve"> presgripsiynau deintyddol, er yn fach</w:t>
      </w:r>
      <w:r w:rsidR="00EF31A6" w:rsidRPr="00AD087E">
        <w:rPr>
          <w:lang w:val="cy-GB"/>
        </w:rPr>
        <w:t xml:space="preserve"> mewn nifer</w:t>
      </w:r>
      <w:r w:rsidRPr="00AD087E">
        <w:rPr>
          <w:lang w:val="cy-GB"/>
        </w:rPr>
        <w:t xml:space="preserve">, yn bwysig o ran ymdrechion i reoli Ymwrthedd </w:t>
      </w:r>
      <w:proofErr w:type="spellStart"/>
      <w:r w:rsidRPr="00AD087E">
        <w:rPr>
          <w:lang w:val="cy-GB"/>
        </w:rPr>
        <w:t>Gwrthficrobaidd</w:t>
      </w:r>
      <w:proofErr w:type="spellEnd"/>
      <w:r w:rsidRPr="00AD087E">
        <w:rPr>
          <w:lang w:val="cy-GB"/>
        </w:rPr>
        <w:t>; ond byddai angen buddsoddiad sylweddol mewn systemau deintyddol. Nid yw'r rhain ar hyn o bryd yn cefnogi presgripsiynau electronig ac mae presgripsiynau deintyddol yn cael eu creu â llaw gan ddefnyddio proses bapur.</w:t>
      </w:r>
    </w:p>
    <w:p w14:paraId="66EB5862" w14:textId="77777777" w:rsidR="00E30A40" w:rsidRPr="00AD087E" w:rsidRDefault="00A04F3E" w:rsidP="00341E3A">
      <w:pPr>
        <w:pStyle w:val="Pennawd3"/>
      </w:pPr>
      <w:r w:rsidRPr="00AD087E">
        <w:rPr>
          <w:lang w:val="cy-GB"/>
        </w:rPr>
        <w:t xml:space="preserve">Offthalmoleg a </w:t>
      </w:r>
      <w:proofErr w:type="spellStart"/>
      <w:r w:rsidRPr="00AD087E">
        <w:rPr>
          <w:lang w:val="cy-GB"/>
        </w:rPr>
        <w:t>phresgripsiynwyr</w:t>
      </w:r>
      <w:proofErr w:type="spellEnd"/>
      <w:r w:rsidRPr="00AD087E">
        <w:rPr>
          <w:lang w:val="cy-GB"/>
        </w:rPr>
        <w:t xml:space="preserve"> anfeddygol eraill</w:t>
      </w:r>
    </w:p>
    <w:p w14:paraId="6DAA8256" w14:textId="1AA8955D" w:rsidR="00E30A40" w:rsidRPr="00AD087E" w:rsidRDefault="00A04F3E" w:rsidP="00E30A40">
      <w:r w:rsidRPr="00AD087E">
        <w:rPr>
          <w:lang w:val="cy-GB"/>
        </w:rPr>
        <w:t xml:space="preserve">Ar hyn o bryd, mae presgripsiynau a gynhyrchir ac eithrio gan system </w:t>
      </w:r>
      <w:r w:rsidR="00EF31A6" w:rsidRPr="00AD087E">
        <w:rPr>
          <w:lang w:val="cy-GB"/>
        </w:rPr>
        <w:t>b</w:t>
      </w:r>
      <w:r w:rsidRPr="00AD087E">
        <w:rPr>
          <w:lang w:val="cy-GB"/>
        </w:rPr>
        <w:t>resgripsiy</w:t>
      </w:r>
      <w:r w:rsidR="00EF31A6" w:rsidRPr="00AD087E">
        <w:rPr>
          <w:lang w:val="cy-GB"/>
        </w:rPr>
        <w:t>nau m</w:t>
      </w:r>
      <w:r w:rsidRPr="00AD087E">
        <w:rPr>
          <w:lang w:val="cy-GB"/>
        </w:rPr>
        <w:t>eddygon teulu yn defnyddio prosesau papur. Mae hyn yn cynnwys presgripsiynau gan optometryddion, nyrs</w:t>
      </w:r>
      <w:r w:rsidR="00EF31A6" w:rsidRPr="00AD087E">
        <w:rPr>
          <w:lang w:val="cy-GB"/>
        </w:rPr>
        <w:t>-</w:t>
      </w:r>
      <w:proofErr w:type="spellStart"/>
      <w:r w:rsidR="00EF31A6" w:rsidRPr="00AD087E">
        <w:rPr>
          <w:lang w:val="cy-GB"/>
        </w:rPr>
        <w:t>bresgripsiynwyr</w:t>
      </w:r>
      <w:proofErr w:type="spellEnd"/>
      <w:r w:rsidRPr="00AD087E">
        <w:rPr>
          <w:lang w:val="cy-GB"/>
        </w:rPr>
        <w:t>, fferyllwyr a pharafeddygon.  Ni fydd unrhyw systemau a ddefnyddir gan yr ymarferwyr hyn yn cynnwys cymorth ar gyfer presgripsiynau electronig.</w:t>
      </w:r>
    </w:p>
    <w:p w14:paraId="41571C2C" w14:textId="77777777" w:rsidR="00E30A40" w:rsidRPr="00AD087E" w:rsidRDefault="00A04F3E" w:rsidP="00341E3A">
      <w:pPr>
        <w:pStyle w:val="Pennawd3"/>
      </w:pPr>
      <w:r w:rsidRPr="00AD087E">
        <w:rPr>
          <w:lang w:val="cy-GB"/>
        </w:rPr>
        <w:t>Gofal Cymdeithasol</w:t>
      </w:r>
    </w:p>
    <w:p w14:paraId="45E0926F" w14:textId="1FBED82C" w:rsidR="00E30A40" w:rsidRPr="00AD087E" w:rsidRDefault="00A04F3E" w:rsidP="00E30A40">
      <w:r w:rsidRPr="00AD087E">
        <w:rPr>
          <w:lang w:val="cy-GB"/>
        </w:rPr>
        <w:t>Er bod mwy o gleifion mewn gwelyau</w:t>
      </w:r>
      <w:r w:rsidR="00EF31A6" w:rsidRPr="00AD087E">
        <w:rPr>
          <w:lang w:val="cy-GB"/>
        </w:rPr>
        <w:t xml:space="preserve"> </w:t>
      </w:r>
      <w:r w:rsidRPr="00AD087E">
        <w:rPr>
          <w:lang w:val="cy-GB"/>
        </w:rPr>
        <w:t xml:space="preserve">gofal cymdeithasol nag mewn </w:t>
      </w:r>
      <w:r w:rsidR="00EF31A6" w:rsidRPr="00AD087E">
        <w:rPr>
          <w:lang w:val="cy-GB"/>
        </w:rPr>
        <w:t xml:space="preserve">gwelyau </w:t>
      </w:r>
      <w:r w:rsidRPr="00AD087E">
        <w:rPr>
          <w:lang w:val="cy-GB"/>
        </w:rPr>
        <w:t>ysbyt</w:t>
      </w:r>
      <w:r w:rsidR="00EF31A6" w:rsidRPr="00AD087E">
        <w:rPr>
          <w:lang w:val="cy-GB"/>
        </w:rPr>
        <w:t>y</w:t>
      </w:r>
      <w:r w:rsidRPr="00AD087E">
        <w:rPr>
          <w:lang w:val="cy-GB"/>
        </w:rPr>
        <w:t>, prin yw'r ddarpariaeth technoleg gwybodaeth yn y sector hwn. Bu rhywfaint o ddefnydd o systemau Cofnod Rhoi Meddyginiaethau electronig (</w:t>
      </w:r>
      <w:proofErr w:type="spellStart"/>
      <w:r w:rsidRPr="00AD087E">
        <w:rPr>
          <w:lang w:val="cy-GB"/>
        </w:rPr>
        <w:t>eMAR</w:t>
      </w:r>
      <w:proofErr w:type="spellEnd"/>
      <w:r w:rsidRPr="00AD087E">
        <w:rPr>
          <w:lang w:val="cy-GB"/>
        </w:rPr>
        <w:t xml:space="preserve">) </w:t>
      </w:r>
      <w:r w:rsidR="00EF31A6" w:rsidRPr="00AD087E">
        <w:rPr>
          <w:lang w:val="cy-GB"/>
        </w:rPr>
        <w:t>mewn C</w:t>
      </w:r>
      <w:r w:rsidRPr="00AD087E">
        <w:rPr>
          <w:lang w:val="cy-GB"/>
        </w:rPr>
        <w:t xml:space="preserve">artrefi Nyrsio (ond llawer llai </w:t>
      </w:r>
      <w:r w:rsidR="00EF31A6" w:rsidRPr="00AD087E">
        <w:rPr>
          <w:lang w:val="cy-GB"/>
        </w:rPr>
        <w:t>mewn l</w:t>
      </w:r>
      <w:r w:rsidRPr="00AD087E">
        <w:rPr>
          <w:lang w:val="cy-GB"/>
        </w:rPr>
        <w:t xml:space="preserve">lety Preswyl). Mae'r rhain yn aml yn cael eu </w:t>
      </w:r>
      <w:r w:rsidR="00EF31A6" w:rsidRPr="00AD087E">
        <w:rPr>
          <w:lang w:val="cy-GB"/>
        </w:rPr>
        <w:t>llenwi</w:t>
      </w:r>
      <w:r w:rsidRPr="00AD087E">
        <w:rPr>
          <w:lang w:val="cy-GB"/>
        </w:rPr>
        <w:t xml:space="preserve"> â llaw, ond mae gallu i gynhyrchu'r Cofnod Rhoi Meddyginiaethau electronig o rai o'r systemau dosbarthu (PMR) a ddefnyddir i gyflenwi'r meddyginiaethau, yn aml </w:t>
      </w:r>
      <w:r w:rsidR="00EF31A6" w:rsidRPr="00AD087E">
        <w:rPr>
          <w:lang w:val="cy-GB"/>
        </w:rPr>
        <w:t>gan</w:t>
      </w:r>
      <w:r w:rsidRPr="00AD087E">
        <w:rPr>
          <w:lang w:val="cy-GB"/>
        </w:rPr>
        <w:t xml:space="preserve"> un o'r sefydliadau mwy o faint, lle mae ailgyflenwi parhaus o'r fferyllfa honno. Roedd proses gaffael genedlaethol wedi'i chynllunio ar gyfer </w:t>
      </w:r>
      <w:proofErr w:type="spellStart"/>
      <w:r w:rsidRPr="00AD087E">
        <w:rPr>
          <w:lang w:val="cy-GB"/>
        </w:rPr>
        <w:t>eMAR</w:t>
      </w:r>
      <w:proofErr w:type="spellEnd"/>
      <w:r w:rsidRPr="00AD087E">
        <w:rPr>
          <w:lang w:val="cy-GB"/>
        </w:rPr>
        <w:t xml:space="preserve"> ac mae manyleb, ond mae'r broses gaffael wedi'i gohirio gan yr angen i ymateb i'r pandemig C</w:t>
      </w:r>
      <w:r w:rsidR="00EF31A6" w:rsidRPr="00AD087E">
        <w:rPr>
          <w:lang w:val="cy-GB"/>
        </w:rPr>
        <w:t>OVID</w:t>
      </w:r>
      <w:r w:rsidRPr="00AD087E">
        <w:rPr>
          <w:lang w:val="cy-GB"/>
        </w:rPr>
        <w:t>-19.</w:t>
      </w:r>
    </w:p>
    <w:p w14:paraId="535E8CFB" w14:textId="77777777" w:rsidR="00E30A40" w:rsidRPr="00AD087E" w:rsidRDefault="00A04F3E" w:rsidP="00341E3A">
      <w:pPr>
        <w:pStyle w:val="Pennawd3"/>
      </w:pPr>
      <w:r w:rsidRPr="00AD087E">
        <w:rPr>
          <w:lang w:val="cy-GB"/>
        </w:rPr>
        <w:t>Cymorth ar gyfer gofal cartref</w:t>
      </w:r>
    </w:p>
    <w:p w14:paraId="6D535F29" w14:textId="4D4FDEE6" w:rsidR="00E30A40" w:rsidRPr="00AD087E" w:rsidRDefault="00A04F3E" w:rsidP="00E30A40">
      <w:r w:rsidRPr="00AD087E">
        <w:rPr>
          <w:lang w:val="cy-GB"/>
        </w:rPr>
        <w:t xml:space="preserve">Mae rhywfaint o ofal cartref yn cael ei gyfryngu gan ofal cymdeithasol ond darperir gofal arall yn y cartref gan nyrsys ardal neu nyrsys arbenigol. Un mater allweddol yw cymorth i gleifion sydd â salwch angheuol </w:t>
      </w:r>
      <w:r w:rsidR="00F63240" w:rsidRPr="00AD087E">
        <w:rPr>
          <w:lang w:val="cy-GB"/>
        </w:rPr>
        <w:t>yn eu c</w:t>
      </w:r>
      <w:r w:rsidRPr="00AD087E">
        <w:rPr>
          <w:lang w:val="cy-GB"/>
        </w:rPr>
        <w:t xml:space="preserve">artref, yn enwedig yng nghyd-destun rheoli poen. Unwaith eto, roedd menter i gaffael system </w:t>
      </w:r>
      <w:proofErr w:type="spellStart"/>
      <w:r w:rsidRPr="00AD087E">
        <w:rPr>
          <w:lang w:val="cy-GB"/>
        </w:rPr>
        <w:t>eMAR</w:t>
      </w:r>
      <w:proofErr w:type="spellEnd"/>
      <w:r w:rsidRPr="00AD087E">
        <w:rPr>
          <w:lang w:val="cy-GB"/>
        </w:rPr>
        <w:t xml:space="preserve"> ar gyfer gofal cartref, wedi'i hanelu'n bennaf at y sector gofal cymdeithasol, ac mae rhai cwmnïau wedi </w:t>
      </w:r>
      <w:r w:rsidR="00F63240" w:rsidRPr="00AD087E">
        <w:rPr>
          <w:lang w:val="cy-GB"/>
        </w:rPr>
        <w:t>mynd ati</w:t>
      </w:r>
      <w:r w:rsidRPr="00AD087E">
        <w:rPr>
          <w:lang w:val="cy-GB"/>
        </w:rPr>
        <w:t xml:space="preserve"> i gyflenwi systemau o'r fath i ddarparu cofnod o'r gofal a ddarperir gan eu staff, ond mae'r broses hon hefyd wedi'i gohirio yn ystod y pandemig.</w:t>
      </w:r>
    </w:p>
    <w:p w14:paraId="327689E7" w14:textId="77777777" w:rsidR="00E30A40" w:rsidRPr="00AD087E" w:rsidRDefault="00A04F3E" w:rsidP="00341E3A">
      <w:pPr>
        <w:pStyle w:val="Pennawd3"/>
      </w:pPr>
      <w:r w:rsidRPr="00AD087E">
        <w:rPr>
          <w:lang w:val="cy-GB"/>
        </w:rPr>
        <w:t>Hosbis</w:t>
      </w:r>
    </w:p>
    <w:p w14:paraId="08952CE0" w14:textId="1BC1322F" w:rsidR="00E30A40" w:rsidRPr="00AD087E" w:rsidRDefault="00A04F3E" w:rsidP="00E30A40">
      <w:r w:rsidRPr="00AD087E">
        <w:rPr>
          <w:lang w:val="cy-GB"/>
        </w:rPr>
        <w:t xml:space="preserve">Efallai </w:t>
      </w:r>
      <w:r w:rsidR="00F63240" w:rsidRPr="00AD087E">
        <w:rPr>
          <w:lang w:val="cy-GB"/>
        </w:rPr>
        <w:t>f</w:t>
      </w:r>
      <w:r w:rsidRPr="00AD087E">
        <w:rPr>
          <w:lang w:val="cy-GB"/>
        </w:rPr>
        <w:t>od rhai sefydliadau Hosbis wedi buddsoddi mewn technoleg i gefnogi cofnodion rhoi meddyginiaethau electronig (</w:t>
      </w:r>
      <w:proofErr w:type="spellStart"/>
      <w:r w:rsidRPr="00AD087E">
        <w:rPr>
          <w:lang w:val="cy-GB"/>
        </w:rPr>
        <w:t>eMAR</w:t>
      </w:r>
      <w:proofErr w:type="spellEnd"/>
      <w:r w:rsidRPr="00AD087E">
        <w:rPr>
          <w:lang w:val="cy-GB"/>
        </w:rPr>
        <w:t xml:space="preserve">), ond mae'n annhebygol y bydd y rhain yn </w:t>
      </w:r>
      <w:r w:rsidR="00F63240" w:rsidRPr="00AD087E">
        <w:rPr>
          <w:lang w:val="cy-GB"/>
        </w:rPr>
        <w:t>gyffredin</w:t>
      </w:r>
      <w:r w:rsidRPr="00AD087E">
        <w:rPr>
          <w:lang w:val="cy-GB"/>
        </w:rPr>
        <w:t xml:space="preserve"> ac yn cael eu </w:t>
      </w:r>
      <w:r w:rsidR="00F63240" w:rsidRPr="00AD087E">
        <w:rPr>
          <w:lang w:val="cy-GB"/>
        </w:rPr>
        <w:t>cyflenwi</w:t>
      </w:r>
      <w:r w:rsidRPr="00AD087E">
        <w:rPr>
          <w:lang w:val="cy-GB"/>
        </w:rPr>
        <w:t xml:space="preserve"> gan borthiant data o</w:t>
      </w:r>
      <w:r w:rsidR="00F63240" w:rsidRPr="00AD087E">
        <w:rPr>
          <w:lang w:val="cy-GB"/>
        </w:rPr>
        <w:t>’r</w:t>
      </w:r>
      <w:r w:rsidRPr="00AD087E">
        <w:rPr>
          <w:lang w:val="cy-GB"/>
        </w:rPr>
        <w:t xml:space="preserve"> system presgripsiynau</w:t>
      </w:r>
      <w:r w:rsidR="00F63240" w:rsidRPr="00AD087E">
        <w:rPr>
          <w:lang w:val="cy-GB"/>
        </w:rPr>
        <w:t xml:space="preserve"> m</w:t>
      </w:r>
      <w:r w:rsidRPr="00AD087E">
        <w:rPr>
          <w:lang w:val="cy-GB"/>
        </w:rPr>
        <w:t xml:space="preserve">eddygon teulu, felly mae'n debygol y bydd angen mewnbynnu manylion y meddyginiaethau â llaw wrth greu'r rhestr </w:t>
      </w:r>
      <w:r w:rsidR="00F63240" w:rsidRPr="00AD087E">
        <w:rPr>
          <w:lang w:val="cy-GB"/>
        </w:rPr>
        <w:t>rhoi meddyginiaethau</w:t>
      </w:r>
      <w:r w:rsidRPr="00AD087E">
        <w:rPr>
          <w:lang w:val="cy-GB"/>
        </w:rPr>
        <w:t>.</w:t>
      </w:r>
    </w:p>
    <w:p w14:paraId="5DE74B90" w14:textId="77777777" w:rsidR="00E30A40" w:rsidRPr="00AD087E" w:rsidRDefault="00A04F3E" w:rsidP="00341E3A">
      <w:pPr>
        <w:pStyle w:val="Pennawd3"/>
      </w:pPr>
      <w:r w:rsidRPr="00AD087E">
        <w:rPr>
          <w:lang w:val="cy-GB"/>
        </w:rPr>
        <w:t>Gofal Preifat</w:t>
      </w:r>
    </w:p>
    <w:p w14:paraId="0D4ACA61" w14:textId="242B672B" w:rsidR="00E30A40" w:rsidRPr="00AD087E" w:rsidRDefault="00A04F3E" w:rsidP="00E30A40">
      <w:r w:rsidRPr="00AD087E">
        <w:rPr>
          <w:lang w:val="cy-GB"/>
        </w:rPr>
        <w:t xml:space="preserve">Mae ystod eang o ddarpariaeth gofal iechyd 'preifat', o ysbytai preifat, drwy 'ystafelloedd ymgynghori' preifat a </w:t>
      </w:r>
      <w:proofErr w:type="spellStart"/>
      <w:r w:rsidRPr="00AD087E">
        <w:rPr>
          <w:lang w:val="cy-GB"/>
        </w:rPr>
        <w:t>phresgripsiynwyr</w:t>
      </w:r>
      <w:proofErr w:type="spellEnd"/>
      <w:r w:rsidRPr="00AD087E">
        <w:rPr>
          <w:lang w:val="cy-GB"/>
        </w:rPr>
        <w:t xml:space="preserve"> ar-lein y ceir mynediad atynt drwy 'fferyllfeydd ar y rhyngrwyd', i ofal deintyddol preifat a darpariaeth gofal arall fel ffisiotherapi. Ni fydd pob un o'r gweithgareddau hyn yn cynhyrchu 'presgripsiynau' ond bydd rhai yn gwneud hynny ac, er bod cyfleuster i g</w:t>
      </w:r>
      <w:r w:rsidR="00F63240" w:rsidRPr="00AD087E">
        <w:rPr>
          <w:lang w:val="cy-GB"/>
        </w:rPr>
        <w:t>ofnodi</w:t>
      </w:r>
      <w:r w:rsidRPr="00AD087E">
        <w:rPr>
          <w:lang w:val="cy-GB"/>
        </w:rPr>
        <w:t xml:space="preserve"> gwybodaeth am ddarpariaeth breifat presgripsiynau (wedi'u hysgrifennu â llaw) ar gyfer Cyffuriau a Reolir, drwy ddefnyddio </w:t>
      </w:r>
      <w:r w:rsidR="00F63240" w:rsidRPr="00AD087E">
        <w:rPr>
          <w:lang w:val="cy-GB"/>
        </w:rPr>
        <w:t xml:space="preserve">deunyddiau </w:t>
      </w:r>
      <w:r w:rsidRPr="00AD087E">
        <w:rPr>
          <w:lang w:val="cy-GB"/>
        </w:rPr>
        <w:t>papur rheoledig, ni fydd presgripsiynau eraill yn 'weladwy' i unrhyw gofnod iechyd canolog.</w:t>
      </w:r>
    </w:p>
    <w:p w14:paraId="09429068" w14:textId="0AC05080" w:rsidR="00341E3A" w:rsidRPr="00AD087E" w:rsidRDefault="00A04F3E" w:rsidP="00E30A40">
      <w:r w:rsidRPr="00AD087E">
        <w:rPr>
          <w:lang w:val="cy-GB"/>
        </w:rPr>
        <w:t xml:space="preserve">Mae presgripsiynau ar-lein wedi </w:t>
      </w:r>
      <w:r w:rsidR="00F63240" w:rsidRPr="00AD087E">
        <w:rPr>
          <w:lang w:val="cy-GB"/>
        </w:rPr>
        <w:t>bod dan y lach</w:t>
      </w:r>
      <w:r w:rsidRPr="00AD087E">
        <w:rPr>
          <w:lang w:val="cy-GB"/>
        </w:rPr>
        <w:t xml:space="preserve"> braidd yn ddiweddar, gydag adroddiadau am fynediad heb reolaeth at feddyginiaethau, yn enwedig </w:t>
      </w:r>
      <w:proofErr w:type="spellStart"/>
      <w:r w:rsidRPr="00AD087E">
        <w:rPr>
          <w:lang w:val="cy-GB"/>
        </w:rPr>
        <w:t>opiadau</w:t>
      </w:r>
      <w:proofErr w:type="spellEnd"/>
      <w:r w:rsidRPr="00AD087E">
        <w:rPr>
          <w:lang w:val="cy-GB"/>
        </w:rPr>
        <w:t xml:space="preserve">, </w:t>
      </w:r>
      <w:r w:rsidR="00F63240" w:rsidRPr="00AD087E">
        <w:rPr>
          <w:lang w:val="cy-GB"/>
        </w:rPr>
        <w:t>y</w:t>
      </w:r>
      <w:r w:rsidRPr="00AD087E">
        <w:rPr>
          <w:lang w:val="cy-GB"/>
        </w:rPr>
        <w:t>n arwain at adroddiadau am niwed i gleifion. Mae llawer o awdurdodaethau'n cael trafferth gyda'r her o lywodraethu'r gweithgareddau hyn yn effeithiol.</w:t>
      </w:r>
    </w:p>
    <w:p w14:paraId="59AA9CDA" w14:textId="77777777" w:rsidR="007859C8" w:rsidRPr="00AD087E" w:rsidRDefault="00A04F3E" w:rsidP="00341E3A">
      <w:pPr>
        <w:pStyle w:val="Pennawd3"/>
      </w:pPr>
      <w:r w:rsidRPr="00AD087E">
        <w:rPr>
          <w:lang w:val="cy-GB"/>
        </w:rPr>
        <w:t>Carchardai</w:t>
      </w:r>
    </w:p>
    <w:p w14:paraId="01504472" w14:textId="37331319" w:rsidR="007859C8" w:rsidRPr="00AD087E" w:rsidRDefault="00A04F3E" w:rsidP="007859C8">
      <w:r w:rsidRPr="00AD087E">
        <w:rPr>
          <w:lang w:val="cy-GB"/>
        </w:rPr>
        <w:t xml:space="preserve">Yr Adran Gyfiawnder sy'n llywodraethu'r ddarpariaeth gofal mewn carchardai, er ei </w:t>
      </w:r>
      <w:r w:rsidR="00870836" w:rsidRPr="00AD087E">
        <w:rPr>
          <w:lang w:val="cy-GB"/>
        </w:rPr>
        <w:t>b</w:t>
      </w:r>
      <w:r w:rsidRPr="00AD087E">
        <w:rPr>
          <w:lang w:val="cy-GB"/>
        </w:rPr>
        <w:t xml:space="preserve">od yn aml yn cael ei darparu gan staff o'r Byrddau Iechyd. Mae gan yr Adran Gyfiawnder gontract ar gyfer darparu technoleg gwybodaeth sy'n </w:t>
      </w:r>
      <w:r w:rsidR="00870836" w:rsidRPr="00AD087E">
        <w:rPr>
          <w:lang w:val="cy-GB"/>
        </w:rPr>
        <w:t xml:space="preserve">cwmpasu </w:t>
      </w:r>
      <w:r w:rsidRPr="00AD087E">
        <w:rPr>
          <w:lang w:val="cy-GB"/>
        </w:rPr>
        <w:t>Cymru a Lloegr.</w:t>
      </w:r>
    </w:p>
    <w:p w14:paraId="7F5E7671" w14:textId="7968281C" w:rsidR="007859C8" w:rsidRPr="00AD087E" w:rsidRDefault="00A04F3E" w:rsidP="007859C8">
      <w:r w:rsidRPr="00AD087E">
        <w:rPr>
          <w:lang w:val="cy-GB"/>
        </w:rPr>
        <w:t xml:space="preserve">Mae'r system a ddefnyddir i gefnogi presgripsiynau electronig yn un o'r systemau meddygon teulu 'safonol', </w:t>
      </w:r>
      <w:proofErr w:type="spellStart"/>
      <w:r w:rsidRPr="00AD087E">
        <w:rPr>
          <w:lang w:val="cy-GB"/>
        </w:rPr>
        <w:t>SystmOne</w:t>
      </w:r>
      <w:proofErr w:type="spellEnd"/>
      <w:r w:rsidRPr="00AD087E">
        <w:rPr>
          <w:lang w:val="cy-GB"/>
        </w:rPr>
        <w:t>, o TPP. Mae'r contract hwn yn cynnwys darpariaeth ar gyfer rhannu data gan ddefnyddio'r Gwasanaeth Presgripsi</w:t>
      </w:r>
      <w:r w:rsidR="00FE51B5" w:rsidRPr="00AD087E">
        <w:rPr>
          <w:lang w:val="cy-GB"/>
        </w:rPr>
        <w:t>ynau</w:t>
      </w:r>
      <w:r w:rsidRPr="00AD087E">
        <w:rPr>
          <w:lang w:val="cy-GB"/>
        </w:rPr>
        <w:t xml:space="preserve"> Electronig (EPS) ond nid yw'r elfen hon o'r contract wedi'i gweithredu eto, felly bydd presgripsiynau ar gyfer cyflenwad allanol yn cael eu hargraffu a'u llofnodi â llaw.</w:t>
      </w:r>
    </w:p>
    <w:p w14:paraId="65F2D39F" w14:textId="7F5D52DB" w:rsidR="007859C8" w:rsidRPr="00AD087E" w:rsidRDefault="00A04F3E" w:rsidP="007859C8">
      <w:r w:rsidRPr="00AD087E">
        <w:rPr>
          <w:lang w:val="cy-GB"/>
        </w:rPr>
        <w:t xml:space="preserve">O fewn carchardai yng Nghymru, mae amrywiaeth o systemau dosbarthu ar gael. Er bod y rhan fwyaf ohonynt yn systemau PMR (Cofnod Meddyginiaethau Cleifion) fferyllfeydd cymunedol, mae rhai fferyllfeydd yn defnyddio cynnyrch dosbarthu </w:t>
      </w:r>
      <w:proofErr w:type="spellStart"/>
      <w:r w:rsidRPr="00AD087E">
        <w:rPr>
          <w:lang w:val="cy-GB"/>
        </w:rPr>
        <w:t>WellSky</w:t>
      </w:r>
      <w:proofErr w:type="spellEnd"/>
      <w:r w:rsidRPr="00AD087E">
        <w:rPr>
          <w:lang w:val="cy-GB"/>
        </w:rPr>
        <w:t xml:space="preserve">, nad yw wedi'i ddilysu eto i dderbyn negeseuon EPS. Nid yw rhannu data rhwng </w:t>
      </w:r>
      <w:r w:rsidR="00870836" w:rsidRPr="00AD087E">
        <w:rPr>
          <w:lang w:val="cy-GB"/>
        </w:rPr>
        <w:t xml:space="preserve">system </w:t>
      </w:r>
      <w:r w:rsidRPr="00AD087E">
        <w:rPr>
          <w:lang w:val="cy-GB"/>
        </w:rPr>
        <w:t xml:space="preserve">presgripsiynau </w:t>
      </w:r>
      <w:proofErr w:type="spellStart"/>
      <w:r w:rsidRPr="00AD087E">
        <w:rPr>
          <w:lang w:val="cy-GB"/>
        </w:rPr>
        <w:t>SystmOne</w:t>
      </w:r>
      <w:proofErr w:type="spellEnd"/>
      <w:r w:rsidRPr="00AD087E">
        <w:rPr>
          <w:lang w:val="cy-GB"/>
        </w:rPr>
        <w:t xml:space="preserve"> a'r gwahanol systemau dosbarthu ar gael eto.</w:t>
      </w:r>
    </w:p>
    <w:p w14:paraId="2FAD68D5" w14:textId="77777777" w:rsidR="000E53CE" w:rsidRPr="00AD087E" w:rsidRDefault="000E53CE" w:rsidP="000E53CE"/>
    <w:p w14:paraId="2A9B86B3" w14:textId="77777777" w:rsidR="007C28FB" w:rsidRPr="00AD087E" w:rsidRDefault="00A04F3E">
      <w:pPr>
        <w:tabs>
          <w:tab w:val="clear" w:pos="283"/>
        </w:tabs>
        <w:suppressAutoHyphens w:val="0"/>
        <w:autoSpaceDE/>
        <w:autoSpaceDN/>
        <w:adjustRightInd/>
        <w:spacing w:after="0" w:line="240" w:lineRule="auto"/>
        <w:textAlignment w:val="auto"/>
        <w:rPr>
          <w:color w:val="1D307D"/>
          <w:sz w:val="50"/>
          <w:szCs w:val="50"/>
        </w:rPr>
      </w:pPr>
      <w:r w:rsidRPr="00AD087E">
        <w:rPr>
          <w:lang w:val="cy-GB"/>
        </w:rPr>
        <w:br w:type="page"/>
      </w:r>
    </w:p>
    <w:p w14:paraId="2B8B5A45" w14:textId="77777777" w:rsidR="000E53CE" w:rsidRPr="00AD087E" w:rsidRDefault="00A04F3E" w:rsidP="000E53CE">
      <w:pPr>
        <w:pStyle w:val="Pennawd1"/>
      </w:pPr>
      <w:bookmarkStart w:id="23" w:name="_Toc89337663"/>
      <w:r w:rsidRPr="00AD087E">
        <w:rPr>
          <w:lang w:val="cy-GB"/>
        </w:rPr>
        <w:t>Glasbrint ar gyfer dyfodol e-bresgripsiynau yng Nghymru</w:t>
      </w:r>
      <w:bookmarkEnd w:id="23"/>
    </w:p>
    <w:p w14:paraId="1C12C95B" w14:textId="77777777" w:rsidR="00603A80" w:rsidRPr="00AD087E" w:rsidRDefault="00A04F3E" w:rsidP="009139E1">
      <w:r w:rsidRPr="00AD087E">
        <w:rPr>
          <w:lang w:val="cy-GB"/>
        </w:rPr>
        <w:t>Mae'r adran hon yn darparu glasbrint ar gyfer e-bresgripsiynau ar draws system Iechyd a Gofal Cymru.</w:t>
      </w:r>
    </w:p>
    <w:p w14:paraId="17C37C0E" w14:textId="5D8AEBA9" w:rsidR="00791410" w:rsidRPr="00AD087E" w:rsidRDefault="00A04F3E" w:rsidP="00791410">
      <w:r w:rsidRPr="00AD087E">
        <w:rPr>
          <w:lang w:val="cy-GB"/>
        </w:rPr>
        <w:t>Y diben yw cefnogi newid trawsnewidiol wrth ddarparu gofal drwy fuddsoddi mewn technoleg ddigidol a fydd yn darparu mynediad di-dor at wybodaeth yn y pwynt gofal i weithwyr gofal iechyd proffesiynol a'u cleifion. Y gofynion allweddol yw: (A) sefydlu cyfathreb</w:t>
      </w:r>
      <w:r w:rsidR="00870836" w:rsidRPr="00AD087E">
        <w:rPr>
          <w:lang w:val="cy-GB"/>
        </w:rPr>
        <w:t>u</w:t>
      </w:r>
      <w:r w:rsidRPr="00AD087E">
        <w:rPr>
          <w:lang w:val="cy-GB"/>
        </w:rPr>
        <w:t xml:space="preserve"> digidol di-dor o wybodaeth am bresgripsiynau rhwng systemau rhoi presgripsiynau a dosbarthu mewn gofal sylfaenol, gyda chyfathreb</w:t>
      </w:r>
      <w:r w:rsidR="00870836" w:rsidRPr="00AD087E">
        <w:rPr>
          <w:lang w:val="cy-GB"/>
        </w:rPr>
        <w:t>u</w:t>
      </w:r>
      <w:r w:rsidRPr="00AD087E">
        <w:rPr>
          <w:lang w:val="cy-GB"/>
        </w:rPr>
        <w:t xml:space="preserve"> di-dor tebyg o wybodaeth ddosbarthu i'r awdurdod talu; a (B) caffael system</w:t>
      </w:r>
      <w:r w:rsidR="00870836" w:rsidRPr="00AD087E">
        <w:rPr>
          <w:lang w:val="cy-GB"/>
        </w:rPr>
        <w:t>,</w:t>
      </w:r>
      <w:r w:rsidRPr="00AD087E">
        <w:rPr>
          <w:lang w:val="cy-GB"/>
        </w:rPr>
        <w:t xml:space="preserve"> neu systemau</w:t>
      </w:r>
      <w:r w:rsidR="00870836" w:rsidRPr="00AD087E">
        <w:rPr>
          <w:lang w:val="cy-GB"/>
        </w:rPr>
        <w:t>, electronig ar gyfer rhoi</w:t>
      </w:r>
      <w:r w:rsidRPr="00AD087E">
        <w:rPr>
          <w:lang w:val="cy-GB"/>
        </w:rPr>
        <w:t xml:space="preserve"> presgripsiynau a rhoi meddyginiaethau ar gyfer ysbytai sy'n cyd-fynd â'r egwyddorion allweddol a amlinellir yn yr adroddiad </w:t>
      </w:r>
      <w:r w:rsidR="00AA0718" w:rsidRPr="00AD087E">
        <w:rPr>
          <w:lang w:val="cy-GB"/>
        </w:rPr>
        <w:t>Saernïaeth</w:t>
      </w:r>
      <w:r w:rsidRPr="00AD087E">
        <w:rPr>
          <w:lang w:val="cy-GB"/>
        </w:rPr>
        <w:t xml:space="preserve"> Ddigidol o blatfform agored, safonau agored a'r gallu i </w:t>
      </w:r>
      <w:proofErr w:type="spellStart"/>
      <w:r w:rsidRPr="00AD087E">
        <w:rPr>
          <w:lang w:val="cy-GB"/>
        </w:rPr>
        <w:t>ryngweithredu</w:t>
      </w:r>
      <w:proofErr w:type="spellEnd"/>
      <w:r w:rsidRPr="00AD087E">
        <w:rPr>
          <w:lang w:val="cy-GB"/>
        </w:rPr>
        <w:t>.</w:t>
      </w:r>
    </w:p>
    <w:p w14:paraId="417AF050" w14:textId="6AFCDB3C" w:rsidR="00791410" w:rsidRPr="00AD087E" w:rsidRDefault="00A04F3E" w:rsidP="00791410">
      <w:r w:rsidRPr="00AD087E">
        <w:rPr>
          <w:lang w:val="cy-GB"/>
        </w:rPr>
        <w:t xml:space="preserve">Y drydedd thema gref yw ymgysylltu â chleifion, gyda'r angen i gefnogi cleifion i gymryd meddyginiaethau a rhoi gwybodaeth iddynt i'w galluogi i wneud cyfraniad llawn at eu gofal eu hunain. I'r perwyl hwn, rhoddwyd ystyriaeth i ddarparu (C) </w:t>
      </w:r>
      <w:proofErr w:type="spellStart"/>
      <w:r w:rsidRPr="00AD087E">
        <w:rPr>
          <w:lang w:val="cy-GB"/>
        </w:rPr>
        <w:t>Apiau</w:t>
      </w:r>
      <w:proofErr w:type="spellEnd"/>
      <w:r w:rsidRPr="00AD087E">
        <w:rPr>
          <w:lang w:val="cy-GB"/>
        </w:rPr>
        <w:t xml:space="preserve"> cleifion, </w:t>
      </w:r>
      <w:r w:rsidR="00870836" w:rsidRPr="00AD087E">
        <w:rPr>
          <w:lang w:val="cy-GB"/>
        </w:rPr>
        <w:t>fel y gall</w:t>
      </w:r>
      <w:r w:rsidRPr="00AD087E">
        <w:rPr>
          <w:lang w:val="cy-GB"/>
        </w:rPr>
        <w:t xml:space="preserve"> </w:t>
      </w:r>
      <w:r w:rsidR="00870836" w:rsidRPr="00AD087E">
        <w:rPr>
          <w:lang w:val="cy-GB"/>
        </w:rPr>
        <w:t>c</w:t>
      </w:r>
      <w:r w:rsidRPr="00AD087E">
        <w:rPr>
          <w:lang w:val="cy-GB"/>
        </w:rPr>
        <w:t>leifion ddeall pa feddyginiaethau i'w cymryd a phryd, i gofnodi eu dewisiadau i beidio â chymryd rhai meddyginiaethau, os mai dyna yw eu dymuniad, neu i gofnodi problemau y maent yn eu cael gyda meddyginiaethau ac i sicrhau bod eu meddyginiaethau'n cael eu hailgyflenwi mewn modd amserol. Roedd arwydd cryf y dylai Ap o'r fath gefnogi amrywiaeth o ieithoedd (gan gynnwys y Gymraeg a'r Saesneg) i gynnwys holl aelodau poblogaeth Cymru ac y dylid rhoi ystyriaeth ofalus i gynwysoldeb</w:t>
      </w:r>
      <w:r w:rsidR="00870836" w:rsidRPr="00AD087E">
        <w:rPr>
          <w:lang w:val="cy-GB"/>
        </w:rPr>
        <w:t xml:space="preserve"> er mwyn cynnwys </w:t>
      </w:r>
      <w:r w:rsidRPr="00AD087E">
        <w:rPr>
          <w:lang w:val="cy-GB"/>
        </w:rPr>
        <w:t>pob dinesydd, gan gynnwys y rhai heb fynediad at dechnoleg, a allai fel arall gael eu 'difreinio'n ddigidol' o ddarpariaeth gofal.</w:t>
      </w:r>
    </w:p>
    <w:p w14:paraId="246214FD" w14:textId="77777777" w:rsidR="00790312" w:rsidRPr="00AD087E" w:rsidRDefault="00A04F3E" w:rsidP="00790312">
      <w:r w:rsidRPr="00AD087E">
        <w:rPr>
          <w:lang w:val="cy-GB"/>
        </w:rPr>
        <w:t xml:space="preserve">Teimlwyd bod darparu ystorfa meddyginiaethau ganolog (D), sy'n caniatáu mynediad at y rhestr o feddyginiaethau mae'r claf yn eu cymryd ar hyn o bryd, waeth o ble mae'r rhain wedi dod neu o ble y maent yn cael eu rheoli (Meddyg Teulu, Gofal Cartref, Iechyd Meddwl neu ffynhonnell arall) yn darparu lefel o ddiogelwch i gleifion a fyddai'n symleiddio'r broses o ddarparu gofal, yn enwedig yn y rhyngwyneb rhwng gofal sylfaenol ac eilaidd. </w:t>
      </w:r>
    </w:p>
    <w:p w14:paraId="61CC0546" w14:textId="6D722A97" w:rsidR="00046F77" w:rsidRPr="00AD087E" w:rsidRDefault="00A04F3E" w:rsidP="009B7390">
      <w:r w:rsidRPr="00AD087E">
        <w:rPr>
          <w:lang w:val="cy-GB"/>
        </w:rPr>
        <w:t xml:space="preserve">Cydnabuwyd bod rhaid i'r 'map ffordd' ar gyfer darparu dyfodol digidol gynnwys cymorth ar gyfer gofal cymdeithasol, mewn cartrefi gofal ac yng nghartref y claf ei hun, a chwmpasu'r corff cynyddol o </w:t>
      </w:r>
      <w:proofErr w:type="spellStart"/>
      <w:r w:rsidRPr="00AD087E">
        <w:rPr>
          <w:lang w:val="cy-GB"/>
        </w:rPr>
        <w:t>bresgripsiynwyr</w:t>
      </w:r>
      <w:proofErr w:type="spellEnd"/>
      <w:r w:rsidRPr="00AD087E">
        <w:rPr>
          <w:lang w:val="cy-GB"/>
        </w:rPr>
        <w:t xml:space="preserve"> anfeddygol.  O'u darparu ochr yn ochr â'i gilydd, byddai'r </w:t>
      </w:r>
      <w:r w:rsidR="00870836" w:rsidRPr="00AD087E">
        <w:rPr>
          <w:lang w:val="cy-GB"/>
        </w:rPr>
        <w:t>ped</w:t>
      </w:r>
      <w:r w:rsidR="007476B6">
        <w:rPr>
          <w:lang w:val="cy-GB"/>
        </w:rPr>
        <w:t>war</w:t>
      </w:r>
      <w:r w:rsidR="00870836" w:rsidRPr="00AD087E">
        <w:rPr>
          <w:lang w:val="cy-GB"/>
        </w:rPr>
        <w:t xml:space="preserve"> </w:t>
      </w:r>
      <w:r w:rsidR="007476B6">
        <w:rPr>
          <w:lang w:val="cy-GB"/>
        </w:rPr>
        <w:t xml:space="preserve">bloc adeiladu </w:t>
      </w:r>
      <w:r w:rsidRPr="00AD087E">
        <w:rPr>
          <w:lang w:val="cy-GB"/>
        </w:rPr>
        <w:t xml:space="preserve">saernïol </w:t>
      </w:r>
      <w:r w:rsidR="007476B6">
        <w:rPr>
          <w:lang w:val="cy-GB"/>
        </w:rPr>
        <w:t>p</w:t>
      </w:r>
      <w:r w:rsidR="00870836" w:rsidRPr="00AD087E">
        <w:rPr>
          <w:lang w:val="cy-GB"/>
        </w:rPr>
        <w:t xml:space="preserve">wysig </w:t>
      </w:r>
      <w:r w:rsidRPr="00AD087E">
        <w:rPr>
          <w:lang w:val="cy-GB"/>
        </w:rPr>
        <w:t xml:space="preserve">hyn yn cynrychioli newid sylweddol o ran </w:t>
      </w:r>
      <w:proofErr w:type="spellStart"/>
      <w:r w:rsidRPr="00AD087E">
        <w:rPr>
          <w:lang w:val="cy-GB"/>
        </w:rPr>
        <w:t>digidoleiddio</w:t>
      </w:r>
      <w:proofErr w:type="spellEnd"/>
      <w:r w:rsidRPr="00AD087E">
        <w:rPr>
          <w:lang w:val="cy-GB"/>
        </w:rPr>
        <w:t xml:space="preserve"> rhoi presgripsiynau yn system Cymru.</w:t>
      </w:r>
    </w:p>
    <w:p w14:paraId="6AF346B0" w14:textId="77777777" w:rsidR="00046F77" w:rsidRPr="00AD087E" w:rsidRDefault="00A04F3E" w:rsidP="00020BAB">
      <w:pPr>
        <w:jc w:val="center"/>
      </w:pPr>
      <w:r w:rsidRPr="00AD087E">
        <w:rPr>
          <w:noProof/>
          <w:lang w:eastAsia="en-GB"/>
        </w:rPr>
        <w:drawing>
          <wp:inline distT="0" distB="0" distL="0" distR="0" wp14:anchorId="35F04600" wp14:editId="5DBA3CE6">
            <wp:extent cx="4506608" cy="2098905"/>
            <wp:effectExtent l="0" t="0" r="1905" b="0"/>
            <wp:docPr id="18303228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736556" name=""/>
                    <pic:cNvPicPr/>
                  </pic:nvPicPr>
                  <pic:blipFill>
                    <a:blip r:embed="rId18"/>
                    <a:stretch>
                      <a:fillRect/>
                    </a:stretch>
                  </pic:blipFill>
                  <pic:spPr>
                    <a:xfrm>
                      <a:off x="0" y="0"/>
                      <a:ext cx="4539143" cy="2114058"/>
                    </a:xfrm>
                    <a:prstGeom prst="rect">
                      <a:avLst/>
                    </a:prstGeom>
                  </pic:spPr>
                </pic:pic>
              </a:graphicData>
            </a:graphic>
          </wp:inline>
        </w:drawing>
      </w:r>
    </w:p>
    <w:p w14:paraId="11EBBC3C" w14:textId="0539EE2E" w:rsidR="002D3A11" w:rsidRPr="00AD087E" w:rsidRDefault="00A04F3E" w:rsidP="00B320D9">
      <w:pPr>
        <w:jc w:val="center"/>
      </w:pPr>
      <w:bookmarkStart w:id="24" w:name="_Toc89337906"/>
      <w:r w:rsidRPr="00AD087E">
        <w:rPr>
          <w:b/>
          <w:bCs/>
          <w:lang w:val="cy-GB"/>
        </w:rPr>
        <w:t xml:space="preserve">Ffigur </w:t>
      </w:r>
      <w:r w:rsidRPr="00AD087E">
        <w:rPr>
          <w:b/>
          <w:bCs/>
        </w:rPr>
        <w:fldChar w:fldCharType="begin"/>
      </w:r>
      <w:r w:rsidRPr="00AD087E">
        <w:rPr>
          <w:b/>
          <w:bCs/>
        </w:rPr>
        <w:instrText xml:space="preserve"> SEQ Figure \* ARABIC </w:instrText>
      </w:r>
      <w:r w:rsidRPr="00AD087E">
        <w:rPr>
          <w:b/>
          <w:bCs/>
        </w:rPr>
        <w:fldChar w:fldCharType="separate"/>
      </w:r>
      <w:r w:rsidR="000416E4" w:rsidRPr="00AD087E">
        <w:rPr>
          <w:b/>
          <w:bCs/>
          <w:noProof/>
        </w:rPr>
        <w:t>8</w:t>
      </w:r>
      <w:r w:rsidRPr="00AD087E">
        <w:rPr>
          <w:b/>
          <w:bCs/>
        </w:rPr>
        <w:fldChar w:fldCharType="end"/>
      </w:r>
      <w:r w:rsidRPr="00AD087E">
        <w:rPr>
          <w:b/>
          <w:bCs/>
          <w:lang w:val="cy-GB"/>
        </w:rPr>
        <w:t xml:space="preserve"> - Blaenoriaethau digidol craidd ar gyfer e-bresgripsiynau </w:t>
      </w:r>
      <w:r w:rsidR="00870836" w:rsidRPr="00AD087E">
        <w:rPr>
          <w:b/>
          <w:bCs/>
          <w:lang w:val="cy-GB"/>
        </w:rPr>
        <w:t>ledled</w:t>
      </w:r>
      <w:r w:rsidRPr="00AD087E">
        <w:rPr>
          <w:b/>
          <w:bCs/>
          <w:lang w:val="cy-GB"/>
        </w:rPr>
        <w:t xml:space="preserve"> Cymru</w:t>
      </w:r>
      <w:bookmarkEnd w:id="24"/>
    </w:p>
    <w:p w14:paraId="1BA10BA9" w14:textId="77777777" w:rsidR="00AB44A9" w:rsidRPr="00AD087E" w:rsidRDefault="00AB44A9" w:rsidP="001A352C">
      <w:pPr>
        <w:sectPr w:rsidR="00AB44A9" w:rsidRPr="00AD087E" w:rsidSect="00790B46">
          <w:headerReference w:type="even" r:id="rId19"/>
          <w:headerReference w:type="default" r:id="rId20"/>
          <w:footerReference w:type="even" r:id="rId21"/>
          <w:footerReference w:type="default" r:id="rId22"/>
          <w:headerReference w:type="first" r:id="rId23"/>
          <w:footerReference w:type="first" r:id="rId24"/>
          <w:pgSz w:w="11900" w:h="16840"/>
          <w:pgMar w:top="1134" w:right="1134" w:bottom="1134" w:left="1134" w:header="709" w:footer="0" w:gutter="0"/>
          <w:cols w:space="708"/>
          <w:titlePg/>
          <w:docGrid w:linePitch="360"/>
        </w:sectPr>
      </w:pPr>
    </w:p>
    <w:p w14:paraId="0C491F46" w14:textId="77777777" w:rsidR="001A352C" w:rsidRPr="00AD087E" w:rsidRDefault="00A04F3E" w:rsidP="001A352C">
      <w:r w:rsidRPr="00AD087E">
        <w:rPr>
          <w:lang w:val="cy-GB"/>
        </w:rPr>
        <w:t>Mae'r blaenoriaethau hyn wedi'u lleoli yn y dirwedd e-bresgripsiynau ar gyfer Cymru yn y dyfodol fel y dangosir isod:</w:t>
      </w:r>
    </w:p>
    <w:p w14:paraId="6C4181D7" w14:textId="77777777" w:rsidR="00AB44A9" w:rsidRPr="00AD087E" w:rsidRDefault="00A04F3E" w:rsidP="00791410">
      <w:r w:rsidRPr="00AD087E">
        <w:rPr>
          <w:noProof/>
          <w:lang w:eastAsia="en-GB"/>
        </w:rPr>
        <w:drawing>
          <wp:inline distT="0" distB="0" distL="0" distR="0" wp14:anchorId="4CBF27A9" wp14:editId="5C614BA5">
            <wp:extent cx="9778119" cy="4563122"/>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461056" name=""/>
                    <pic:cNvPicPr/>
                  </pic:nvPicPr>
                  <pic:blipFill>
                    <a:blip r:embed="rId25"/>
                    <a:stretch>
                      <a:fillRect/>
                    </a:stretch>
                  </pic:blipFill>
                  <pic:spPr>
                    <a:xfrm>
                      <a:off x="0" y="0"/>
                      <a:ext cx="9791797" cy="4569505"/>
                    </a:xfrm>
                    <a:prstGeom prst="rect">
                      <a:avLst/>
                    </a:prstGeom>
                  </pic:spPr>
                </pic:pic>
              </a:graphicData>
            </a:graphic>
          </wp:inline>
        </w:drawing>
      </w:r>
    </w:p>
    <w:p w14:paraId="281F04E6" w14:textId="77777777" w:rsidR="00411F42" w:rsidRPr="00AD087E" w:rsidRDefault="00A04F3E" w:rsidP="00411F42">
      <w:pPr>
        <w:jc w:val="center"/>
        <w:rPr>
          <w:b/>
          <w:bCs/>
          <w:lang w:val="en-US"/>
        </w:rPr>
      </w:pPr>
      <w:bookmarkStart w:id="25" w:name="_Toc68008888"/>
      <w:bookmarkStart w:id="26" w:name="_Toc89337907"/>
      <w:r w:rsidRPr="00AD087E">
        <w:rPr>
          <w:b/>
          <w:bCs/>
          <w:lang w:val="cy-GB"/>
        </w:rPr>
        <w:t xml:space="preserve">Ffigur </w:t>
      </w:r>
      <w:r w:rsidRPr="00AD087E">
        <w:rPr>
          <w:b/>
          <w:bCs/>
        </w:rPr>
        <w:fldChar w:fldCharType="begin"/>
      </w:r>
      <w:r w:rsidRPr="00AD087E">
        <w:rPr>
          <w:b/>
          <w:bCs/>
        </w:rPr>
        <w:instrText xml:space="preserve"> SEQ Figure \* ARABIC </w:instrText>
      </w:r>
      <w:r w:rsidRPr="00AD087E">
        <w:rPr>
          <w:b/>
          <w:bCs/>
        </w:rPr>
        <w:fldChar w:fldCharType="separate"/>
      </w:r>
      <w:r w:rsidRPr="00AD087E">
        <w:rPr>
          <w:b/>
          <w:bCs/>
          <w:noProof/>
        </w:rPr>
        <w:t>9</w:t>
      </w:r>
      <w:r w:rsidRPr="00AD087E">
        <w:rPr>
          <w:b/>
          <w:bCs/>
        </w:rPr>
        <w:fldChar w:fldCharType="end"/>
      </w:r>
      <w:r w:rsidRPr="00AD087E">
        <w:rPr>
          <w:b/>
          <w:bCs/>
          <w:lang w:val="cy-GB"/>
        </w:rPr>
        <w:t xml:space="preserve"> - Blaenoriaethau'r dyfodol ar gyfer y dirwedd e-bresgripsiynau yng Nghymru</w:t>
      </w:r>
      <w:bookmarkEnd w:id="25"/>
      <w:bookmarkEnd w:id="26"/>
    </w:p>
    <w:p w14:paraId="490BC5B1" w14:textId="77777777" w:rsidR="00411F42" w:rsidRPr="00AD087E" w:rsidRDefault="00411F42" w:rsidP="00791410">
      <w:pPr>
        <w:sectPr w:rsidR="00411F42" w:rsidRPr="00AD087E" w:rsidSect="004014DA">
          <w:pgSz w:w="16820" w:h="11900" w:orient="landscape"/>
          <w:pgMar w:top="1134" w:right="1134" w:bottom="1134" w:left="1134" w:header="709" w:footer="0" w:gutter="0"/>
          <w:cols w:space="708"/>
          <w:titlePg/>
          <w:docGrid w:linePitch="360"/>
        </w:sectPr>
      </w:pPr>
    </w:p>
    <w:p w14:paraId="63AC04D8" w14:textId="10954018" w:rsidR="00B320D9" w:rsidRPr="00AD087E" w:rsidRDefault="00A04F3E" w:rsidP="00791410">
      <w:r w:rsidRPr="00AD087E">
        <w:rPr>
          <w:lang w:val="cy-GB"/>
        </w:rPr>
        <w:t xml:space="preserve">I gleifion, bydd </w:t>
      </w:r>
      <w:r w:rsidR="001719F1" w:rsidRPr="00AD087E">
        <w:rPr>
          <w:lang w:val="cy-GB"/>
        </w:rPr>
        <w:t>meithrin y</w:t>
      </w:r>
      <w:r w:rsidRPr="00AD087E">
        <w:rPr>
          <w:lang w:val="cy-GB"/>
        </w:rPr>
        <w:t xml:space="preserve"> galluoedd hyn yn golygu gwelliant sylweddol yn eu profiad ac ansawdd y gofal fel y dangosir isod:</w:t>
      </w:r>
    </w:p>
    <w:p w14:paraId="5942C1BC" w14:textId="77777777" w:rsidR="00046F77" w:rsidRPr="00AD087E" w:rsidRDefault="00A04F3E" w:rsidP="00791410">
      <w:r w:rsidRPr="00AD087E">
        <w:rPr>
          <w:rFonts w:asciiTheme="minorHAnsi" w:eastAsiaTheme="minorHAnsi" w:hAnsiTheme="minorHAnsi" w:cstheme="minorBidi"/>
          <w:noProof/>
          <w:color w:val="auto"/>
          <w:lang w:eastAsia="en-GB"/>
        </w:rPr>
        <mc:AlternateContent>
          <mc:Choice Requires="wps">
            <w:drawing>
              <wp:inline distT="0" distB="0" distL="0" distR="0" wp14:anchorId="1B9FDD33" wp14:editId="4243A6CB">
                <wp:extent cx="5972175" cy="7953154"/>
                <wp:effectExtent l="0" t="0" r="28575" b="10160"/>
                <wp:docPr id="23" name="Text Box 23"/>
                <wp:cNvGraphicFramePr/>
                <a:graphic xmlns:a="http://schemas.openxmlformats.org/drawingml/2006/main">
                  <a:graphicData uri="http://schemas.microsoft.com/office/word/2010/wordprocessingShape">
                    <wps:wsp>
                      <wps:cNvSpPr txBox="1"/>
                      <wps:spPr>
                        <a:xfrm>
                          <a:off x="0" y="0"/>
                          <a:ext cx="5972175" cy="7953154"/>
                        </a:xfrm>
                        <a:prstGeom prst="rect">
                          <a:avLst/>
                        </a:prstGeom>
                        <a:solidFill>
                          <a:srgbClr val="FFC000">
                            <a:lumMod val="20000"/>
                            <a:lumOff val="80000"/>
                          </a:srgbClr>
                        </a:solidFill>
                        <a:ln w="6350">
                          <a:solidFill>
                            <a:prstClr val="black"/>
                          </a:solidFill>
                        </a:ln>
                      </wps:spPr>
                      <wps:txbx>
                        <w:txbxContent>
                          <w:p w14:paraId="4AA04386" w14:textId="560AB4E8" w:rsidR="00FE51B5" w:rsidRPr="005C1C78" w:rsidRDefault="00FE51B5" w:rsidP="00046F77">
                            <w:r w:rsidRPr="005C1C78">
                              <w:rPr>
                                <w:lang w:val="cy-GB"/>
                              </w:rPr>
                              <w:t xml:space="preserve">Mae Mrs Roberts yn defnyddio Ap ar ei ffôn clyfar i'w hatgoffa pryd i gymryd ei meddyginiaethau; mae hefyd yn ei hatgoffa bod ei meddyginiaethau i fod i gael eu hailgyflenwi yfory. Fel arfer, bydd yr Ap hefyd yn rhannu gwybodaeth am unrhyw feddyginiaethau 'heb eu cymryd', er mwyn lleihau'r risg o bentyrru meddyginiaethau, ond mae Mrs Roberts wedi cofnodi ei bod wedi cymryd ei meddyginiaethau </w:t>
                            </w:r>
                            <w:r>
                              <w:rPr>
                                <w:lang w:val="cy-GB"/>
                              </w:rPr>
                              <w:t>yn unol â’i phresgripsiwn</w:t>
                            </w:r>
                            <w:r w:rsidRPr="005C1C78">
                              <w:rPr>
                                <w:lang w:val="cy-GB"/>
                              </w:rPr>
                              <w:t>.</w:t>
                            </w:r>
                          </w:p>
                          <w:p w14:paraId="014B460C" w14:textId="77777777" w:rsidR="00FE51B5" w:rsidRPr="005C1C78" w:rsidRDefault="00FE51B5" w:rsidP="00046F77">
                            <w:r w:rsidRPr="005C1C78">
                              <w:rPr>
                                <w:lang w:val="cy-GB"/>
                              </w:rPr>
                              <w:t>Mae system y fferyllfa wedi nodi bod presgripsiwn Mrs Roberts i fod i gael ei adnewyddu yfory ac mae wedi 'tynnu i lawr' yr awdurdodiad i gyflenwi (presgripsiwn) o'r ystorfa. Gan fod triniaeth Mrs Roberts yn sefydlog, mae ei meddyg wedi dweud y gellir cyflenwi'r meddyginiaethau, heb adolygiad meddygol pellach, am 12 mis.</w:t>
                            </w:r>
                          </w:p>
                          <w:p w14:paraId="3FCAF015" w14:textId="745FE67F" w:rsidR="00FE51B5" w:rsidRPr="005C1C78" w:rsidRDefault="00FE51B5" w:rsidP="00046F77">
                            <w:r w:rsidRPr="005C1C78">
                              <w:rPr>
                                <w:lang w:val="cy-GB"/>
                              </w:rPr>
                              <w:t xml:space="preserve">Gan nad yw'r presgripsiwn wedi newid ers dros 6 mis, a </w:t>
                            </w:r>
                            <w:r>
                              <w:rPr>
                                <w:lang w:val="cy-GB"/>
                              </w:rPr>
                              <w:t>ch</w:t>
                            </w:r>
                            <w:r w:rsidRPr="005C1C78">
                              <w:rPr>
                                <w:lang w:val="cy-GB"/>
                              </w:rPr>
                              <w:t xml:space="preserve">an fod Ap Mrs Roberts yn nodi ei bod yn </w:t>
                            </w:r>
                            <w:r>
                              <w:rPr>
                                <w:lang w:val="cy-GB"/>
                              </w:rPr>
                              <w:t>cymryd ei meddyginiaethau fel y dylai</w:t>
                            </w:r>
                            <w:r w:rsidRPr="005C1C78">
                              <w:rPr>
                                <w:lang w:val="cy-GB"/>
                              </w:rPr>
                              <w:t xml:space="preserve"> a bod y fferyllydd wedi cwblhau adolygiad llawn 2 fis yn ôl (gyda'r adolygiad nesaf </w:t>
                            </w:r>
                            <w:r>
                              <w:rPr>
                                <w:lang w:val="cy-GB"/>
                              </w:rPr>
                              <w:t>i’w gynnal</w:t>
                            </w:r>
                            <w:r w:rsidRPr="005C1C78">
                              <w:rPr>
                                <w:lang w:val="cy-GB"/>
                              </w:rPr>
                              <w:t xml:space="preserve"> ymhen 4 mis), mae'r system awtom</w:t>
                            </w:r>
                            <w:r>
                              <w:rPr>
                                <w:lang w:val="cy-GB"/>
                              </w:rPr>
                              <w:t>eiddio proses</w:t>
                            </w:r>
                            <w:r w:rsidRPr="005C1C78">
                              <w:rPr>
                                <w:lang w:val="cy-GB"/>
                              </w:rPr>
                              <w:t xml:space="preserve"> robotig yn nodi nad oes angen adolygiad clinigol (gan fferyllydd) ar y presgripsiwn hwn.</w:t>
                            </w:r>
                          </w:p>
                          <w:p w14:paraId="67693889" w14:textId="74C224D1" w:rsidR="00FE51B5" w:rsidRPr="005C1C78" w:rsidRDefault="00FE51B5" w:rsidP="00046F77">
                            <w:r w:rsidRPr="005C1C78">
                              <w:rPr>
                                <w:lang w:val="cy-GB"/>
                              </w:rPr>
                              <w:t xml:space="preserve">Gan fod meddyginiaethau Mrs Roberts yn rhan o amserlen reolaidd, gall y system archebu'r rhain 'mewn </w:t>
                            </w:r>
                            <w:r>
                              <w:rPr>
                                <w:lang w:val="cy-GB"/>
                              </w:rPr>
                              <w:t>union b</w:t>
                            </w:r>
                            <w:r w:rsidRPr="005C1C78">
                              <w:rPr>
                                <w:lang w:val="cy-GB"/>
                              </w:rPr>
                              <w:t>ryd'. Defnyddir sgan cefndir rheolaidd o'r hysbysiadau 'prinder meddyginiaethau' presennol i sicrhau bod unrhyw anghysondebau posibl yn cael eu rheoli'n weithredol cyn</w:t>
                            </w:r>
                            <w:r>
                              <w:rPr>
                                <w:lang w:val="cy-GB"/>
                              </w:rPr>
                              <w:t xml:space="preserve"> y daw’r amser</w:t>
                            </w:r>
                            <w:r w:rsidRPr="005C1C78">
                              <w:rPr>
                                <w:lang w:val="cy-GB"/>
                              </w:rPr>
                              <w:t xml:space="preserve"> i'r presgripsiwn gael ei ailgyflenwi.</w:t>
                            </w:r>
                          </w:p>
                          <w:p w14:paraId="4AAABC15" w14:textId="7DC09C65" w:rsidR="00FE51B5" w:rsidRPr="005C1C78" w:rsidRDefault="00FE51B5" w:rsidP="00046F77">
                            <w:r w:rsidRPr="005C1C78">
                              <w:rPr>
                                <w:lang w:val="cy-GB"/>
                              </w:rPr>
                              <w:t xml:space="preserve">Mae manylion </w:t>
                            </w:r>
                            <w:r>
                              <w:rPr>
                                <w:lang w:val="cy-GB"/>
                              </w:rPr>
                              <w:t xml:space="preserve">y </w:t>
                            </w:r>
                            <w:r w:rsidRPr="005C1C78">
                              <w:rPr>
                                <w:lang w:val="cy-GB"/>
                              </w:rPr>
                              <w:t xml:space="preserve">presgripsiwn yn cael eu cyfeirio at robot dosbarthu, sy'n dewis ac yn labelu'r meddyginiaethau. Mae pob label yn cynnwys cod bar </w:t>
                            </w:r>
                            <w:r>
                              <w:rPr>
                                <w:lang w:val="cy-GB"/>
                              </w:rPr>
                              <w:t>er mwyn gallu</w:t>
                            </w:r>
                            <w:r w:rsidRPr="005C1C78">
                              <w:rPr>
                                <w:lang w:val="cy-GB"/>
                              </w:rPr>
                              <w:t xml:space="preserve"> cadarnha</w:t>
                            </w:r>
                            <w:r>
                              <w:rPr>
                                <w:lang w:val="cy-GB"/>
                              </w:rPr>
                              <w:t xml:space="preserve">u </w:t>
                            </w:r>
                            <w:r w:rsidRPr="005C1C78">
                              <w:rPr>
                                <w:lang w:val="cy-GB"/>
                              </w:rPr>
                              <w:t>bod y label gywir wedi'i rhoi ar y feddyginiaeth gywir (yn seiliedig ar y cod bar ar y pecyn meddyginiaethau) a bod y dewis meddyginiaeth cywir wedi'i alinio â'r presgripsiwn ar y dechrau.</w:t>
                            </w:r>
                          </w:p>
                          <w:p w14:paraId="12FE4314" w14:textId="6D1C6A10" w:rsidR="00FE51B5" w:rsidRPr="005C1C78" w:rsidRDefault="00FE51B5" w:rsidP="00046F77">
                            <w:r w:rsidRPr="005C1C78">
                              <w:rPr>
                                <w:lang w:val="cy-GB"/>
                              </w:rPr>
                              <w:t xml:space="preserve">Mae'r meddyginiaethau'n cael eu pecynnu a'u trefnu i'w dosbarthu i Mrs Roberts. Ar ôl eu derbyn, mae hi'n sganio'r cod bar ar y bag, </w:t>
                            </w:r>
                            <w:r>
                              <w:rPr>
                                <w:lang w:val="cy-GB"/>
                              </w:rPr>
                              <w:t>i</w:t>
                            </w:r>
                            <w:r w:rsidRPr="005C1C78">
                              <w:rPr>
                                <w:lang w:val="cy-GB"/>
                              </w:rPr>
                              <w:t xml:space="preserve"> gadarnhau ei bod hi wedi eu derbyn a</w:t>
                            </w:r>
                            <w:r>
                              <w:rPr>
                                <w:lang w:val="cy-GB"/>
                              </w:rPr>
                              <w:t>c i</w:t>
                            </w:r>
                            <w:r w:rsidRPr="005C1C78">
                              <w:rPr>
                                <w:lang w:val="cy-GB"/>
                              </w:rPr>
                              <w:t xml:space="preserve"> </w:t>
                            </w:r>
                            <w:r>
                              <w:rPr>
                                <w:lang w:val="cy-GB"/>
                              </w:rPr>
                              <w:t>d</w:t>
                            </w:r>
                            <w:r w:rsidRPr="005C1C78">
                              <w:rPr>
                                <w:lang w:val="cy-GB"/>
                              </w:rPr>
                              <w:t>diweddaru'r 'lefelau stoc' ar gyfer y meddyginiaethau a ddangosir yn ei Ap. Mae'r Ap yn gofyn a oes ganddi unrhyw gwestiynau i'w gofyn i'r fferyllydd, gan ganiatáu cyfleuster 'sgwrsio' rhyngweithiol neu drefnu galwad fideo, ond mae hi'n ddigon hapus.</w:t>
                            </w:r>
                          </w:p>
                          <w:p w14:paraId="3F601AC0" w14:textId="342B3544" w:rsidR="00FE51B5" w:rsidRPr="00046F77" w:rsidRDefault="00FE51B5" w:rsidP="00046F77">
                            <w:r w:rsidRPr="00046F77">
                              <w:rPr>
                                <w:lang w:val="cy-GB"/>
                              </w:rPr>
                              <w:t xml:space="preserve">Caiff y </w:t>
                            </w:r>
                            <w:r>
                              <w:rPr>
                                <w:lang w:val="cy-GB"/>
                              </w:rPr>
                              <w:t>ffaith bod y</w:t>
                            </w:r>
                            <w:r w:rsidRPr="00046F77">
                              <w:rPr>
                                <w:lang w:val="cy-GB"/>
                              </w:rPr>
                              <w:t xml:space="preserve"> meddyginiaethau </w:t>
                            </w:r>
                            <w:r>
                              <w:rPr>
                                <w:lang w:val="cy-GB"/>
                              </w:rPr>
                              <w:t xml:space="preserve">wedi’u cyflenwi </w:t>
                            </w:r>
                            <w:r w:rsidRPr="00046F77">
                              <w:rPr>
                                <w:lang w:val="cy-GB"/>
                              </w:rPr>
                              <w:t>ei gyfathrebu'n uniongyrchol i'r awdurdod talu (ac i'r ystorfa meddyginiaethau), gyda'r defnydd o'r cod adnabod unigryw (cod bar FMD) yn sicrhau cywirdeb cyfathrebu a</w:t>
                            </w:r>
                            <w:r>
                              <w:rPr>
                                <w:lang w:val="cy-GB"/>
                              </w:rPr>
                              <w:t>c yn</w:t>
                            </w:r>
                            <w:r w:rsidRPr="00046F77">
                              <w:rPr>
                                <w:lang w:val="cy-GB"/>
                              </w:rPr>
                              <w:t xml:space="preserve"> symleiddio'r broses ad-dalu. Yna, mae'r data ar ddefnyddio meddyginiaethau ar gael at ddibenion 'defnydd eilaidd' ac, ar ôl rhoi ffugenw ar y data, gellir e</w:t>
                            </w:r>
                            <w:r>
                              <w:rPr>
                                <w:lang w:val="cy-GB"/>
                              </w:rPr>
                              <w:t>u c</w:t>
                            </w:r>
                            <w:r w:rsidRPr="00046F77">
                              <w:rPr>
                                <w:lang w:val="cy-GB"/>
                              </w:rPr>
                              <w:t>ysylltu â manylion cyfnodau mewn ysbytai a manylion hysbysu am farwolaeth ar gyfer ymchwil epidemiolegol.</w:t>
                            </w:r>
                          </w:p>
                          <w:p w14:paraId="64EF1256" w14:textId="77777777" w:rsidR="00FE51B5" w:rsidRPr="00046F77" w:rsidRDefault="00FE51B5" w:rsidP="00046F77">
                            <w:r w:rsidRPr="00046F77">
                              <w:rPr>
                                <w:lang w:val="cy-GB"/>
                              </w:rPr>
                              <w:t>Pan fydd Mrs Roberts yn mynychu apwyntiad claf allanol ar gyfer ecocardiagram, gall y clinigwr adolygu ei meddyginiaethau ar yr ystorfa meddyginiaethau.</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inline>
            </w:drawing>
          </mc:Choice>
          <mc:Fallback>
            <w:pict>
              <v:shape w14:anchorId="1B9FDD33" id="Text Box 23" o:spid="_x0000_s1031" type="#_x0000_t202" style="width:470.25pt;height:626.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" fillcolor="#fff2cc" strokeweight=".5pt">
                <v:textbox>
                  <w:txbxContent>
                    <w:p w14:paraId="4AA04386" w14:textId="560AB4E8" w:rsidR="00FE51B5" w:rsidRPr="005C1C78" w:rsidRDefault="00FE51B5" w:rsidP="00046F77">
                      <w:r w:rsidRPr="005C1C78">
                        <w:rPr>
                          <w:lang w:val="cy-GB"/>
                        </w:rPr>
                        <w:t xml:space="preserve">Mae Mrs Roberts yn defnyddio Ap ar ei ffôn clyfar i'w hatgoffa pryd i gymryd ei meddyginiaethau; mae hefyd yn ei hatgoffa bod ei meddyginiaethau i fod i gael eu hailgyflenwi yfory. Fel arfer, bydd yr Ap hefyd yn rhannu gwybodaeth am unrhyw feddyginiaethau 'heb eu cymryd', er mwyn lleihau'r risg o bentyrru meddyginiaethau, ond mae Mrs Roberts wedi cofnodi ei bod wedi cymryd ei meddyginiaethau </w:t>
                      </w:r>
                      <w:r>
                        <w:rPr>
                          <w:lang w:val="cy-GB"/>
                        </w:rPr>
                        <w:t>yn unol â’i phresgripsiwn</w:t>
                      </w:r>
                      <w:r w:rsidRPr="005C1C78">
                        <w:rPr>
                          <w:lang w:val="cy-GB"/>
                        </w:rPr>
                        <w:t>.</w:t>
                      </w:r>
                    </w:p>
                    <w:p w14:paraId="014B460C" w14:textId="77777777" w:rsidR="00FE51B5" w:rsidRPr="005C1C78" w:rsidRDefault="00FE51B5" w:rsidP="00046F77">
                      <w:r w:rsidRPr="005C1C78">
                        <w:rPr>
                          <w:lang w:val="cy-GB"/>
                        </w:rPr>
                        <w:t>Mae system y fferyllfa wedi nodi bod presgripsiwn Mrs Roberts i fod i gael ei adnewyddu yfory ac mae wedi 'tynnu i lawr' yr awdurdodiad i gyflenwi (presgripsiwn) o'r ystorfa. Gan fod triniaeth Mrs Roberts yn sefydlog, mae ei meddyg wedi dweud y gellir cyflenwi'r meddyginiaethau, heb adolygiad meddygol pellach, am 12 mis.</w:t>
                      </w:r>
                    </w:p>
                    <w:p w14:paraId="3FCAF015" w14:textId="745FE67F" w:rsidR="00FE51B5" w:rsidRPr="005C1C78" w:rsidRDefault="00FE51B5" w:rsidP="00046F77">
                      <w:r w:rsidRPr="005C1C78">
                        <w:rPr>
                          <w:lang w:val="cy-GB"/>
                        </w:rPr>
                        <w:t xml:space="preserve">Gan nad yw'r presgripsiwn wedi newid ers dros 6 mis, a </w:t>
                      </w:r>
                      <w:r>
                        <w:rPr>
                          <w:lang w:val="cy-GB"/>
                        </w:rPr>
                        <w:t>ch</w:t>
                      </w:r>
                      <w:r w:rsidRPr="005C1C78">
                        <w:rPr>
                          <w:lang w:val="cy-GB"/>
                        </w:rPr>
                        <w:t xml:space="preserve">an fod Ap Mrs Roberts yn nodi ei bod yn </w:t>
                      </w:r>
                      <w:r>
                        <w:rPr>
                          <w:lang w:val="cy-GB"/>
                        </w:rPr>
                        <w:t>cymryd ei meddyginiaethau fel y dylai</w:t>
                      </w:r>
                      <w:r w:rsidRPr="005C1C78">
                        <w:rPr>
                          <w:lang w:val="cy-GB"/>
                        </w:rPr>
                        <w:t xml:space="preserve"> a bod y fferyllydd wedi cwblhau adolygiad llawn 2 fis yn ôl (gyda'r adolygiad nesaf </w:t>
                      </w:r>
                      <w:r>
                        <w:rPr>
                          <w:lang w:val="cy-GB"/>
                        </w:rPr>
                        <w:t>i’w gynnal</w:t>
                      </w:r>
                      <w:r w:rsidRPr="005C1C78">
                        <w:rPr>
                          <w:lang w:val="cy-GB"/>
                        </w:rPr>
                        <w:t xml:space="preserve"> ymhen 4 mis), mae'r system awtom</w:t>
                      </w:r>
                      <w:r>
                        <w:rPr>
                          <w:lang w:val="cy-GB"/>
                        </w:rPr>
                        <w:t>eiddio proses</w:t>
                      </w:r>
                      <w:r w:rsidRPr="005C1C78">
                        <w:rPr>
                          <w:lang w:val="cy-GB"/>
                        </w:rPr>
                        <w:t xml:space="preserve"> robotig yn nodi nad oes angen adolygiad clinigol (gan fferyllydd) ar y presgripsiwn hwn.</w:t>
                      </w:r>
                    </w:p>
                    <w:p w14:paraId="67693889" w14:textId="74C224D1" w:rsidR="00FE51B5" w:rsidRPr="005C1C78" w:rsidRDefault="00FE51B5" w:rsidP="00046F77">
                      <w:r w:rsidRPr="005C1C78">
                        <w:rPr>
                          <w:lang w:val="cy-GB"/>
                        </w:rPr>
                        <w:t xml:space="preserve">Gan fod meddyginiaethau Mrs Roberts yn rhan o amserlen reolaidd, gall y system archebu'r rhain 'mewn </w:t>
                      </w:r>
                      <w:r>
                        <w:rPr>
                          <w:lang w:val="cy-GB"/>
                        </w:rPr>
                        <w:t>union b</w:t>
                      </w:r>
                      <w:r w:rsidRPr="005C1C78">
                        <w:rPr>
                          <w:lang w:val="cy-GB"/>
                        </w:rPr>
                        <w:t>ryd'. Defnyddir sgan cefndir rheolaidd o'r hysbysiadau 'prinder meddyginiaethau' presennol i sicrhau bod unrhyw anghysondebau posibl yn cael eu rheoli'n weithredol cyn</w:t>
                      </w:r>
                      <w:r>
                        <w:rPr>
                          <w:lang w:val="cy-GB"/>
                        </w:rPr>
                        <w:t xml:space="preserve"> y daw’r amser</w:t>
                      </w:r>
                      <w:r w:rsidRPr="005C1C78">
                        <w:rPr>
                          <w:lang w:val="cy-GB"/>
                        </w:rPr>
                        <w:t xml:space="preserve"> i'r presgripsiwn gael ei ailgyflenwi.</w:t>
                      </w:r>
                    </w:p>
                    <w:p w14:paraId="4AAABC15" w14:textId="7DC09C65" w:rsidR="00FE51B5" w:rsidRPr="005C1C78" w:rsidRDefault="00FE51B5" w:rsidP="00046F77">
                      <w:r w:rsidRPr="005C1C78">
                        <w:rPr>
                          <w:lang w:val="cy-GB"/>
                        </w:rPr>
                        <w:t xml:space="preserve">Mae manylion </w:t>
                      </w:r>
                      <w:r>
                        <w:rPr>
                          <w:lang w:val="cy-GB"/>
                        </w:rPr>
                        <w:t xml:space="preserve">y </w:t>
                      </w:r>
                      <w:r w:rsidRPr="005C1C78">
                        <w:rPr>
                          <w:lang w:val="cy-GB"/>
                        </w:rPr>
                        <w:t xml:space="preserve">presgripsiwn yn cael eu cyfeirio at robot dosbarthu, sy'n dewis ac yn labelu'r meddyginiaethau. Mae pob label yn cynnwys cod bar </w:t>
                      </w:r>
                      <w:r>
                        <w:rPr>
                          <w:lang w:val="cy-GB"/>
                        </w:rPr>
                        <w:t>er mwyn gallu</w:t>
                      </w:r>
                      <w:r w:rsidRPr="005C1C78">
                        <w:rPr>
                          <w:lang w:val="cy-GB"/>
                        </w:rPr>
                        <w:t xml:space="preserve"> cadarnha</w:t>
                      </w:r>
                      <w:r>
                        <w:rPr>
                          <w:lang w:val="cy-GB"/>
                        </w:rPr>
                        <w:t xml:space="preserve">u </w:t>
                      </w:r>
                      <w:r w:rsidRPr="005C1C78">
                        <w:rPr>
                          <w:lang w:val="cy-GB"/>
                        </w:rPr>
                        <w:t>bod y label gywir wedi'i rhoi ar y feddyginiaeth gywir (yn seiliedig ar y cod bar ar y pecyn meddyginiaethau) a bod y dewis meddyginiaeth cywir wedi'i alinio â'r presgripsiwn ar y dechrau.</w:t>
                      </w:r>
                    </w:p>
                    <w:p w14:paraId="12FE4314" w14:textId="6D1C6A10" w:rsidR="00FE51B5" w:rsidRPr="005C1C78" w:rsidRDefault="00FE51B5" w:rsidP="00046F77">
                      <w:r w:rsidRPr="005C1C78">
                        <w:rPr>
                          <w:lang w:val="cy-GB"/>
                        </w:rPr>
                        <w:t xml:space="preserve">Mae'r meddyginiaethau'n cael eu pecynnu a'u trefnu i'w dosbarthu i Mrs Roberts. Ar ôl eu derbyn, mae hi'n sganio'r cod bar ar y bag, </w:t>
                      </w:r>
                      <w:r>
                        <w:rPr>
                          <w:lang w:val="cy-GB"/>
                        </w:rPr>
                        <w:t>i</w:t>
                      </w:r>
                      <w:r w:rsidRPr="005C1C78">
                        <w:rPr>
                          <w:lang w:val="cy-GB"/>
                        </w:rPr>
                        <w:t xml:space="preserve"> gadarnhau ei bod hi wedi eu derbyn a</w:t>
                      </w:r>
                      <w:r>
                        <w:rPr>
                          <w:lang w:val="cy-GB"/>
                        </w:rPr>
                        <w:t>c i</w:t>
                      </w:r>
                      <w:r w:rsidRPr="005C1C78">
                        <w:rPr>
                          <w:lang w:val="cy-GB"/>
                        </w:rPr>
                        <w:t xml:space="preserve"> </w:t>
                      </w:r>
                      <w:r>
                        <w:rPr>
                          <w:lang w:val="cy-GB"/>
                        </w:rPr>
                        <w:t>d</w:t>
                      </w:r>
                      <w:r w:rsidRPr="005C1C78">
                        <w:rPr>
                          <w:lang w:val="cy-GB"/>
                        </w:rPr>
                        <w:t>diweddaru'r 'lefelau stoc' ar gyfer y meddyginiaethau a ddangosir yn ei Ap. Mae'r Ap yn gofyn a oes ganddi unrhyw gwestiynau i'w gofyn i'r fferyllydd, gan ganiatáu cyfleuster 'sgwrsio' rhyngweithiol neu drefnu galwad fideo, ond mae hi'n ddigon hapus.</w:t>
                      </w:r>
                    </w:p>
                    <w:p w14:paraId="3F601AC0" w14:textId="342B3544" w:rsidR="00FE51B5" w:rsidRPr="00046F77" w:rsidRDefault="00FE51B5" w:rsidP="00046F77">
                      <w:r w:rsidRPr="00046F77">
                        <w:rPr>
                          <w:lang w:val="cy-GB"/>
                        </w:rPr>
                        <w:t xml:space="preserve">Caiff y </w:t>
                      </w:r>
                      <w:r>
                        <w:rPr>
                          <w:lang w:val="cy-GB"/>
                        </w:rPr>
                        <w:t>ffaith bod y</w:t>
                      </w:r>
                      <w:r w:rsidRPr="00046F77">
                        <w:rPr>
                          <w:lang w:val="cy-GB"/>
                        </w:rPr>
                        <w:t xml:space="preserve"> meddyginiaethau </w:t>
                      </w:r>
                      <w:r>
                        <w:rPr>
                          <w:lang w:val="cy-GB"/>
                        </w:rPr>
                        <w:t xml:space="preserve">wedi’u cyflenwi </w:t>
                      </w:r>
                      <w:r w:rsidRPr="00046F77">
                        <w:rPr>
                          <w:lang w:val="cy-GB"/>
                        </w:rPr>
                        <w:t>ei gyfathrebu'n uniongyrchol i'r awdurdod talu (ac i'r ystorfa meddyginiaethau), gyda'r defnydd o'r cod adnabod unigryw (cod bar FMD) yn sicrhau cywirdeb cyfathrebu a</w:t>
                      </w:r>
                      <w:r>
                        <w:rPr>
                          <w:lang w:val="cy-GB"/>
                        </w:rPr>
                        <w:t>c yn</w:t>
                      </w:r>
                      <w:r w:rsidRPr="00046F77">
                        <w:rPr>
                          <w:lang w:val="cy-GB"/>
                        </w:rPr>
                        <w:t xml:space="preserve"> symleiddio'r broses ad-dalu. Yna, mae'r data ar ddefnyddio meddyginiaethau ar gael at ddibenion 'defnydd eilaidd' ac, ar ôl rhoi ffugenw ar y data, gellir e</w:t>
                      </w:r>
                      <w:r>
                        <w:rPr>
                          <w:lang w:val="cy-GB"/>
                        </w:rPr>
                        <w:t>u c</w:t>
                      </w:r>
                      <w:r w:rsidRPr="00046F77">
                        <w:rPr>
                          <w:lang w:val="cy-GB"/>
                        </w:rPr>
                        <w:t>ysylltu â manylion cyfnodau mewn ysbytai a manylion hysbysu am farwolaeth ar gyfer ymchwil epidemiolegol.</w:t>
                      </w:r>
                    </w:p>
                    <w:p w14:paraId="64EF1256" w14:textId="77777777" w:rsidR="00FE51B5" w:rsidRPr="00046F77" w:rsidRDefault="00FE51B5" w:rsidP="00046F77">
                      <w:r w:rsidRPr="00046F77">
                        <w:rPr>
                          <w:lang w:val="cy-GB"/>
                        </w:rPr>
                        <w:t>Pan fydd Mrs Roberts yn mynychu apwyntiad claf allanol ar gyfer ecocardiagram, gall y clinigwr adolygu ei meddyginiaethau ar yr ystorfa meddyginiaethau.</w:t>
                      </w:r>
                    </w:p>
                  </w:txbxContent>
                </v:textbox>
                <w10:anchorlock/>
              </v:shape>
            </w:pict>
          </mc:Fallback>
        </mc:AlternateContent>
      </w:r>
    </w:p>
    <w:p w14:paraId="710F3F62" w14:textId="77777777" w:rsidR="00E1013A" w:rsidRPr="00AD087E" w:rsidRDefault="00A04F3E" w:rsidP="00E1013A">
      <w:pPr>
        <w:jc w:val="center"/>
        <w:rPr>
          <w:b/>
          <w:bCs/>
          <w:lang w:val="en-US"/>
        </w:rPr>
      </w:pPr>
      <w:bookmarkStart w:id="27" w:name="_Toc89337908"/>
      <w:r w:rsidRPr="00AD087E">
        <w:rPr>
          <w:b/>
          <w:bCs/>
          <w:lang w:val="cy-GB"/>
        </w:rPr>
        <w:t xml:space="preserve">Ffigur </w:t>
      </w:r>
      <w:r w:rsidRPr="00AD087E">
        <w:rPr>
          <w:b/>
          <w:bCs/>
        </w:rPr>
        <w:fldChar w:fldCharType="begin"/>
      </w:r>
      <w:r w:rsidRPr="00AD087E">
        <w:rPr>
          <w:b/>
          <w:bCs/>
        </w:rPr>
        <w:instrText xml:space="preserve"> SEQ Figure \* ARABIC </w:instrText>
      </w:r>
      <w:r w:rsidRPr="00AD087E">
        <w:rPr>
          <w:b/>
          <w:bCs/>
        </w:rPr>
        <w:fldChar w:fldCharType="separate"/>
      </w:r>
      <w:r w:rsidR="00FB5CD8" w:rsidRPr="00AD087E">
        <w:rPr>
          <w:b/>
          <w:bCs/>
          <w:noProof/>
        </w:rPr>
        <w:t>10</w:t>
      </w:r>
      <w:r w:rsidRPr="00AD087E">
        <w:rPr>
          <w:b/>
          <w:bCs/>
        </w:rPr>
        <w:fldChar w:fldCharType="end"/>
      </w:r>
      <w:r w:rsidRPr="00AD087E">
        <w:rPr>
          <w:b/>
          <w:bCs/>
          <w:lang w:val="cy-GB"/>
        </w:rPr>
        <w:t xml:space="preserve"> - Stori achos – Profiad cleifion yng Nghymru yn y dyfodol</w:t>
      </w:r>
      <w:bookmarkEnd w:id="27"/>
    </w:p>
    <w:p w14:paraId="70FF76A1" w14:textId="354FE4C1" w:rsidR="004A3C41" w:rsidRPr="00AD087E" w:rsidRDefault="00A04F3E" w:rsidP="00E1013A">
      <w:r w:rsidRPr="00AD087E">
        <w:rPr>
          <w:lang w:val="cy-GB"/>
        </w:rPr>
        <w:t xml:space="preserve">Wrth ystyried y blaenoriaethau hyn, gellir tynnu ar wybodaeth o ardaloedd eraill a chrynhoir y dulliau gweithredu yn fyr yn yr adran nesaf, gyda dadansoddiad manylach o'r blaenoriaethau i ddilyn. Ystyrir Blaenoriaethau A i C yn fanylach, gan gynnwys amlinelliad o gyfleoedd y farchnad i helpu i hwyluso'r </w:t>
      </w:r>
      <w:r w:rsidR="00456B10" w:rsidRPr="00AD087E">
        <w:rPr>
          <w:lang w:val="cy-GB"/>
        </w:rPr>
        <w:t>gwaith o’u cyflawni</w:t>
      </w:r>
      <w:r w:rsidRPr="00AD087E">
        <w:rPr>
          <w:lang w:val="cy-GB"/>
        </w:rPr>
        <w:t>.  Mae Blaenoriaeth D wedi'i gynnwys yn y dadansoddiad o Flaenoriaeth A fel esblygiad tymor hwy o'r dull arfaethedig.</w:t>
      </w:r>
    </w:p>
    <w:p w14:paraId="1376EB36" w14:textId="77777777" w:rsidR="007D1009" w:rsidRPr="00AD087E" w:rsidRDefault="00A04F3E" w:rsidP="00884C93">
      <w:pPr>
        <w:pStyle w:val="Pennawd2"/>
      </w:pPr>
      <w:bookmarkStart w:id="28" w:name="_Toc68613527"/>
      <w:bookmarkStart w:id="29" w:name="_Toc68690143"/>
      <w:bookmarkStart w:id="30" w:name="_Toc89337664"/>
      <w:bookmarkEnd w:id="28"/>
      <w:bookmarkEnd w:id="29"/>
      <w:r w:rsidRPr="00AD087E">
        <w:rPr>
          <w:lang w:val="cy-GB"/>
        </w:rPr>
        <w:t>Cymariaethau rhyngwladol</w:t>
      </w:r>
      <w:bookmarkEnd w:id="30"/>
    </w:p>
    <w:p w14:paraId="542A3FAC" w14:textId="77777777" w:rsidR="00D25477" w:rsidRPr="00AD087E" w:rsidRDefault="00A04F3E" w:rsidP="007D1009">
      <w:r w:rsidRPr="00AD087E">
        <w:rPr>
          <w:lang w:val="cy-GB"/>
        </w:rPr>
        <w:t xml:space="preserve">Mae cymariaethau rhyngwladol yn atgyfnerthu'r cyfeiriad a nodir uchod a hefyd yn rhoi syniad o'r amserlenni a'r heriau gweithredu.  </w:t>
      </w:r>
    </w:p>
    <w:p w14:paraId="73D98724" w14:textId="00071486" w:rsidR="007D1009" w:rsidRPr="00AD087E" w:rsidRDefault="00A04F3E" w:rsidP="007D1009">
      <w:r w:rsidRPr="00AD087E">
        <w:rPr>
          <w:lang w:val="cy-GB"/>
        </w:rPr>
        <w:t>Un o'r gofynion craidd ar gyfer y rhan fwyaf o fentrau Ewropeaidd fu proses</w:t>
      </w:r>
      <w:r w:rsidR="00456B10" w:rsidRPr="00AD087E">
        <w:rPr>
          <w:lang w:val="cy-GB"/>
        </w:rPr>
        <w:t xml:space="preserve"> ddibynadwy ac amser real ar gyfer</w:t>
      </w:r>
      <w:r w:rsidRPr="00AD087E">
        <w:rPr>
          <w:lang w:val="cy-GB"/>
        </w:rPr>
        <w:t xml:space="preserve"> trosglwyddo presgripsiynau electronig (ETP)</w:t>
      </w:r>
      <w:r w:rsidR="00456B10" w:rsidRPr="00AD087E">
        <w:rPr>
          <w:lang w:val="cy-GB"/>
        </w:rPr>
        <w:t>,</w:t>
      </w:r>
      <w:r w:rsidRPr="00AD087E">
        <w:rPr>
          <w:lang w:val="cy-GB"/>
        </w:rPr>
        <w:t xml:space="preserve"> lle mae'r presgripsiwn (electronig) yn cael ei drosglwyddo'n electronig i'r </w:t>
      </w:r>
      <w:r w:rsidR="00456B10" w:rsidRPr="00AD087E">
        <w:rPr>
          <w:lang w:val="cy-GB"/>
        </w:rPr>
        <w:t>cyfleuster dosbarthu</w:t>
      </w:r>
      <w:r w:rsidRPr="00AD087E">
        <w:rPr>
          <w:lang w:val="cy-GB"/>
        </w:rPr>
        <w:t xml:space="preserve"> (fferyllfa, </w:t>
      </w:r>
      <w:r w:rsidR="00456B10" w:rsidRPr="00AD087E">
        <w:rPr>
          <w:lang w:val="cy-GB"/>
        </w:rPr>
        <w:t>practis sy’n dosbarthu meddyginiaethau</w:t>
      </w:r>
      <w:r w:rsidRPr="00AD087E">
        <w:rPr>
          <w:lang w:val="cy-GB"/>
        </w:rPr>
        <w:t xml:space="preserve">, contractwr offer ac ati) dros rwydweithiau cenedlaethol ac i hwyluso'r gwaith o ddosbarthu'r presgripsiwn. Gall y broses hefyd gynnwys trosglwyddo data dosbarthu i wasanaethau ad-dalu cenedlaethol ac weithiau ddosbarthu cofnodion dosbarthu yn ôl i </w:t>
      </w:r>
      <w:proofErr w:type="spellStart"/>
      <w:r w:rsidRPr="00AD087E">
        <w:rPr>
          <w:lang w:val="cy-GB"/>
        </w:rPr>
        <w:t>bresgripsiynwyr</w:t>
      </w:r>
      <w:proofErr w:type="spellEnd"/>
      <w:r w:rsidRPr="00AD087E">
        <w:rPr>
          <w:lang w:val="cy-GB"/>
        </w:rPr>
        <w:t xml:space="preserve">. </w:t>
      </w:r>
    </w:p>
    <w:p w14:paraId="7B22723A" w14:textId="2AAB0065" w:rsidR="007D1009" w:rsidRPr="00AD087E" w:rsidRDefault="00A04F3E" w:rsidP="007D1009">
      <w:pPr>
        <w:rPr>
          <w:lang w:val="cy-GB"/>
        </w:rPr>
      </w:pPr>
      <w:r w:rsidRPr="00AD087E">
        <w:rPr>
          <w:lang w:val="cy-GB"/>
        </w:rPr>
        <w:t xml:space="preserve">Yn ogystal â'r defnydd eang o atebion </w:t>
      </w:r>
      <w:proofErr w:type="spellStart"/>
      <w:r w:rsidRPr="00AD087E">
        <w:rPr>
          <w:lang w:val="cy-GB"/>
        </w:rPr>
        <w:t>ePMA</w:t>
      </w:r>
      <w:proofErr w:type="spellEnd"/>
      <w:r w:rsidRPr="00AD087E">
        <w:rPr>
          <w:lang w:val="cy-GB"/>
        </w:rPr>
        <w:t xml:space="preserve"> gofal eilaidd, mae gwledydd yn Ewrop wedi esblygu strategaethau gwahanol ar gyfer rhannu gwybodaeth am bresgripsiynau yn ddigidol. Mae rhai o'r strategaethau hyn wedi cymryd blynyddoedd lawer i esblygu ac wedi gofyn am amser i gaffael yr aeddfedrwydd digidol i gyflawni eu dulliau gweithredu presennol.</w:t>
      </w:r>
    </w:p>
    <w:p w14:paraId="7385088A" w14:textId="77777777" w:rsidR="007D1009" w:rsidRPr="00AD087E" w:rsidRDefault="00A04F3E" w:rsidP="00787755">
      <w:pPr>
        <w:pStyle w:val="Pennawd3"/>
      </w:pPr>
      <w:r w:rsidRPr="00AD087E">
        <w:rPr>
          <w:lang w:val="cy-GB"/>
        </w:rPr>
        <w:t>Denmarc</w:t>
      </w:r>
    </w:p>
    <w:p w14:paraId="51A57E82" w14:textId="589D80D9" w:rsidR="007D1009" w:rsidRPr="00AD087E" w:rsidRDefault="00456B10" w:rsidP="007D1009">
      <w:r w:rsidRPr="00AD087E">
        <w:rPr>
          <w:lang w:val="cy-GB"/>
        </w:rPr>
        <w:t>Cyflwyn</w:t>
      </w:r>
      <w:r w:rsidR="00A04F3E" w:rsidRPr="00AD087E">
        <w:rPr>
          <w:lang w:val="cy-GB"/>
        </w:rPr>
        <w:t>odd Denmarc e-bresgripsiynau ym 1994, gan ddefnyddio safonau cyfnewid data electronig (EDI) i gefnogi trosglwyddo negeseuon. Yn 2014, gallai meddygon anfon e-</w:t>
      </w:r>
      <w:r w:rsidR="007476B6">
        <w:rPr>
          <w:lang w:val="cy-GB"/>
        </w:rPr>
        <w:t>b</w:t>
      </w:r>
      <w:r w:rsidR="00A04F3E" w:rsidRPr="00AD087E">
        <w:rPr>
          <w:lang w:val="cy-GB"/>
        </w:rPr>
        <w:t xml:space="preserve">resgripsiwn drwy frocer negeseuon i fferyllfa benodol neu gynhyrchu presgripsiwn 'agored' i'w ddosbarthu mewn unrhyw fferyllfa, wrth gyflwyno awdurdodiad y claf (ID). </w:t>
      </w:r>
    </w:p>
    <w:p w14:paraId="54F31C1D" w14:textId="66F4D98F" w:rsidR="007D1009" w:rsidRPr="00AD087E" w:rsidRDefault="00A04F3E" w:rsidP="007D1009">
      <w:r w:rsidRPr="00AD087E">
        <w:rPr>
          <w:lang w:val="cy-GB"/>
        </w:rPr>
        <w:t>Mae hyn wedi esblygu i'r Cofnod Meddyginiaethau a Rennir presennol, lle mae meddyginiaethau'n cael eu hychwanegu'n uniongyrchol at y cofnod canolog</w:t>
      </w:r>
      <w:r w:rsidR="008E4700" w:rsidRPr="00AD087E">
        <w:rPr>
          <w:lang w:val="cy-GB"/>
        </w:rPr>
        <w:t>, gyda</w:t>
      </w:r>
      <w:r w:rsidRPr="00AD087E">
        <w:rPr>
          <w:lang w:val="cy-GB"/>
        </w:rPr>
        <w:t xml:space="preserve"> fferyllwyr wedyn yn ei ddefnyddio i ddosbarthu'r feddyginiaeth. Mae gweithgarwch dosbarthu yn cael ei gofnodi yn y cofnod. Mae cleifion yn nodi pa fferyllfa y maent am ei defnyddio wrth ofyn am bresgripsiwn ac yn 'dilysu'</w:t>
      </w:r>
      <w:r w:rsidR="008E4700" w:rsidRPr="00AD087E">
        <w:rPr>
          <w:lang w:val="cy-GB"/>
        </w:rPr>
        <w:t xml:space="preserve"> wrth ei g</w:t>
      </w:r>
      <w:r w:rsidRPr="00AD087E">
        <w:rPr>
          <w:lang w:val="cy-GB"/>
        </w:rPr>
        <w:t>asgl</w:t>
      </w:r>
      <w:r w:rsidR="008E4700" w:rsidRPr="00AD087E">
        <w:rPr>
          <w:lang w:val="cy-GB"/>
        </w:rPr>
        <w:t xml:space="preserve">u </w:t>
      </w:r>
      <w:r w:rsidRPr="00AD087E">
        <w:rPr>
          <w:lang w:val="cy-GB"/>
        </w:rPr>
        <w:t xml:space="preserve">drwy ddefnyddio eu cerdyn cofnod iechyd. Mae'r system yn cael ei 'hoedi' yn ystod unrhyw gyfnod </w:t>
      </w:r>
      <w:r w:rsidR="008E4700" w:rsidRPr="00AD087E">
        <w:rPr>
          <w:lang w:val="cy-GB"/>
        </w:rPr>
        <w:t>fel claf</w:t>
      </w:r>
      <w:r w:rsidRPr="00AD087E">
        <w:rPr>
          <w:lang w:val="cy-GB"/>
        </w:rPr>
        <w:t xml:space="preserve"> mewnol, ond mae'r wybodaeth ar gael i staff yr ysbyty ei gweld.</w:t>
      </w:r>
    </w:p>
    <w:p w14:paraId="0D8A6B0A" w14:textId="77777777" w:rsidR="007D1009" w:rsidRPr="00AD087E" w:rsidRDefault="00A04F3E" w:rsidP="00787755">
      <w:pPr>
        <w:pStyle w:val="Pennawd3"/>
      </w:pPr>
      <w:r w:rsidRPr="00AD087E">
        <w:rPr>
          <w:lang w:val="cy-GB"/>
        </w:rPr>
        <w:t>Estonia</w:t>
      </w:r>
    </w:p>
    <w:p w14:paraId="123924B2" w14:textId="1797093A" w:rsidR="007D1009" w:rsidRPr="00AD087E" w:rsidRDefault="00A04F3E" w:rsidP="007D1009">
      <w:r w:rsidRPr="00AD087E">
        <w:rPr>
          <w:lang w:val="cy-GB"/>
        </w:rPr>
        <w:t>Yn Estonia, mae'r e-</w:t>
      </w:r>
      <w:r w:rsidR="007476B6">
        <w:rPr>
          <w:lang w:val="cy-GB"/>
        </w:rPr>
        <w:t>b</w:t>
      </w:r>
      <w:r w:rsidRPr="00AD087E">
        <w:rPr>
          <w:lang w:val="cy-GB"/>
        </w:rPr>
        <w:t>resgripsiwn yn creu cofnod yn y cofnod meddyginiaethau a rennir a gall cleifion gael gafael ar eu meddyginiaeth o unrhyw fferyllfa drwy gyflwyno'r cerdyn adnabod electronig (</w:t>
      </w:r>
      <w:proofErr w:type="spellStart"/>
      <w:r w:rsidRPr="00AD087E">
        <w:rPr>
          <w:lang w:val="cy-GB"/>
        </w:rPr>
        <w:t>eID</w:t>
      </w:r>
      <w:proofErr w:type="spellEnd"/>
      <w:r w:rsidRPr="00AD087E">
        <w:rPr>
          <w:lang w:val="cy-GB"/>
        </w:rPr>
        <w:t>).</w:t>
      </w:r>
    </w:p>
    <w:p w14:paraId="35416DC6" w14:textId="77777777" w:rsidR="007D1009" w:rsidRPr="00AD087E" w:rsidRDefault="00A04F3E" w:rsidP="00787755">
      <w:pPr>
        <w:pStyle w:val="Pennawd3"/>
      </w:pPr>
      <w:r w:rsidRPr="00AD087E">
        <w:rPr>
          <w:lang w:val="cy-GB"/>
        </w:rPr>
        <w:t>Sweden</w:t>
      </w:r>
    </w:p>
    <w:p w14:paraId="2A1D05BF" w14:textId="77777777" w:rsidR="007D1009" w:rsidRPr="00AD087E" w:rsidRDefault="00A04F3E" w:rsidP="007D1009">
      <w:r w:rsidRPr="00AD087E">
        <w:rPr>
          <w:lang w:val="cy-GB"/>
        </w:rPr>
        <w:t>Defnyddir blwch post / triniwr negeseuon cenedlaethol canolog drwy rwydwaith diogel yn Sweden, gyda chleifion yn gallu cael gafael ar feddyginiaethau o unrhyw fferyllfa drwy gyflwyno eu cerdyn adnabod.</w:t>
      </w:r>
    </w:p>
    <w:p w14:paraId="3672286F" w14:textId="77777777" w:rsidR="007D1009" w:rsidRPr="00AD087E" w:rsidRDefault="00A04F3E" w:rsidP="00787755">
      <w:pPr>
        <w:pStyle w:val="Pennawd3"/>
      </w:pPr>
      <w:r w:rsidRPr="00AD087E">
        <w:rPr>
          <w:lang w:val="cy-GB"/>
        </w:rPr>
        <w:t>Lloegr</w:t>
      </w:r>
    </w:p>
    <w:p w14:paraId="5485FF11" w14:textId="77777777" w:rsidR="007D1009" w:rsidRPr="00AD087E" w:rsidRDefault="00A04F3E" w:rsidP="007D1009">
      <w:r w:rsidRPr="00AD087E">
        <w:rPr>
          <w:lang w:val="cy-GB"/>
        </w:rPr>
        <w:t>Mae Lloegr wedi defnyddio brocer negeseuon 'cyfnewid e-bresgripsiwn' lle mae'r presgripsiwn yn cael ei ddal yn ganolog nes iddo gael ei 'hawlio' gan y fferyllfa. Dewisir y fferyllfa naill ai drwy broses ddewis ymlaen llaw (enwebiad) neu drwy gyflwyno 'tocyn' â chod bar.</w:t>
      </w:r>
    </w:p>
    <w:p w14:paraId="339719BA" w14:textId="443E9202" w:rsidR="0076403B" w:rsidRPr="00AD087E" w:rsidRDefault="00A04F3E" w:rsidP="00AB39C7">
      <w:pPr>
        <w:pStyle w:val="Pennawd2"/>
      </w:pPr>
      <w:bookmarkStart w:id="31" w:name="_Toc68613529"/>
      <w:bookmarkStart w:id="32" w:name="_Toc68690145"/>
      <w:bookmarkStart w:id="33" w:name="_Toc89337665"/>
      <w:bookmarkEnd w:id="31"/>
      <w:bookmarkEnd w:id="32"/>
      <w:r w:rsidRPr="00AD087E">
        <w:rPr>
          <w:lang w:val="cy-GB"/>
        </w:rPr>
        <w:t>Blaenoriaeth A – Galluoedd e-</w:t>
      </w:r>
      <w:r w:rsidR="008E4700" w:rsidRPr="00AD087E">
        <w:rPr>
          <w:lang w:val="cy-GB"/>
        </w:rPr>
        <w:t>B</w:t>
      </w:r>
      <w:r w:rsidRPr="00AD087E">
        <w:rPr>
          <w:lang w:val="cy-GB"/>
        </w:rPr>
        <w:t>resgripsiynau Di-dor</w:t>
      </w:r>
      <w:r w:rsidR="007F0F6D">
        <w:rPr>
          <w:lang w:val="cy-GB"/>
        </w:rPr>
        <w:t xml:space="preserve"> ym maes </w:t>
      </w:r>
      <w:r w:rsidR="007F0F6D" w:rsidRPr="00AD087E">
        <w:rPr>
          <w:lang w:val="cy-GB"/>
        </w:rPr>
        <w:t>Gofal Sylfaenol</w:t>
      </w:r>
      <w:bookmarkEnd w:id="33"/>
    </w:p>
    <w:p w14:paraId="46C2B349" w14:textId="26378BCA" w:rsidR="00D84449" w:rsidRPr="00AD087E" w:rsidRDefault="00A04F3E" w:rsidP="00D84449">
      <w:pPr>
        <w:rPr>
          <w:lang w:val="cy-GB"/>
        </w:rPr>
      </w:pPr>
      <w:r w:rsidRPr="00AD087E">
        <w:rPr>
          <w:lang w:val="cy-GB"/>
        </w:rPr>
        <w:t xml:space="preserve">Y weledigaeth ar gyfer rhannu data meddyginiaethau yw y bydd yn ddi-dor ac y bydd presgripsiynau (y 'ddogfen gyfreithiol') yn electronig ac yn cael eu rhannu â'r </w:t>
      </w:r>
      <w:r w:rsidR="008E4700" w:rsidRPr="00AD087E">
        <w:rPr>
          <w:lang w:val="cy-GB"/>
        </w:rPr>
        <w:t>sawl sy’n dosbarthu’r feddyginiaeth</w:t>
      </w:r>
      <w:r w:rsidRPr="00AD087E">
        <w:rPr>
          <w:lang w:val="cy-GB"/>
        </w:rPr>
        <w:t xml:space="preserve"> heb fod angen e</w:t>
      </w:r>
      <w:r w:rsidR="008E4700" w:rsidRPr="00AD087E">
        <w:rPr>
          <w:lang w:val="cy-GB"/>
        </w:rPr>
        <w:t>u h</w:t>
      </w:r>
      <w:r w:rsidRPr="00AD087E">
        <w:rPr>
          <w:lang w:val="cy-GB"/>
        </w:rPr>
        <w:t>argraffu a'</w:t>
      </w:r>
      <w:r w:rsidR="008E4700" w:rsidRPr="00AD087E">
        <w:rPr>
          <w:lang w:val="cy-GB"/>
        </w:rPr>
        <w:t>u ll</w:t>
      </w:r>
      <w:r w:rsidRPr="00AD087E">
        <w:rPr>
          <w:lang w:val="cy-GB"/>
        </w:rPr>
        <w:t>ofnodi. Ar ôl dosbarthu, bydd y manylion a gymeradwywyd yn cael eu trosglwyddo'n awtomatig i'r awdurdod talu, heb fod angen 'cadarnhad papur', ar ddiwedd y mis.</w:t>
      </w:r>
    </w:p>
    <w:p w14:paraId="3664D2A2" w14:textId="5AD0CA7E" w:rsidR="00D84449" w:rsidRPr="00AD087E" w:rsidRDefault="00A04F3E" w:rsidP="00D84449">
      <w:r w:rsidRPr="00AD087E">
        <w:rPr>
          <w:lang w:val="cy-GB"/>
        </w:rPr>
        <w:t>Gallai defnyddio presgripsi</w:t>
      </w:r>
      <w:r w:rsidR="008E4700" w:rsidRPr="00AD087E">
        <w:rPr>
          <w:lang w:val="cy-GB"/>
        </w:rPr>
        <w:t>y</w:t>
      </w:r>
      <w:r w:rsidRPr="00AD087E">
        <w:rPr>
          <w:lang w:val="cy-GB"/>
        </w:rPr>
        <w:t>n</w:t>
      </w:r>
      <w:r w:rsidR="008E4700" w:rsidRPr="00AD087E">
        <w:rPr>
          <w:lang w:val="cy-GB"/>
        </w:rPr>
        <w:t>au</w:t>
      </w:r>
      <w:r w:rsidRPr="00AD087E">
        <w:rPr>
          <w:lang w:val="cy-GB"/>
        </w:rPr>
        <w:t xml:space="preserve"> electronig hwyluso mwy o ddefnydd o dechnoleg i wella diogelwch ac effeithlonrwydd y cyflenwad meddyginiaethau, gan leihau'r amser mae meddygon teulu yn ei dreulio yn llofnodi presgripsiynau a rhyddhau amser i fferyllwyr ganolbwyntio ar ofal fferyllol, fel y nodir yn y ddogfen Gweledigaeth Fferylliaeth.  </w:t>
      </w:r>
    </w:p>
    <w:p w14:paraId="54F165E5" w14:textId="77777777" w:rsidR="00F750B0" w:rsidRPr="00AD087E" w:rsidRDefault="00A04F3E" w:rsidP="00F750B0">
      <w:pPr>
        <w:pStyle w:val="Pennawd3"/>
      </w:pPr>
      <w:r w:rsidRPr="00AD087E">
        <w:rPr>
          <w:lang w:val="cy-GB"/>
        </w:rPr>
        <w:t>Cyfyngiadau ac ystyriaethau</w:t>
      </w:r>
    </w:p>
    <w:p w14:paraId="4BDEE240" w14:textId="77777777" w:rsidR="00DC4E7F" w:rsidRPr="00AD087E" w:rsidRDefault="00A04F3E" w:rsidP="00DC4E7F">
      <w:r w:rsidRPr="00AD087E">
        <w:rPr>
          <w:lang w:val="cy-GB"/>
        </w:rPr>
        <w:t>Wrth adeiladu atebion i hwyluso hyn o'r sefyllfa bresennol yng Nghymru, mae angen ystyried amryw o gyfyngiadau a ffactorau sy'n bodoli eisoes yn y dirwedd, gan gynnwys:</w:t>
      </w:r>
    </w:p>
    <w:p w14:paraId="409A85D8" w14:textId="4A781CA8" w:rsidR="00C30D61" w:rsidRPr="00AD087E" w:rsidRDefault="00A04F3E" w:rsidP="00A706F3">
      <w:pPr>
        <w:pStyle w:val="ParagraffRhestr"/>
        <w:numPr>
          <w:ilvl w:val="0"/>
          <w:numId w:val="12"/>
        </w:numPr>
      </w:pPr>
      <w:r w:rsidRPr="00AD087E">
        <w:rPr>
          <w:b/>
          <w:bCs/>
          <w:lang w:val="cy-GB"/>
        </w:rPr>
        <w:t>Mae systemau a ddefnyddir gan feddygon teulu yn cefnogi swyddogaethau lluosog, nid rhoi presgripsiynau yn unig, ac</w:t>
      </w:r>
      <w:r w:rsidR="008E4700" w:rsidRPr="00AD087E">
        <w:rPr>
          <w:b/>
          <w:bCs/>
          <w:lang w:val="cy-GB"/>
        </w:rPr>
        <w:t xml:space="preserve"> maent</w:t>
      </w:r>
      <w:r w:rsidRPr="00AD087E">
        <w:rPr>
          <w:b/>
          <w:bCs/>
          <w:lang w:val="cy-GB"/>
        </w:rPr>
        <w:t xml:space="preserve"> </w:t>
      </w:r>
      <w:r w:rsidR="008E4700" w:rsidRPr="00AD087E">
        <w:rPr>
          <w:b/>
          <w:bCs/>
          <w:lang w:val="cy-GB"/>
        </w:rPr>
        <w:t>yn rhan annatod o</w:t>
      </w:r>
      <w:r w:rsidRPr="00AD087E">
        <w:rPr>
          <w:b/>
          <w:bCs/>
          <w:lang w:val="cy-GB"/>
        </w:rPr>
        <w:t>'r ffordd mae meddygon teulu'n gweithio.</w:t>
      </w:r>
      <w:r w:rsidRPr="00AD087E">
        <w:rPr>
          <w:lang w:val="cy-GB"/>
        </w:rPr>
        <w:t xml:space="preserve"> O ganlyniad, er y gall fod menter i fireinio nifer </w:t>
      </w:r>
      <w:r w:rsidR="008E4700" w:rsidRPr="00AD087E">
        <w:rPr>
          <w:lang w:val="cy-GB"/>
        </w:rPr>
        <w:t>y</w:t>
      </w:r>
      <w:r w:rsidRPr="00AD087E">
        <w:rPr>
          <w:lang w:val="cy-GB"/>
        </w:rPr>
        <w:t xml:space="preserve"> systemau </w:t>
      </w:r>
      <w:r w:rsidR="008E4700" w:rsidRPr="00AD087E">
        <w:rPr>
          <w:lang w:val="cy-GB"/>
        </w:rPr>
        <w:t xml:space="preserve">y gellir dewis o’u plith i’w </w:t>
      </w:r>
      <w:r w:rsidRPr="00AD087E">
        <w:rPr>
          <w:lang w:val="cy-GB"/>
        </w:rPr>
        <w:t>defnydd</w:t>
      </w:r>
      <w:r w:rsidR="008E4700" w:rsidRPr="00AD087E">
        <w:rPr>
          <w:lang w:val="cy-GB"/>
        </w:rPr>
        <w:t xml:space="preserve">io </w:t>
      </w:r>
      <w:r w:rsidRPr="00AD087E">
        <w:rPr>
          <w:lang w:val="cy-GB"/>
        </w:rPr>
        <w:t xml:space="preserve">mewn </w:t>
      </w:r>
      <w:r w:rsidR="008E4700" w:rsidRPr="00AD087E">
        <w:rPr>
          <w:lang w:val="cy-GB"/>
        </w:rPr>
        <w:t>Ymarfer Cyffredinol</w:t>
      </w:r>
      <w:r w:rsidRPr="00AD087E">
        <w:rPr>
          <w:lang w:val="cy-GB"/>
        </w:rPr>
        <w:t>, mae'n annhebygol y bydd symud o'r dewis presennol o systemau meddygon teulu sydd ar gael ym marchnad y DU. Gan gydnabod hyn, dylai unrhyw fenter geisio adeiladu ar y seilwaith presennol. Byddai'n anodd disodli'r seilwaith technoleg presennol (systemau meddygon teulu a systemau PMR Fferyllfeydd yn bennaf) a byddai'</w:t>
      </w:r>
      <w:r w:rsidR="008E4700" w:rsidRPr="00AD087E">
        <w:rPr>
          <w:lang w:val="cy-GB"/>
        </w:rPr>
        <w:t>n</w:t>
      </w:r>
      <w:r w:rsidRPr="00AD087E">
        <w:rPr>
          <w:lang w:val="cy-GB"/>
        </w:rPr>
        <w:t xml:space="preserve"> tarfu ar y ddarpariaeth gofal yn sylweddol, </w:t>
      </w:r>
      <w:r w:rsidR="008E4700" w:rsidRPr="00AD087E">
        <w:rPr>
          <w:lang w:val="cy-GB"/>
        </w:rPr>
        <w:t>heb angen</w:t>
      </w:r>
      <w:r w:rsidRPr="00AD087E">
        <w:rPr>
          <w:lang w:val="cy-GB"/>
        </w:rPr>
        <w:t xml:space="preserve">. </w:t>
      </w:r>
    </w:p>
    <w:p w14:paraId="030D8C16" w14:textId="252FD5BB" w:rsidR="0076403B" w:rsidRPr="00AD087E" w:rsidRDefault="00A04F3E" w:rsidP="00A706F3">
      <w:pPr>
        <w:pStyle w:val="ParagraffRhestr"/>
        <w:numPr>
          <w:ilvl w:val="0"/>
          <w:numId w:val="12"/>
        </w:numPr>
      </w:pPr>
      <w:r w:rsidRPr="00AD087E">
        <w:rPr>
          <w:b/>
          <w:bCs/>
          <w:lang w:val="cy-GB"/>
        </w:rPr>
        <w:t xml:space="preserve">Mae darpariaeth e-bresgripsiynau yn </w:t>
      </w:r>
      <w:r w:rsidR="00FE51B5" w:rsidRPr="00AD087E">
        <w:rPr>
          <w:b/>
          <w:bCs/>
          <w:lang w:val="cy-GB"/>
        </w:rPr>
        <w:t>GIG 111 Cymru</w:t>
      </w:r>
      <w:r w:rsidRPr="00AD087E">
        <w:rPr>
          <w:b/>
          <w:bCs/>
          <w:lang w:val="cy-GB"/>
        </w:rPr>
        <w:t xml:space="preserve"> yn rhan o'r contract system newydd ond nid yw systemau i gefnogi presgripsiynau electronig ar gyfer deintyddion, fferyllwyr ac offthalmolegwyr ar gael eto,</w:t>
      </w:r>
      <w:r w:rsidRPr="00AD087E">
        <w:rPr>
          <w:lang w:val="cy-GB"/>
        </w:rPr>
        <w:t xml:space="preserve"> felly roedd rhai aelodau o'r panel yn teimlo bod cymorth i'r sectorau hyn, efallai drwy ddarparu ateb rhoi presgripsiynau 'yn y cwmwl' y gellid ei 'ymgorffori' </w:t>
      </w:r>
      <w:r w:rsidR="008E4700" w:rsidRPr="00AD087E">
        <w:rPr>
          <w:lang w:val="cy-GB"/>
        </w:rPr>
        <w:t>yn</w:t>
      </w:r>
      <w:r w:rsidRPr="00AD087E">
        <w:rPr>
          <w:lang w:val="cy-GB"/>
        </w:rPr>
        <w:t xml:space="preserve"> y systemau clinigol mae'r ymarferwyr hyn yn eu defnyddio ar hyn o bryd, yn opsiwn posibl.</w:t>
      </w:r>
    </w:p>
    <w:p w14:paraId="39C3C896" w14:textId="77777777" w:rsidR="0076403B" w:rsidRPr="00AD087E" w:rsidRDefault="00A04F3E" w:rsidP="00A706F3">
      <w:pPr>
        <w:pStyle w:val="ParagraffRhestr"/>
        <w:numPr>
          <w:ilvl w:val="0"/>
          <w:numId w:val="12"/>
        </w:numPr>
      </w:pPr>
      <w:r w:rsidRPr="00AD087E">
        <w:rPr>
          <w:b/>
          <w:bCs/>
          <w:lang w:val="cy-GB"/>
        </w:rPr>
        <w:t>Ar hyn o bryd, ychydig iawn o gymorth sydd ar gael ar gyfer Cartrefi Gofal a Gofal Cartref, drwy Gofnodion Rhoi Meddyginiaethau electronig (</w:t>
      </w:r>
      <w:proofErr w:type="spellStart"/>
      <w:r w:rsidRPr="00AD087E">
        <w:rPr>
          <w:b/>
          <w:bCs/>
          <w:lang w:val="cy-GB"/>
        </w:rPr>
        <w:t>eMAR</w:t>
      </w:r>
      <w:proofErr w:type="spellEnd"/>
      <w:r w:rsidRPr="00AD087E">
        <w:rPr>
          <w:b/>
          <w:bCs/>
          <w:lang w:val="cy-GB"/>
        </w:rPr>
        <w:t>). Mae manyleb yn bodoli ac mae cynllun caffael ar waith</w:t>
      </w:r>
      <w:r w:rsidRPr="00AD087E">
        <w:rPr>
          <w:lang w:val="cy-GB"/>
        </w:rPr>
        <w:t xml:space="preserve"> ond efallai y bydd angen buddsoddiad.</w:t>
      </w:r>
    </w:p>
    <w:p w14:paraId="26F2FCDC" w14:textId="7467B921" w:rsidR="0076403B" w:rsidRPr="00AD087E" w:rsidRDefault="00A04F3E" w:rsidP="00A706F3">
      <w:pPr>
        <w:pStyle w:val="ParagraffRhestr"/>
        <w:numPr>
          <w:ilvl w:val="0"/>
          <w:numId w:val="12"/>
        </w:numPr>
      </w:pPr>
      <w:r w:rsidRPr="00AD087E">
        <w:rPr>
          <w:b/>
          <w:bCs/>
          <w:lang w:val="cy-GB"/>
        </w:rPr>
        <w:t xml:space="preserve">Er ei bod yn debygol y bydd y dechnoleg bresennol, mewn meddygfeydd a fferyllfeydd, yn aros yn ei lle, bydd angen i'r broses o reoli data meddyginiaethau newid. </w:t>
      </w:r>
      <w:r w:rsidRPr="00AD087E">
        <w:rPr>
          <w:lang w:val="cy-GB"/>
        </w:rPr>
        <w:t xml:space="preserve">Nid y presgripsiwn papur fydd y ddogfen gyfreithiol mwyach a byddai'n cael ei ddefnyddio fel 'copi wrth gefn' ar adegau pan nad oes gan y </w:t>
      </w:r>
      <w:proofErr w:type="spellStart"/>
      <w:r w:rsidRPr="00AD087E">
        <w:rPr>
          <w:lang w:val="cy-GB"/>
        </w:rPr>
        <w:t>presgripsiynydd</w:t>
      </w:r>
      <w:proofErr w:type="spellEnd"/>
      <w:r w:rsidRPr="00AD087E">
        <w:rPr>
          <w:lang w:val="cy-GB"/>
        </w:rPr>
        <w:t xml:space="preserve"> fynediad at y system electronig, megis yn ystod ymweliadau cartref heb fynediad i'r rhyngrwyd neu os yw claf yn </w:t>
      </w:r>
      <w:r w:rsidR="008E4700" w:rsidRPr="00AD087E">
        <w:rPr>
          <w:lang w:val="cy-GB"/>
        </w:rPr>
        <w:t>dweud ei fod eisiau</w:t>
      </w:r>
      <w:r w:rsidRPr="00AD087E">
        <w:rPr>
          <w:lang w:val="cy-GB"/>
        </w:rPr>
        <w:t xml:space="preserve"> presgripsiwn papur.</w:t>
      </w:r>
    </w:p>
    <w:p w14:paraId="52DB50A6" w14:textId="2DBCF49B" w:rsidR="00012CD8" w:rsidRPr="00AD087E" w:rsidRDefault="00A04F3E" w:rsidP="00012CD8">
      <w:pPr>
        <w:pStyle w:val="TableTitle"/>
      </w:pPr>
      <w:r w:rsidRPr="00AD087E">
        <w:rPr>
          <w:lang w:val="cy-GB"/>
        </w:rPr>
        <w:t>Rhyngwyneb â Gofal Eilaidd</w:t>
      </w:r>
    </w:p>
    <w:p w14:paraId="42B1CA25" w14:textId="0545BFC9" w:rsidR="00012CD8" w:rsidRPr="00AD087E" w:rsidRDefault="00A04F3E" w:rsidP="00012CD8">
      <w:r w:rsidRPr="00AD087E">
        <w:rPr>
          <w:lang w:val="cy-GB"/>
        </w:rPr>
        <w:t xml:space="preserve">Bydd defnyddio system </w:t>
      </w:r>
      <w:proofErr w:type="spellStart"/>
      <w:r w:rsidRPr="00AD087E">
        <w:rPr>
          <w:lang w:val="cy-GB"/>
        </w:rPr>
        <w:t>ePMA</w:t>
      </w:r>
      <w:proofErr w:type="spellEnd"/>
      <w:r w:rsidRPr="00AD087E">
        <w:rPr>
          <w:lang w:val="cy-GB"/>
        </w:rPr>
        <w:t xml:space="preserve"> platfform agored sy'n cefnogi safonau </w:t>
      </w:r>
      <w:proofErr w:type="spellStart"/>
      <w:r w:rsidRPr="00AD087E">
        <w:rPr>
          <w:lang w:val="cy-GB"/>
        </w:rPr>
        <w:t>rhyngweithredu</w:t>
      </w:r>
      <w:proofErr w:type="spellEnd"/>
      <w:r w:rsidRPr="00AD087E">
        <w:rPr>
          <w:lang w:val="cy-GB"/>
        </w:rPr>
        <w:t xml:space="preserve"> cyhoeddedig yn golygu, pan dderbynnir claf i'r ysbyty, y bydd ei feddyginiaethau'n 'weladwy' i'r clinigwr sy'n derbyn ac yn gallu cael eu mewnforio i system yr ysbyty er mwyn osgoi gweithgareddau trawsgrifio sy'n dueddol o gynnwys gwallau. Bydd angen 'rheoli' natur wahanol presgripsiynau cleifion mewnol mewn ysbytai (</w:t>
      </w:r>
      <w:r w:rsidR="002D5548" w:rsidRPr="00AD087E">
        <w:rPr>
          <w:lang w:val="cy-GB"/>
        </w:rPr>
        <w:t>sy’</w:t>
      </w:r>
      <w:r w:rsidRPr="00AD087E">
        <w:rPr>
          <w:lang w:val="cy-GB"/>
        </w:rPr>
        <w:t>n seiliedig ar ddos) o gymharu â Phresgripsiynau Meddygon Teulu (</w:t>
      </w:r>
      <w:r w:rsidR="002D5548" w:rsidRPr="00AD087E">
        <w:rPr>
          <w:lang w:val="cy-GB"/>
        </w:rPr>
        <w:t>sy’</w:t>
      </w:r>
      <w:r w:rsidRPr="00AD087E">
        <w:rPr>
          <w:lang w:val="cy-GB"/>
        </w:rPr>
        <w:t>n seiliedig ar gynnyrch), fel rhan o'r rhyngwyneb hwn.</w:t>
      </w:r>
    </w:p>
    <w:p w14:paraId="39A4BF1D" w14:textId="138ACEF1" w:rsidR="00012CD8" w:rsidRPr="00AD087E" w:rsidRDefault="00A04F3E" w:rsidP="00012CD8">
      <w:r w:rsidRPr="00AD087E">
        <w:rPr>
          <w:lang w:val="cy-GB"/>
        </w:rPr>
        <w:t>Wrth ryddhau</w:t>
      </w:r>
      <w:r w:rsidR="002D5548" w:rsidRPr="00AD087E">
        <w:rPr>
          <w:lang w:val="cy-GB"/>
        </w:rPr>
        <w:t xml:space="preserve"> claf</w:t>
      </w:r>
      <w:r w:rsidRPr="00AD087E">
        <w:rPr>
          <w:lang w:val="cy-GB"/>
        </w:rPr>
        <w:t>, bydd modd anfon rhestr wedi'i chysoni o feddyginiaethau, gyda rhesymau dros unrhyw newidiadau, i</w:t>
      </w:r>
      <w:r w:rsidR="002D5548" w:rsidRPr="00AD087E">
        <w:rPr>
          <w:lang w:val="cy-GB"/>
        </w:rPr>
        <w:t>’r</w:t>
      </w:r>
      <w:r w:rsidRPr="00AD087E">
        <w:rPr>
          <w:lang w:val="cy-GB"/>
        </w:rPr>
        <w:t xml:space="preserve"> system </w:t>
      </w:r>
      <w:r w:rsidR="002D5548" w:rsidRPr="00AD087E">
        <w:rPr>
          <w:lang w:val="cy-GB"/>
        </w:rPr>
        <w:t>meddyg</w:t>
      </w:r>
      <w:r w:rsidR="00FE51B5" w:rsidRPr="00AD087E">
        <w:rPr>
          <w:lang w:val="cy-GB"/>
        </w:rPr>
        <w:t>on</w:t>
      </w:r>
      <w:r w:rsidR="002D5548" w:rsidRPr="00AD087E">
        <w:rPr>
          <w:lang w:val="cy-GB"/>
        </w:rPr>
        <w:t xml:space="preserve"> t</w:t>
      </w:r>
      <w:r w:rsidRPr="00AD087E">
        <w:rPr>
          <w:lang w:val="cy-GB"/>
        </w:rPr>
        <w:t xml:space="preserve">eulu drwy neges FHIR </w:t>
      </w:r>
      <w:proofErr w:type="spellStart"/>
      <w:r w:rsidRPr="00AD087E">
        <w:rPr>
          <w:lang w:val="cy-GB"/>
        </w:rPr>
        <w:t>ryngweithredol</w:t>
      </w:r>
      <w:proofErr w:type="spellEnd"/>
      <w:r w:rsidRPr="00AD087E">
        <w:rPr>
          <w:lang w:val="cy-GB"/>
        </w:rPr>
        <w:t xml:space="preserve">. Bydd hyn yn ymddangos fel hysbysiad yn llif gwaith y meddyg teulu, gan ganiatáu i'r meddyg teulu dderbyn neu wrthod newidiadau a awgrymir. Unwaith y bydd yr adolygiad hwn wedi'i gwblhau, bydd y neges yn diweddaru presgripsiwn y claf yn system </w:t>
      </w:r>
      <w:r w:rsidR="002D5548" w:rsidRPr="00AD087E">
        <w:rPr>
          <w:lang w:val="cy-GB"/>
        </w:rPr>
        <w:t>y m</w:t>
      </w:r>
      <w:r w:rsidRPr="00AD087E">
        <w:rPr>
          <w:lang w:val="cy-GB"/>
        </w:rPr>
        <w:t>eddyg</w:t>
      </w:r>
      <w:r w:rsidR="002D5548" w:rsidRPr="00AD087E">
        <w:rPr>
          <w:lang w:val="cy-GB"/>
        </w:rPr>
        <w:t xml:space="preserve"> t</w:t>
      </w:r>
      <w:r w:rsidRPr="00AD087E">
        <w:rPr>
          <w:lang w:val="cy-GB"/>
        </w:rPr>
        <w:t>eulu yn awtomatig fel y bo'n briodol. Byddai'r rhestr 'wedi'i chysoni' hon o feddyginiaethau ar gael i ddiweddaru Porth Clinigol Cymru neu unrhyw ystorfa meddyginiaethau yn y dyfodol.</w:t>
      </w:r>
    </w:p>
    <w:p w14:paraId="004494EE" w14:textId="65C90A44" w:rsidR="00012CD8" w:rsidRPr="00AD087E" w:rsidRDefault="00A04F3E" w:rsidP="00012CD8">
      <w:r w:rsidRPr="00AD087E">
        <w:rPr>
          <w:lang w:val="cy-GB"/>
        </w:rPr>
        <w:t>Gyda chaniatâd y claf, bydd y</w:t>
      </w:r>
      <w:r w:rsidR="0006181C" w:rsidRPr="00AD087E">
        <w:rPr>
          <w:lang w:val="cy-GB"/>
        </w:rPr>
        <w:t>r</w:t>
      </w:r>
      <w:r w:rsidRPr="00AD087E">
        <w:rPr>
          <w:lang w:val="cy-GB"/>
        </w:rPr>
        <w:t xml:space="preserve"> wybodaeth </w:t>
      </w:r>
      <w:r w:rsidR="00806AC5" w:rsidRPr="00AD087E">
        <w:rPr>
          <w:lang w:val="cy-GB"/>
        </w:rPr>
        <w:t>a</w:t>
      </w:r>
      <w:r w:rsidR="0006181C" w:rsidRPr="00AD087E">
        <w:rPr>
          <w:lang w:val="cy-GB"/>
        </w:rPr>
        <w:t>m</w:t>
      </w:r>
      <w:r w:rsidR="00806AC5" w:rsidRPr="00AD087E">
        <w:rPr>
          <w:lang w:val="cy-GB"/>
        </w:rPr>
        <w:t xml:space="preserve"> r</w:t>
      </w:r>
      <w:r w:rsidRPr="00AD087E">
        <w:rPr>
          <w:lang w:val="cy-GB"/>
        </w:rPr>
        <w:t xml:space="preserve">yddhau'r claf yn cael ei rhannu </w:t>
      </w:r>
      <w:r w:rsidR="00806AC5" w:rsidRPr="00AD087E">
        <w:rPr>
          <w:lang w:val="cy-GB"/>
        </w:rPr>
        <w:t xml:space="preserve">hefyd </w:t>
      </w:r>
      <w:r w:rsidRPr="00AD087E">
        <w:rPr>
          <w:lang w:val="cy-GB"/>
        </w:rPr>
        <w:t xml:space="preserve">â'r fferyllydd cymunedol i gefnogi adolygiadau ar ôl rhyddhau a byddai'n diweddaru Ap y claf, </w:t>
      </w:r>
      <w:r w:rsidR="00806AC5" w:rsidRPr="00AD087E">
        <w:rPr>
          <w:lang w:val="cy-GB"/>
        </w:rPr>
        <w:t>ar ôl i’r m</w:t>
      </w:r>
      <w:r w:rsidRPr="00AD087E">
        <w:rPr>
          <w:lang w:val="cy-GB"/>
        </w:rPr>
        <w:t>eddyg teulu gwblhau</w:t>
      </w:r>
      <w:r w:rsidR="00806AC5" w:rsidRPr="00AD087E">
        <w:rPr>
          <w:lang w:val="cy-GB"/>
        </w:rPr>
        <w:t xml:space="preserve"> ei adolygiad</w:t>
      </w:r>
      <w:r w:rsidRPr="00AD087E">
        <w:rPr>
          <w:lang w:val="cy-GB"/>
        </w:rPr>
        <w:t>, fel bod pob parti yn ymwybodol o'r rhestr '</w:t>
      </w:r>
      <w:r w:rsidR="00806AC5" w:rsidRPr="00AD087E">
        <w:rPr>
          <w:lang w:val="cy-GB"/>
        </w:rPr>
        <w:t>gyfred</w:t>
      </w:r>
      <w:r w:rsidRPr="00AD087E">
        <w:rPr>
          <w:lang w:val="cy-GB"/>
        </w:rPr>
        <w:t>ol' o feddyginiaethau y mae'r claf i fod eu cymryd. Bydd yr ystorfa meddyginiaethau yn cael ei diweddaru yn yr un modd ar ôl</w:t>
      </w:r>
      <w:r w:rsidR="00806AC5" w:rsidRPr="00AD087E">
        <w:rPr>
          <w:lang w:val="cy-GB"/>
        </w:rPr>
        <w:t xml:space="preserve"> i’r m</w:t>
      </w:r>
      <w:r w:rsidRPr="00AD087E">
        <w:rPr>
          <w:lang w:val="cy-GB"/>
        </w:rPr>
        <w:t>eddyg</w:t>
      </w:r>
      <w:r w:rsidR="00806AC5" w:rsidRPr="00AD087E">
        <w:rPr>
          <w:lang w:val="cy-GB"/>
        </w:rPr>
        <w:t xml:space="preserve"> t</w:t>
      </w:r>
      <w:r w:rsidRPr="00AD087E">
        <w:rPr>
          <w:lang w:val="cy-GB"/>
        </w:rPr>
        <w:t>eulu gwblhau</w:t>
      </w:r>
      <w:r w:rsidR="00806AC5" w:rsidRPr="00AD087E">
        <w:rPr>
          <w:lang w:val="cy-GB"/>
        </w:rPr>
        <w:t xml:space="preserve"> ei adolygiad</w:t>
      </w:r>
      <w:r w:rsidRPr="00AD087E">
        <w:rPr>
          <w:lang w:val="cy-GB"/>
        </w:rPr>
        <w:t>.</w:t>
      </w:r>
    </w:p>
    <w:p w14:paraId="62121652" w14:textId="277B34FE" w:rsidR="00012CD8" w:rsidRPr="00AD087E" w:rsidRDefault="00A04F3E" w:rsidP="00012CD8">
      <w:r w:rsidRPr="00AD087E">
        <w:rPr>
          <w:lang w:val="cy-GB"/>
        </w:rPr>
        <w:t xml:space="preserve">Byddai gwybodaeth am y defnydd o feddyginiaethau a reolir gan sectorau eraill, megis triniaethau rhiwmatoleg a ddarperir drwy gwmni gofal cartref neu chwistrelliadau lithiwm neu </w:t>
      </w:r>
      <w:proofErr w:type="spellStart"/>
      <w:r w:rsidRPr="00AD087E">
        <w:rPr>
          <w:lang w:val="cy-GB"/>
        </w:rPr>
        <w:t>depo</w:t>
      </w:r>
      <w:r w:rsidR="0006181C" w:rsidRPr="00AD087E">
        <w:rPr>
          <w:lang w:val="cy-GB"/>
        </w:rPr>
        <w:t>t</w:t>
      </w:r>
      <w:proofErr w:type="spellEnd"/>
      <w:r w:rsidRPr="00AD087E">
        <w:rPr>
          <w:lang w:val="cy-GB"/>
        </w:rPr>
        <w:t xml:space="preserve"> a reolir gan y tîm seiciatreg cymunedol, yn weladwy i </w:t>
      </w:r>
      <w:proofErr w:type="spellStart"/>
      <w:r w:rsidR="0006181C" w:rsidRPr="00AD087E">
        <w:rPr>
          <w:lang w:val="cy-GB"/>
        </w:rPr>
        <w:t>bresgripsiynwyr</w:t>
      </w:r>
      <w:proofErr w:type="spellEnd"/>
      <w:r w:rsidR="0006181C" w:rsidRPr="00AD087E">
        <w:rPr>
          <w:lang w:val="cy-GB"/>
        </w:rPr>
        <w:t xml:space="preserve"> </w:t>
      </w:r>
      <w:r w:rsidRPr="00AD087E">
        <w:rPr>
          <w:lang w:val="cy-GB"/>
        </w:rPr>
        <w:t xml:space="preserve">o system </w:t>
      </w:r>
      <w:proofErr w:type="spellStart"/>
      <w:r w:rsidRPr="00AD087E">
        <w:rPr>
          <w:lang w:val="cy-GB"/>
        </w:rPr>
        <w:t>ePMA</w:t>
      </w:r>
      <w:proofErr w:type="spellEnd"/>
      <w:r w:rsidRPr="00AD087E">
        <w:rPr>
          <w:lang w:val="cy-GB"/>
        </w:rPr>
        <w:t xml:space="preserve"> bresennol yr ysbyty neu drwy'r ystorfa meddyginiaethau, ac wedi'u cynnwys mewn unrhyw</w:t>
      </w:r>
      <w:r w:rsidR="0006181C" w:rsidRPr="00AD087E">
        <w:rPr>
          <w:lang w:val="cy-GB"/>
        </w:rPr>
        <w:t xml:space="preserve"> wiriadau</w:t>
      </w:r>
      <w:r w:rsidRPr="00AD087E">
        <w:rPr>
          <w:lang w:val="cy-GB"/>
        </w:rPr>
        <w:t xml:space="preserve"> r</w:t>
      </w:r>
      <w:r w:rsidR="0006181C" w:rsidRPr="00AD087E">
        <w:rPr>
          <w:lang w:val="cy-GB"/>
        </w:rPr>
        <w:t>h</w:t>
      </w:r>
      <w:r w:rsidRPr="00AD087E">
        <w:rPr>
          <w:lang w:val="cy-GB"/>
        </w:rPr>
        <w:t>yngweithio</w:t>
      </w:r>
      <w:r w:rsidR="0006181C" w:rsidRPr="00AD087E">
        <w:rPr>
          <w:lang w:val="cy-GB"/>
        </w:rPr>
        <w:t xml:space="preserve"> </w:t>
      </w:r>
      <w:r w:rsidRPr="00AD087E">
        <w:rPr>
          <w:lang w:val="cy-GB"/>
        </w:rPr>
        <w:t xml:space="preserve">cyffuriau neu wiriadau </w:t>
      </w:r>
      <w:r w:rsidR="0006181C" w:rsidRPr="00AD087E">
        <w:rPr>
          <w:lang w:val="cy-GB"/>
        </w:rPr>
        <w:t>eraill i gefnogi</w:t>
      </w:r>
      <w:r w:rsidRPr="00AD087E">
        <w:rPr>
          <w:lang w:val="cy-GB"/>
        </w:rPr>
        <w:t xml:space="preserve"> penderfyn</w:t>
      </w:r>
      <w:r w:rsidR="0006181C" w:rsidRPr="00AD087E">
        <w:rPr>
          <w:lang w:val="cy-GB"/>
        </w:rPr>
        <w:t>iadau</w:t>
      </w:r>
      <w:r w:rsidRPr="00AD087E">
        <w:rPr>
          <w:lang w:val="cy-GB"/>
        </w:rPr>
        <w:t xml:space="preserve"> yn erbyn eitemau presgripsiwn newydd.</w:t>
      </w:r>
    </w:p>
    <w:p w14:paraId="6AEF39E7" w14:textId="77777777" w:rsidR="00012CD8" w:rsidRPr="00AD087E" w:rsidRDefault="00A04F3E" w:rsidP="00012CD8">
      <w:r w:rsidRPr="00AD087E">
        <w:rPr>
          <w:lang w:val="cy-GB"/>
        </w:rPr>
        <w:t xml:space="preserve">Mae 'rhyngwynebau' y bydd angen eu rheoli os yw Cymru am rannu gwybodaeth am feddyginiaethau yn ddigidol yn ddi-dor, yn enwedig y rhyngwynebau 'mewnol' rhwng gwahanol systemau a ddefnyddir mewn ysbytai, megis systemau arbenigol a ddefnyddir mewn gofal dwys neu i gefnogi cemotherapi, y bydd angen eu hannog a'u cefnogi i ymgysylltu â'r gofynion </w:t>
      </w:r>
      <w:proofErr w:type="spellStart"/>
      <w:r w:rsidRPr="00AD087E">
        <w:rPr>
          <w:lang w:val="cy-GB"/>
        </w:rPr>
        <w:t>rhyngweithredu</w:t>
      </w:r>
      <w:proofErr w:type="spellEnd"/>
      <w:r w:rsidRPr="00AD087E">
        <w:rPr>
          <w:lang w:val="cy-GB"/>
        </w:rPr>
        <w:t>.</w:t>
      </w:r>
    </w:p>
    <w:p w14:paraId="768D53A4" w14:textId="0CE51455" w:rsidR="00012CD8" w:rsidRPr="00AD087E" w:rsidRDefault="00FE51B5" w:rsidP="00012CD8">
      <w:pPr>
        <w:pStyle w:val="TableTitle"/>
      </w:pPr>
      <w:r w:rsidRPr="00AD087E">
        <w:rPr>
          <w:lang w:val="cy-GB"/>
        </w:rPr>
        <w:t>GIG 111 Cymru</w:t>
      </w:r>
      <w:r w:rsidR="00A04F3E" w:rsidRPr="00AD087E">
        <w:rPr>
          <w:lang w:val="cy-GB"/>
        </w:rPr>
        <w:t>, Gwasanaethau y Tu Allan i Oriau a</w:t>
      </w:r>
      <w:r w:rsidR="0006181C" w:rsidRPr="00AD087E">
        <w:rPr>
          <w:lang w:val="cy-GB"/>
        </w:rPr>
        <w:t>c Ymddiriedolaeth Gwasanaethau Ambiwlans Cymru</w:t>
      </w:r>
    </w:p>
    <w:p w14:paraId="26CEBD2E" w14:textId="68CC13DF" w:rsidR="00012CD8" w:rsidRPr="00AD087E" w:rsidRDefault="00A04F3E" w:rsidP="00012CD8">
      <w:r w:rsidRPr="00AD087E">
        <w:rPr>
          <w:lang w:val="cy-GB"/>
        </w:rPr>
        <w:t xml:space="preserve">Mae mwy a mwy o gleifion yn gallu cael gafael ar feddyginiaethau drwy amrywiaeth o ffynonellau ac ni ddylid 'colli' meddyginiaethau a ddarperir </w:t>
      </w:r>
      <w:r w:rsidR="0006181C" w:rsidRPr="00AD087E">
        <w:rPr>
          <w:lang w:val="cy-GB"/>
        </w:rPr>
        <w:t>drwy’r</w:t>
      </w:r>
      <w:r w:rsidRPr="00AD087E">
        <w:rPr>
          <w:lang w:val="cy-GB"/>
        </w:rPr>
        <w:t xml:space="preserve"> dulliau amrywiol hyn i'r darlun gofal cyffredinol. Er bod gwasanaethau </w:t>
      </w:r>
      <w:r w:rsidR="00FE51B5" w:rsidRPr="00AD087E">
        <w:rPr>
          <w:lang w:val="cy-GB"/>
        </w:rPr>
        <w:t>GIG 111 Cymru</w:t>
      </w:r>
      <w:r w:rsidRPr="00AD087E">
        <w:rPr>
          <w:lang w:val="cy-GB"/>
        </w:rPr>
        <w:t xml:space="preserve"> wedi caffael system newydd, sy'n cynnwys </w:t>
      </w:r>
      <w:r w:rsidR="0006181C" w:rsidRPr="00AD087E">
        <w:rPr>
          <w:lang w:val="cy-GB"/>
        </w:rPr>
        <w:t>gallu</w:t>
      </w:r>
      <w:r w:rsidRPr="00AD087E">
        <w:rPr>
          <w:lang w:val="cy-GB"/>
        </w:rPr>
        <w:t xml:space="preserve"> presgripsiynau electronig, bydd hi'n bwysig i'r system hon gyd-fynd â'r safonau </w:t>
      </w:r>
      <w:proofErr w:type="spellStart"/>
      <w:r w:rsidRPr="00AD087E">
        <w:rPr>
          <w:lang w:val="cy-GB"/>
        </w:rPr>
        <w:t>rhyngweithredu</w:t>
      </w:r>
      <w:proofErr w:type="spellEnd"/>
      <w:r w:rsidRPr="00AD087E">
        <w:rPr>
          <w:lang w:val="cy-GB"/>
        </w:rPr>
        <w:t xml:space="preserve"> a fyddai'n hwyluso rhannu gwybodaeth am feddyginiaethau yn ddigidol, naill ai drwy rannu gwybodaeth am bresgripsiynau yn ddigidol â</w:t>
      </w:r>
      <w:r w:rsidR="0006181C" w:rsidRPr="00AD087E">
        <w:rPr>
          <w:lang w:val="cy-GB"/>
        </w:rPr>
        <w:t>’r rhai sy’n dosbarthu meddyginiaethau</w:t>
      </w:r>
      <w:r w:rsidRPr="00AD087E">
        <w:rPr>
          <w:lang w:val="cy-GB"/>
        </w:rPr>
        <w:t xml:space="preserve">, neu drwy rannu negeseuon </w:t>
      </w:r>
      <w:proofErr w:type="spellStart"/>
      <w:r w:rsidRPr="00AD087E">
        <w:rPr>
          <w:lang w:val="cy-GB"/>
        </w:rPr>
        <w:t>rhyngweithredu</w:t>
      </w:r>
      <w:proofErr w:type="spellEnd"/>
      <w:r w:rsidRPr="00AD087E">
        <w:rPr>
          <w:lang w:val="cy-GB"/>
        </w:rPr>
        <w:t xml:space="preserve"> â system yr ysbyty, er enghraifft, neu drwy'r ystorfa meddyginiaethau a awgrymir. </w:t>
      </w:r>
    </w:p>
    <w:p w14:paraId="643C5843" w14:textId="76EC27B8" w:rsidR="007615FD" w:rsidRPr="00AD087E" w:rsidRDefault="00A04F3E" w:rsidP="00012CD8">
      <w:r w:rsidRPr="00AD087E">
        <w:rPr>
          <w:lang w:val="cy-GB"/>
        </w:rPr>
        <w:t xml:space="preserve">Mae Gwasanaeth Ambiwlans Cymru (WAST) wedi caffael system i gefnogi gofal a ddarperir gan barafeddygon, </w:t>
      </w:r>
      <w:proofErr w:type="spellStart"/>
      <w:r w:rsidRPr="00AD087E">
        <w:rPr>
          <w:lang w:val="cy-GB"/>
        </w:rPr>
        <w:t>Terrafix</w:t>
      </w:r>
      <w:proofErr w:type="spellEnd"/>
      <w:r w:rsidRPr="00AD087E">
        <w:rPr>
          <w:lang w:val="cy-GB"/>
        </w:rPr>
        <w:t xml:space="preserve">, ac yn ddelfrydol byddai unrhyw ateb yn y cwmwl a ddarperir i gefnogi </w:t>
      </w:r>
      <w:proofErr w:type="spellStart"/>
      <w:r w:rsidRPr="00AD087E">
        <w:rPr>
          <w:lang w:val="cy-GB"/>
        </w:rPr>
        <w:t>presgripsiynwyr</w:t>
      </w:r>
      <w:proofErr w:type="spellEnd"/>
      <w:r w:rsidRPr="00AD087E">
        <w:rPr>
          <w:lang w:val="cy-GB"/>
        </w:rPr>
        <w:t xml:space="preserve"> anfeddygol yn cael ei </w:t>
      </w:r>
      <w:r w:rsidR="0006181C" w:rsidRPr="00AD087E">
        <w:rPr>
          <w:lang w:val="cy-GB"/>
        </w:rPr>
        <w:t>ymgorffori yn y system hon</w:t>
      </w:r>
      <w:r w:rsidRPr="00AD087E">
        <w:rPr>
          <w:lang w:val="cy-GB"/>
        </w:rPr>
        <w:t>.</w:t>
      </w:r>
    </w:p>
    <w:p w14:paraId="7A12F846" w14:textId="77777777" w:rsidR="0076403B" w:rsidRPr="00AD087E" w:rsidRDefault="00A04F3E" w:rsidP="000F06C7">
      <w:pPr>
        <w:pStyle w:val="TableTitle"/>
      </w:pPr>
      <w:proofErr w:type="spellStart"/>
      <w:r w:rsidRPr="00AD087E">
        <w:rPr>
          <w:lang w:val="cy-GB"/>
        </w:rPr>
        <w:t>Presgripsiynwyr</w:t>
      </w:r>
      <w:proofErr w:type="spellEnd"/>
      <w:r w:rsidRPr="00AD087E">
        <w:rPr>
          <w:lang w:val="cy-GB"/>
        </w:rPr>
        <w:t xml:space="preserve"> anfeddygol</w:t>
      </w:r>
    </w:p>
    <w:p w14:paraId="44CB91E3" w14:textId="19D4AE50" w:rsidR="0076403B" w:rsidRPr="00AD087E" w:rsidRDefault="00A04F3E" w:rsidP="0076403B">
      <w:r w:rsidRPr="00AD087E">
        <w:rPr>
          <w:lang w:val="cy-GB"/>
        </w:rPr>
        <w:t>Mae amryw o grwpiau proffesiynol yn ymwneud â gofalu am gleifion â meddyginiaethau, gan gynnwys deintyddion, optometryddion, uwch ymarferwyr nyrsio, fferyllwyr</w:t>
      </w:r>
      <w:r w:rsidR="0006181C" w:rsidRPr="00AD087E">
        <w:rPr>
          <w:lang w:val="cy-GB"/>
        </w:rPr>
        <w:t>-</w:t>
      </w:r>
      <w:proofErr w:type="spellStart"/>
      <w:r w:rsidR="0006181C" w:rsidRPr="00AD087E">
        <w:rPr>
          <w:lang w:val="cy-GB"/>
        </w:rPr>
        <w:t>bresgripsiynwyr</w:t>
      </w:r>
      <w:proofErr w:type="spellEnd"/>
      <w:r w:rsidR="0006181C" w:rsidRPr="00AD087E">
        <w:rPr>
          <w:lang w:val="cy-GB"/>
        </w:rPr>
        <w:t xml:space="preserve"> </w:t>
      </w:r>
      <w:r w:rsidRPr="00AD087E">
        <w:rPr>
          <w:lang w:val="cy-GB"/>
        </w:rPr>
        <w:t xml:space="preserve">a </w:t>
      </w:r>
      <w:r w:rsidR="0006181C" w:rsidRPr="00AD087E">
        <w:rPr>
          <w:lang w:val="cy-GB"/>
        </w:rPr>
        <w:t>ph</w:t>
      </w:r>
      <w:r w:rsidRPr="00AD087E">
        <w:rPr>
          <w:lang w:val="cy-GB"/>
        </w:rPr>
        <w:t>arafeddygon</w:t>
      </w:r>
      <w:r w:rsidR="0006181C" w:rsidRPr="00AD087E">
        <w:rPr>
          <w:lang w:val="cy-GB"/>
        </w:rPr>
        <w:t>-</w:t>
      </w:r>
      <w:proofErr w:type="spellStart"/>
      <w:r w:rsidR="0006181C" w:rsidRPr="00AD087E">
        <w:rPr>
          <w:lang w:val="cy-GB"/>
        </w:rPr>
        <w:t>bresgripsiynwyr</w:t>
      </w:r>
      <w:proofErr w:type="spellEnd"/>
      <w:r w:rsidRPr="00AD087E">
        <w:rPr>
          <w:lang w:val="cy-GB"/>
        </w:rPr>
        <w:t>, sy'n aml yn weithgar mewn lleoliadau lle nad oes ganddynt lawer o fynediad at gymorth presgripsi</w:t>
      </w:r>
      <w:r w:rsidR="0006181C" w:rsidRPr="00AD087E">
        <w:rPr>
          <w:lang w:val="cy-GB"/>
        </w:rPr>
        <w:t>ynau</w:t>
      </w:r>
      <w:r w:rsidRPr="00AD087E">
        <w:rPr>
          <w:lang w:val="cy-GB"/>
        </w:rPr>
        <w:t xml:space="preserve"> electronig, os o gwbl. </w:t>
      </w:r>
    </w:p>
    <w:p w14:paraId="50A88010" w14:textId="55C78931" w:rsidR="0076403B" w:rsidRPr="00AD087E" w:rsidRDefault="00A04F3E" w:rsidP="0076403B">
      <w:r w:rsidRPr="00AD087E">
        <w:rPr>
          <w:lang w:val="cy-GB"/>
        </w:rPr>
        <w:t xml:space="preserve">Roedd ymdeimlad cryf bod rhaid cael cymorth ar gyfer </w:t>
      </w:r>
      <w:proofErr w:type="spellStart"/>
      <w:r w:rsidRPr="00AD087E">
        <w:rPr>
          <w:lang w:val="cy-GB"/>
        </w:rPr>
        <w:t>presgripsiynwyr</w:t>
      </w:r>
      <w:proofErr w:type="spellEnd"/>
      <w:r w:rsidRPr="00AD087E">
        <w:rPr>
          <w:lang w:val="cy-GB"/>
        </w:rPr>
        <w:t xml:space="preserve"> o'r fath, gan ddefnyddio system presgripsiynau 'yn y cwmwl' efallai, y gellid ei 'hymgorffori' mewn systemau a oedd yn cael eu defnyddio ar hyn o bryd, megis mewn meddygfeydd deintyddol. Dylai system o'r fath gefnogi rhannu gwybodaeth am bresgripsiynau yn ddigidol gyda'r fferyllfa </w:t>
      </w:r>
      <w:r w:rsidR="0006181C" w:rsidRPr="00AD087E">
        <w:rPr>
          <w:lang w:val="cy-GB"/>
        </w:rPr>
        <w:t>a fyddai’n cyflenwi’r</w:t>
      </w:r>
      <w:r w:rsidRPr="00AD087E">
        <w:rPr>
          <w:lang w:val="cy-GB"/>
        </w:rPr>
        <w:t xml:space="preserve"> meddyginiaethau a </w:t>
      </w:r>
      <w:proofErr w:type="spellStart"/>
      <w:r w:rsidRPr="00AD087E">
        <w:rPr>
          <w:lang w:val="cy-GB"/>
        </w:rPr>
        <w:t>chyda'r</w:t>
      </w:r>
      <w:proofErr w:type="spellEnd"/>
      <w:r w:rsidRPr="00AD087E">
        <w:rPr>
          <w:lang w:val="cy-GB"/>
        </w:rPr>
        <w:t xml:space="preserve"> ystorfa meddyginiaethau canolog. </w:t>
      </w:r>
    </w:p>
    <w:p w14:paraId="6B45D468" w14:textId="4BAB7B9D" w:rsidR="0076403B" w:rsidRPr="00AD087E" w:rsidRDefault="00A04F3E" w:rsidP="0076403B">
      <w:r w:rsidRPr="00AD087E">
        <w:rPr>
          <w:lang w:val="cy-GB"/>
        </w:rPr>
        <w:t xml:space="preserve">Gallai </w:t>
      </w:r>
      <w:r w:rsidR="00777CCB" w:rsidRPr="00AD087E">
        <w:rPr>
          <w:lang w:val="cy-GB"/>
        </w:rPr>
        <w:t>gallu</w:t>
      </w:r>
      <w:r w:rsidRPr="00AD087E">
        <w:rPr>
          <w:lang w:val="cy-GB"/>
        </w:rPr>
        <w:t xml:space="preserve"> o'r fath fod ar gael o system sy'n bodoli eisoes, megis un o'r systemau meddyg</w:t>
      </w:r>
      <w:r w:rsidR="00FE51B5" w:rsidRPr="00AD087E">
        <w:rPr>
          <w:lang w:val="cy-GB"/>
        </w:rPr>
        <w:t>on</w:t>
      </w:r>
      <w:r w:rsidR="00777CCB" w:rsidRPr="00AD087E">
        <w:rPr>
          <w:lang w:val="cy-GB"/>
        </w:rPr>
        <w:t xml:space="preserve"> </w:t>
      </w:r>
      <w:r w:rsidRPr="00AD087E">
        <w:rPr>
          <w:lang w:val="cy-GB"/>
        </w:rPr>
        <w:t xml:space="preserve">teulu, pe gellid ei defnyddio'n annibynnol ar gyd-destun meddyg teulu fel system 'annibynnol' neu gallai fod yn nodwedd o'r system </w:t>
      </w:r>
      <w:proofErr w:type="spellStart"/>
      <w:r w:rsidRPr="00AD087E">
        <w:rPr>
          <w:lang w:val="cy-GB"/>
        </w:rPr>
        <w:t>ePMA</w:t>
      </w:r>
      <w:proofErr w:type="spellEnd"/>
      <w:r w:rsidRPr="00AD087E">
        <w:rPr>
          <w:lang w:val="cy-GB"/>
        </w:rPr>
        <w:t xml:space="preserve"> newydd pe gellid defnyddio'r swyddogaeth cleifion allanol yn y modd hwn. Byddai angen i unrhyw system a ddewisir i hwyluso'r dull hwn gefnogi'r </w:t>
      </w:r>
      <w:r w:rsidR="00777CCB" w:rsidRPr="00AD087E">
        <w:rPr>
          <w:lang w:val="cy-GB"/>
        </w:rPr>
        <w:t xml:space="preserve">gofynion </w:t>
      </w:r>
      <w:r w:rsidRPr="00AD087E">
        <w:rPr>
          <w:lang w:val="cy-GB"/>
        </w:rPr>
        <w:t xml:space="preserve">platfform agored a </w:t>
      </w:r>
      <w:proofErr w:type="spellStart"/>
      <w:r w:rsidRPr="00AD087E">
        <w:rPr>
          <w:lang w:val="cy-GB"/>
        </w:rPr>
        <w:t>rhyngweithredu</w:t>
      </w:r>
      <w:proofErr w:type="spellEnd"/>
      <w:r w:rsidRPr="00AD087E">
        <w:rPr>
          <w:lang w:val="cy-GB"/>
        </w:rPr>
        <w:t xml:space="preserve"> a amlinellir yn yr Adolygiad </w:t>
      </w:r>
      <w:r w:rsidR="00AA0718" w:rsidRPr="00AD087E">
        <w:rPr>
          <w:lang w:val="cy-GB"/>
        </w:rPr>
        <w:t>o Saernïaeth</w:t>
      </w:r>
      <w:r w:rsidRPr="00AD087E">
        <w:rPr>
          <w:lang w:val="cy-GB"/>
        </w:rPr>
        <w:t xml:space="preserve"> Ddigidol.  </w:t>
      </w:r>
    </w:p>
    <w:p w14:paraId="70F27784" w14:textId="6CC6099C" w:rsidR="0076403B" w:rsidRPr="00AD087E" w:rsidRDefault="00A04F3E" w:rsidP="0076403B">
      <w:r w:rsidRPr="00AD087E">
        <w:rPr>
          <w:lang w:val="cy-GB"/>
        </w:rPr>
        <w:t>Cydnabuwyd hefyd y gallai presgripsiynau a ysgrifen</w:t>
      </w:r>
      <w:r w:rsidR="00777CCB" w:rsidRPr="00AD087E">
        <w:rPr>
          <w:lang w:val="cy-GB"/>
        </w:rPr>
        <w:t>nir</w:t>
      </w:r>
      <w:r w:rsidRPr="00AD087E">
        <w:rPr>
          <w:lang w:val="cy-GB"/>
        </w:rPr>
        <w:t xml:space="preserve"> 'yn y gymuned' fod i gefnogi cleifion sy'n byw mewn cartrefi gofal neu sy'n cael eu cefnogi gan ofalwyr yn eu cartrefi eu hunain. Dylai presgripsiynau o'r fath hefyd roi diweddariadau i unrhyw system electronig a ddefnyddir i gefnogi rhoi meddyginiaethau (</w:t>
      </w:r>
      <w:proofErr w:type="spellStart"/>
      <w:r w:rsidRPr="00AD087E">
        <w:rPr>
          <w:lang w:val="cy-GB"/>
        </w:rPr>
        <w:t>eMAR</w:t>
      </w:r>
      <w:proofErr w:type="spellEnd"/>
      <w:r w:rsidRPr="00AD087E">
        <w:rPr>
          <w:lang w:val="cy-GB"/>
        </w:rPr>
        <w:t>) i gleifion sy'n agored i niwed mewn lleoliadau o'r fath.</w:t>
      </w:r>
    </w:p>
    <w:p w14:paraId="487F19F9" w14:textId="77777777" w:rsidR="00D700A5" w:rsidRPr="00AD087E" w:rsidRDefault="00A04F3E" w:rsidP="00D700A5">
      <w:pPr>
        <w:pStyle w:val="TableTitle"/>
      </w:pPr>
      <w:r w:rsidRPr="00AD087E">
        <w:rPr>
          <w:lang w:val="cy-GB"/>
        </w:rPr>
        <w:t>Materion yn ymwneud â'r ffin</w:t>
      </w:r>
    </w:p>
    <w:p w14:paraId="4F144A03" w14:textId="4F8BCC81" w:rsidR="00D700A5" w:rsidRPr="00AD087E" w:rsidRDefault="00A04F3E" w:rsidP="00D700A5">
      <w:r w:rsidRPr="00AD087E">
        <w:rPr>
          <w:lang w:val="cy-GB"/>
        </w:rPr>
        <w:t xml:space="preserve">Yr heriau presennol i gleifion sy'n byw a gweithio dros y ffin rhwng Cymru a Lloegr sy'n caniatáu i bresgripsiynau o Gymru gael eu dosbarthu yn Lloegr (gan mai'r presgripsiwn papur yw'r ddogfen gyfreithiol), ond mae'n cyfyngu ar ddosbarthu presgripsiynau o Loegr yng Nghymru, gan fod system Lloegr yn darparu tocyn, </w:t>
      </w:r>
      <w:r w:rsidR="00777CCB" w:rsidRPr="00AD087E">
        <w:rPr>
          <w:lang w:val="cy-GB"/>
        </w:rPr>
        <w:t xml:space="preserve">ac </w:t>
      </w:r>
      <w:r w:rsidRPr="00AD087E">
        <w:rPr>
          <w:lang w:val="cy-GB"/>
        </w:rPr>
        <w:t>er ei fod yn defnyddio'r presgripsiwn safonol wedi'i argraffu ar hyn o bryd,</w:t>
      </w:r>
      <w:r w:rsidR="00777CCB" w:rsidRPr="00AD087E">
        <w:rPr>
          <w:lang w:val="cy-GB"/>
        </w:rPr>
        <w:t xml:space="preserve"> nid yw wedi’i </w:t>
      </w:r>
      <w:r w:rsidRPr="00AD087E">
        <w:rPr>
          <w:lang w:val="cy-GB"/>
        </w:rPr>
        <w:t>lofnod</w:t>
      </w:r>
      <w:r w:rsidR="00777CCB" w:rsidRPr="00AD087E">
        <w:rPr>
          <w:lang w:val="cy-GB"/>
        </w:rPr>
        <w:t>i</w:t>
      </w:r>
      <w:r w:rsidRPr="00AD087E">
        <w:rPr>
          <w:lang w:val="cy-GB"/>
        </w:rPr>
        <w:t>, felly nid dyma'r presgripsiwn. Dim ond fferyllfa sy'n gysylltiedig â</w:t>
      </w:r>
      <w:r w:rsidR="00FE51B5" w:rsidRPr="00AD087E">
        <w:rPr>
          <w:lang w:val="cy-GB"/>
        </w:rPr>
        <w:t xml:space="preserve">’r NHS </w:t>
      </w:r>
      <w:proofErr w:type="spellStart"/>
      <w:r w:rsidR="00FE51B5" w:rsidRPr="00AD087E">
        <w:rPr>
          <w:lang w:val="cy-GB"/>
        </w:rPr>
        <w:t>Spine</w:t>
      </w:r>
      <w:proofErr w:type="spellEnd"/>
      <w:r w:rsidRPr="00AD087E">
        <w:rPr>
          <w:lang w:val="cy-GB"/>
        </w:rPr>
        <w:t xml:space="preserve"> sy'n defnyddio system a alluogir gan EPS sy'n gallu dosbarthu'r presgripsiynau electronig hyn (drwy </w:t>
      </w:r>
      <w:proofErr w:type="spellStart"/>
      <w:r w:rsidRPr="00AD087E">
        <w:rPr>
          <w:lang w:val="cy-GB"/>
        </w:rPr>
        <w:t>god</w:t>
      </w:r>
      <w:proofErr w:type="spellEnd"/>
      <w:r w:rsidRPr="00AD087E">
        <w:rPr>
          <w:lang w:val="cy-GB"/>
        </w:rPr>
        <w:t xml:space="preserve"> bar ar y tocyn). Dylid cadw anawsterau o'r fath mewn cof wrth fabwysiadu ateb i rannu gwybodaeth am bresgripsiynau yn ddigidol.</w:t>
      </w:r>
    </w:p>
    <w:p w14:paraId="586825C9" w14:textId="77777777" w:rsidR="00D705FE" w:rsidRPr="00AD087E" w:rsidRDefault="00A04F3E" w:rsidP="00D705FE">
      <w:pPr>
        <w:pStyle w:val="TableTitle"/>
      </w:pPr>
      <w:r w:rsidRPr="00AD087E">
        <w:rPr>
          <w:lang w:val="cy-GB"/>
        </w:rPr>
        <w:t xml:space="preserve">Y gallu i </w:t>
      </w:r>
      <w:proofErr w:type="spellStart"/>
      <w:r w:rsidRPr="00AD087E">
        <w:rPr>
          <w:lang w:val="cy-GB"/>
        </w:rPr>
        <w:t>ryngweithredu</w:t>
      </w:r>
      <w:proofErr w:type="spellEnd"/>
    </w:p>
    <w:p w14:paraId="2E7E81E9" w14:textId="1385C896" w:rsidR="00D705FE" w:rsidRPr="00AD087E" w:rsidRDefault="00A04F3E" w:rsidP="00D705FE">
      <w:r w:rsidRPr="00AD087E">
        <w:rPr>
          <w:lang w:val="cy-GB"/>
        </w:rPr>
        <w:t>Mae'r GIG wedi comisiynu gwaith gan y Corff Safonau Cofnodion Cyhoeddus (PRSB) i ddatblygu a dilysu cyfres o safonau '</w:t>
      </w:r>
      <w:proofErr w:type="spellStart"/>
      <w:r w:rsidRPr="00AD087E">
        <w:rPr>
          <w:lang w:val="cy-GB"/>
        </w:rPr>
        <w:t>rhyngweithredu</w:t>
      </w:r>
      <w:proofErr w:type="spellEnd"/>
      <w:r w:rsidRPr="00AD087E">
        <w:rPr>
          <w:lang w:val="cy-GB"/>
        </w:rPr>
        <w:t>' i gefnogi cyfathreb</w:t>
      </w:r>
      <w:r w:rsidR="00BD5FC5" w:rsidRPr="00AD087E">
        <w:rPr>
          <w:lang w:val="cy-GB"/>
        </w:rPr>
        <w:t xml:space="preserve">u </w:t>
      </w:r>
      <w:r w:rsidRPr="00AD087E">
        <w:rPr>
          <w:lang w:val="cy-GB"/>
        </w:rPr>
        <w:t>negeseuon gofal iechyd</w:t>
      </w:r>
      <w:r w:rsidR="00BD5FC5" w:rsidRPr="00AD087E">
        <w:rPr>
          <w:lang w:val="cy-GB"/>
        </w:rPr>
        <w:t xml:space="preserve"> yn ddigidol</w:t>
      </w:r>
      <w:r w:rsidRPr="00AD087E">
        <w:rPr>
          <w:lang w:val="cy-GB"/>
        </w:rPr>
        <w:t xml:space="preserve">. Defnyddir y PRSB gan ei fod yn gorff a ddatblygodd o'r grŵp yng Ngholeg Brenhinol y Meddygon a oedd yn gyfrifol am </w:t>
      </w:r>
      <w:r w:rsidR="00235EA2" w:rsidRPr="00AD087E">
        <w:rPr>
          <w:lang w:val="cy-GB"/>
        </w:rPr>
        <w:t>y gwaith cynnar i d</w:t>
      </w:r>
      <w:r w:rsidRPr="00AD087E">
        <w:rPr>
          <w:lang w:val="cy-GB"/>
        </w:rPr>
        <w:t>datblygu safonau</w:t>
      </w:r>
      <w:r w:rsidR="00235EA2" w:rsidRPr="00AD087E">
        <w:rPr>
          <w:lang w:val="cy-GB"/>
        </w:rPr>
        <w:t xml:space="preserve"> ar gyfer y</w:t>
      </w:r>
      <w:r w:rsidRPr="00AD087E">
        <w:rPr>
          <w:lang w:val="cy-GB"/>
        </w:rPr>
        <w:t xml:space="preserve"> cyfathrebu rhwng gofal sylfaenol ac eilaidd 'wrth dderbyn' ac 'wrth ryddhau’. </w:t>
      </w:r>
    </w:p>
    <w:p w14:paraId="464AA514" w14:textId="444ECAF3" w:rsidR="00D705FE" w:rsidRPr="00AD087E" w:rsidRDefault="00A04F3E" w:rsidP="00D705FE">
      <w:r w:rsidRPr="00AD087E">
        <w:rPr>
          <w:lang w:val="cy-GB"/>
        </w:rPr>
        <w:t xml:space="preserve">Mae'r PRSB yn cael cefnogaeth helaeth gan yr holl </w:t>
      </w:r>
      <w:proofErr w:type="spellStart"/>
      <w:r w:rsidRPr="00AD087E">
        <w:rPr>
          <w:lang w:val="cy-GB"/>
        </w:rPr>
        <w:t>randdeiliaid</w:t>
      </w:r>
      <w:proofErr w:type="spellEnd"/>
      <w:r w:rsidRPr="00AD087E">
        <w:rPr>
          <w:lang w:val="cy-GB"/>
        </w:rPr>
        <w:t xml:space="preserve"> allweddol (yr awdurdodau rheoleiddio, y Colegau Brenhinol meddygol (ac anfeddygol) a sefydliadau allweddol eraill) fel</w:t>
      </w:r>
      <w:r w:rsidR="00235EA2" w:rsidRPr="00AD087E">
        <w:rPr>
          <w:lang w:val="cy-GB"/>
        </w:rPr>
        <w:t>ly fe</w:t>
      </w:r>
      <w:r w:rsidRPr="00AD087E">
        <w:rPr>
          <w:lang w:val="cy-GB"/>
        </w:rPr>
        <w:t xml:space="preserve"> ymgynghorir yn eang ar unrhyw safonau a ddatblygir a</w:t>
      </w:r>
      <w:r w:rsidR="00235EA2" w:rsidRPr="00AD087E">
        <w:rPr>
          <w:lang w:val="cy-GB"/>
        </w:rPr>
        <w:t xml:space="preserve"> chânt </w:t>
      </w:r>
      <w:r w:rsidRPr="00AD087E">
        <w:rPr>
          <w:lang w:val="cy-GB"/>
        </w:rPr>
        <w:t>eu cymeradwyo'n gynhwysfawr.</w:t>
      </w:r>
    </w:p>
    <w:p w14:paraId="38ABDD83" w14:textId="2CB3F256" w:rsidR="00D705FE" w:rsidRPr="00AD087E" w:rsidRDefault="00A04F3E" w:rsidP="00D705FE">
      <w:r w:rsidRPr="00AD087E">
        <w:rPr>
          <w:lang w:val="cy-GB"/>
        </w:rPr>
        <w:t xml:space="preserve">Mae'r safonau </w:t>
      </w:r>
      <w:proofErr w:type="spellStart"/>
      <w:r w:rsidRPr="00AD087E">
        <w:rPr>
          <w:lang w:val="cy-GB"/>
        </w:rPr>
        <w:t>rhyngweithredu</w:t>
      </w:r>
      <w:proofErr w:type="spellEnd"/>
      <w:r w:rsidRPr="00AD087E">
        <w:rPr>
          <w:lang w:val="cy-GB"/>
        </w:rPr>
        <w:t xml:space="preserve"> a gyhoeddwyd yn cynnwys y strwythur a'r cynnwys ar gyfer cyfathrebu rhwng ysbytai a meddygon teulu wrth ryddhau a rhwng fferyllfeydd cymunedol a meddygfeydd teulu wrth ddarparu 'gwasanaethau uwch', megis rhoi'r brechiad rhag y ffliw neu frechiad arall neu'r cyflenwad brys o </w:t>
      </w:r>
      <w:r w:rsidR="00235EA2" w:rsidRPr="00AD087E">
        <w:rPr>
          <w:lang w:val="cy-GB"/>
        </w:rPr>
        <w:t>f</w:t>
      </w:r>
      <w:r w:rsidRPr="00AD087E">
        <w:rPr>
          <w:lang w:val="cy-GB"/>
        </w:rPr>
        <w:t xml:space="preserve">eddyginiaethau ar </w:t>
      </w:r>
      <w:r w:rsidR="00235EA2" w:rsidRPr="00AD087E">
        <w:rPr>
          <w:lang w:val="cy-GB"/>
        </w:rPr>
        <w:t>b</w:t>
      </w:r>
      <w:r w:rsidRPr="00AD087E">
        <w:rPr>
          <w:lang w:val="cy-GB"/>
        </w:rPr>
        <w:t xml:space="preserve">resgripsiwn a roddir yn rheolaidd. </w:t>
      </w:r>
    </w:p>
    <w:p w14:paraId="345DBDFC" w14:textId="6A1F1472" w:rsidR="00D705FE" w:rsidRPr="00AD087E" w:rsidRDefault="00A04F3E" w:rsidP="00D705FE">
      <w:r w:rsidRPr="00AD087E">
        <w:rPr>
          <w:lang w:val="cy-GB"/>
        </w:rPr>
        <w:t xml:space="preserve">Mae'r safonau hyn yn cynnwys defnyddio negeseuon Adnoddau </w:t>
      </w:r>
      <w:proofErr w:type="spellStart"/>
      <w:r w:rsidRPr="00AD087E">
        <w:rPr>
          <w:lang w:val="cy-GB"/>
        </w:rPr>
        <w:t>Rhyngweithredu</w:t>
      </w:r>
      <w:proofErr w:type="spellEnd"/>
      <w:r w:rsidRPr="00AD087E">
        <w:rPr>
          <w:lang w:val="cy-GB"/>
        </w:rPr>
        <w:t xml:space="preserve"> Gofal Iechyd Cyflym (FHIR). Mae'r rhain yn caniatáu i'r system dderbyn gael ei diweddaru, naill ai'n awtomatig neu unwaith y bydd y derbynnydd wedi derbyn y newid a awgry</w:t>
      </w:r>
      <w:r w:rsidR="00235EA2" w:rsidRPr="00AD087E">
        <w:rPr>
          <w:lang w:val="cy-GB"/>
        </w:rPr>
        <w:t>mir</w:t>
      </w:r>
      <w:r w:rsidRPr="00AD087E">
        <w:rPr>
          <w:lang w:val="cy-GB"/>
        </w:rPr>
        <w:t xml:space="preserve"> (mae gwrthod y newid yn gadael y cofnod presennol heb ei newid), yn dibynnu ar natur y neges. </w:t>
      </w:r>
    </w:p>
    <w:p w14:paraId="0B4E4CC2" w14:textId="1BFD4C62" w:rsidR="00D705FE" w:rsidRPr="00AD087E" w:rsidRDefault="00A04F3E" w:rsidP="00D705FE">
      <w:r w:rsidRPr="00AD087E">
        <w:rPr>
          <w:lang w:val="cy-GB"/>
        </w:rPr>
        <w:t>Mae'r PRSB hefyd wedi cyhoeddi safonau ar 'gystrawen dos' sy'n caniatáu rhannu manylion dos ac amlder yn ddi-dor gan ddefnyddio gwybodaeth strwythuredig</w:t>
      </w:r>
      <w:r w:rsidR="004A562B" w:rsidRPr="00AD087E">
        <w:rPr>
          <w:lang w:val="cy-GB"/>
        </w:rPr>
        <w:t xml:space="preserve">. Mae hyn yn </w:t>
      </w:r>
      <w:r w:rsidRPr="00AD087E">
        <w:rPr>
          <w:lang w:val="cy-GB"/>
        </w:rPr>
        <w:t>dileu'r angen i 'ail-fewnbynnu' gwybodaeth mewn fferyllfeydd gofal sylfaenol a</w:t>
      </w:r>
      <w:r w:rsidR="004A562B" w:rsidRPr="00AD087E">
        <w:rPr>
          <w:lang w:val="cy-GB"/>
        </w:rPr>
        <w:t>c yn</w:t>
      </w:r>
      <w:r w:rsidRPr="00AD087E">
        <w:rPr>
          <w:lang w:val="cy-GB"/>
        </w:rPr>
        <w:t xml:space="preserve"> caniatáu creu 'amserlen rhoi meddyginiaethau' pe bai'r negeseuon yn cael eu rhannu â system rhoi meddyginiaethau electronig (</w:t>
      </w:r>
      <w:proofErr w:type="spellStart"/>
      <w:r w:rsidRPr="00AD087E">
        <w:rPr>
          <w:lang w:val="cy-GB"/>
        </w:rPr>
        <w:t>eMAR</w:t>
      </w:r>
      <w:proofErr w:type="spellEnd"/>
      <w:r w:rsidRPr="00AD087E">
        <w:rPr>
          <w:lang w:val="cy-GB"/>
        </w:rPr>
        <w:t>), er enghraifft, ar gyfer preswylwyr Cartrefi Gofal.</w:t>
      </w:r>
    </w:p>
    <w:p w14:paraId="55E36AA5" w14:textId="77777777" w:rsidR="00B9740B" w:rsidRPr="00AD087E" w:rsidRDefault="00A04F3E" w:rsidP="00D762CC">
      <w:pPr>
        <w:pStyle w:val="Pennawd3"/>
      </w:pPr>
      <w:r w:rsidRPr="00AD087E">
        <w:rPr>
          <w:lang w:val="cy-GB"/>
        </w:rPr>
        <w:t>Gofynion galluogi</w:t>
      </w:r>
    </w:p>
    <w:p w14:paraId="107F1050" w14:textId="78712000" w:rsidR="0076403B" w:rsidRPr="00AD087E" w:rsidRDefault="00A04F3E" w:rsidP="000A5409">
      <w:r w:rsidRPr="00AD087E">
        <w:rPr>
          <w:lang w:val="cy-GB"/>
        </w:rPr>
        <w:t>Mae defnyddio systemau electronig yn creu heriau o ran diogelu data a phreifatrwydd, yn ogystal â sicrhau bod presgripsiynau'n aros o fewn cwmpas deddfwriaethol y ddeddfwriaeth bresennol ynghylch defnyddio meddyginiaethau.  Felly, bydd angen i unrhyw ateb i system Cymru fodloni amryw o ofynion allweddol ar gyfer rhannu gwybodaeth am bresgripsiynau yn ddigidol, gan gynnwys cydymffurfio â chyfres o safonau a rennir.   Bydd angen seilwaith craidd</w:t>
      </w:r>
      <w:r w:rsidR="004A562B" w:rsidRPr="00AD087E">
        <w:rPr>
          <w:lang w:val="cy-GB"/>
        </w:rPr>
        <w:t>, ac mae</w:t>
      </w:r>
      <w:r w:rsidRPr="00AD087E">
        <w:rPr>
          <w:lang w:val="cy-GB"/>
        </w:rPr>
        <w:t xml:space="preserve"> llawer ohono eisoes yn cael ei ddatblygu drwy'r rhaglenni NDR a DSPP:</w:t>
      </w:r>
    </w:p>
    <w:p w14:paraId="75A194C4" w14:textId="3CDFC471" w:rsidR="0076403B" w:rsidRPr="00AD087E" w:rsidRDefault="00A04F3E" w:rsidP="004014DA">
      <w:pPr>
        <w:pStyle w:val="ParagraffRhestr"/>
        <w:numPr>
          <w:ilvl w:val="0"/>
          <w:numId w:val="13"/>
        </w:numPr>
        <w:spacing w:after="120" w:line="240" w:lineRule="auto"/>
        <w:ind w:left="714" w:hanging="357"/>
      </w:pPr>
      <w:r w:rsidRPr="00AD087E">
        <w:rPr>
          <w:lang w:val="cy-GB"/>
        </w:rPr>
        <w:t>System genedlaethol ar gyfer adnabod cleifion, er mwyn caniatáu i gleifion gael eu hadnabod yn unigryw ac yn gywir a sicrhau eu bod yn gymwys i gael triniaeth gan y GIG</w:t>
      </w:r>
    </w:p>
    <w:p w14:paraId="52D51CE3" w14:textId="77777777" w:rsidR="0076403B" w:rsidRPr="00AD087E" w:rsidRDefault="00A04F3E" w:rsidP="004014DA">
      <w:pPr>
        <w:pStyle w:val="ParagraffRhestr"/>
        <w:numPr>
          <w:ilvl w:val="0"/>
          <w:numId w:val="13"/>
        </w:numPr>
        <w:spacing w:after="120" w:line="240" w:lineRule="auto"/>
        <w:ind w:left="714" w:hanging="357"/>
      </w:pPr>
      <w:r w:rsidRPr="00AD087E">
        <w:rPr>
          <w:lang w:val="cy-GB"/>
        </w:rPr>
        <w:t xml:space="preserve">Cofrestri cenedlaethol o ddarparwyr gofal iechyd i wirio pwy yw'r </w:t>
      </w:r>
      <w:proofErr w:type="spellStart"/>
      <w:r w:rsidRPr="00AD087E">
        <w:rPr>
          <w:lang w:val="cy-GB"/>
        </w:rPr>
        <w:t>presgripsiynwyr</w:t>
      </w:r>
      <w:proofErr w:type="spellEnd"/>
      <w:r w:rsidRPr="00AD087E">
        <w:rPr>
          <w:lang w:val="cy-GB"/>
        </w:rPr>
        <w:t xml:space="preserve"> a fferyllwyr</w:t>
      </w:r>
    </w:p>
    <w:p w14:paraId="54C209B4" w14:textId="77777777" w:rsidR="0076403B" w:rsidRPr="00AD087E" w:rsidRDefault="00A04F3E" w:rsidP="004014DA">
      <w:pPr>
        <w:pStyle w:val="ParagraffRhestr"/>
        <w:numPr>
          <w:ilvl w:val="0"/>
          <w:numId w:val="13"/>
        </w:numPr>
        <w:spacing w:after="120" w:line="240" w:lineRule="auto"/>
        <w:ind w:left="714" w:hanging="357"/>
      </w:pPr>
      <w:r w:rsidRPr="00AD087E">
        <w:rPr>
          <w:lang w:val="cy-GB"/>
        </w:rPr>
        <w:t>Proses ddilysu genedlaethol (i wirio llofnod 'electronig')</w:t>
      </w:r>
    </w:p>
    <w:p w14:paraId="32FB250B" w14:textId="77777777" w:rsidR="0076403B" w:rsidRPr="00AD087E" w:rsidRDefault="00A04F3E" w:rsidP="004014DA">
      <w:pPr>
        <w:pStyle w:val="ParagraffRhestr"/>
        <w:numPr>
          <w:ilvl w:val="0"/>
          <w:numId w:val="13"/>
        </w:numPr>
        <w:spacing w:after="120" w:line="240" w:lineRule="auto"/>
        <w:ind w:left="714" w:hanging="357"/>
      </w:pPr>
      <w:r w:rsidRPr="00AD087E">
        <w:rPr>
          <w:lang w:val="cy-GB"/>
        </w:rPr>
        <w:t>Cronfa ddata genedlaethol o feddyginiaethau</w:t>
      </w:r>
    </w:p>
    <w:p w14:paraId="67C8EAFD" w14:textId="77777777" w:rsidR="0076403B" w:rsidRPr="00AD087E" w:rsidRDefault="00A04F3E" w:rsidP="00D762CC">
      <w:pPr>
        <w:pStyle w:val="Pennawd3"/>
      </w:pPr>
      <w:r w:rsidRPr="00AD087E">
        <w:rPr>
          <w:lang w:val="cy-GB"/>
        </w:rPr>
        <w:t>Dadansoddi opsiynau</w:t>
      </w:r>
    </w:p>
    <w:p w14:paraId="21EBDD81" w14:textId="6F9D7803" w:rsidR="0076403B" w:rsidRPr="00AD087E" w:rsidRDefault="00A04F3E" w:rsidP="0076403B">
      <w:r w:rsidRPr="00AD087E">
        <w:rPr>
          <w:lang w:val="cy-GB"/>
        </w:rPr>
        <w:t>Y nod yw rhannu gwybodaeth am feddyginiaethau yn ddigidol rhwng systemau yn ddi-dor, heb golli data a heb fod angen ail-fewnbynnu gwybodaeth.  Yn ddelfrydol, byddai</w:t>
      </w:r>
      <w:r w:rsidR="004A562B" w:rsidRPr="00AD087E">
        <w:rPr>
          <w:lang w:val="cy-GB"/>
        </w:rPr>
        <w:t>’r c</w:t>
      </w:r>
      <w:r w:rsidRPr="00AD087E">
        <w:rPr>
          <w:lang w:val="cy-GB"/>
        </w:rPr>
        <w:t xml:space="preserve">laf </w:t>
      </w:r>
      <w:r w:rsidR="004A562B" w:rsidRPr="00AD087E">
        <w:rPr>
          <w:lang w:val="cy-GB"/>
        </w:rPr>
        <w:t xml:space="preserve">yn gallu </w:t>
      </w:r>
      <w:r w:rsidRPr="00AD087E">
        <w:rPr>
          <w:lang w:val="cy-GB"/>
        </w:rPr>
        <w:t>dewis</w:t>
      </w:r>
      <w:r w:rsidR="004A562B" w:rsidRPr="00AD087E">
        <w:rPr>
          <w:lang w:val="cy-GB"/>
        </w:rPr>
        <w:t xml:space="preserve"> </w:t>
      </w:r>
      <w:r w:rsidRPr="00AD087E">
        <w:rPr>
          <w:lang w:val="cy-GB"/>
        </w:rPr>
        <w:t xml:space="preserve">ble y caiff ei feddyginiaeth ei dosbarthu a dylai, mewn theori, allu cael gwahanol feddyginiaethau wedi'u dosbarthu mewn gwahanol fferyllfeydd (er enghraifft, os nad oedd un fferyllfa yn gallu cyflenwi un neu fwy o'r eitemau </w:t>
      </w:r>
      <w:r w:rsidR="004A562B" w:rsidRPr="00AD087E">
        <w:rPr>
          <w:lang w:val="cy-GB"/>
        </w:rPr>
        <w:t>ar y presgripsiwn</w:t>
      </w:r>
      <w:r w:rsidRPr="00AD087E">
        <w:rPr>
          <w:lang w:val="cy-GB"/>
        </w:rPr>
        <w:t>). Ni ddylai fod angen i'r claf (na'i gynrychiolydd) fynd i'r fferyllfa yn bersonol er mwyn hwyluso'r broses ddosbarthu.</w:t>
      </w:r>
    </w:p>
    <w:p w14:paraId="709D5F6C" w14:textId="1FF7EB67" w:rsidR="0076403B" w:rsidRPr="00AD087E" w:rsidRDefault="00A04F3E" w:rsidP="0076403B">
      <w:r w:rsidRPr="00AD087E">
        <w:rPr>
          <w:lang w:val="cy-GB"/>
        </w:rPr>
        <w:t xml:space="preserve">Gan neilltuo'r opsiwn gwneud dim a ddisgrifir yn y sefyllfa bresennol, mae tri opsiwn yn symud tuag at roi presgripsiynau di-dor </w:t>
      </w:r>
      <w:r w:rsidR="007F0F6D">
        <w:rPr>
          <w:lang w:val="cy-GB"/>
        </w:rPr>
        <w:t xml:space="preserve">ym maes </w:t>
      </w:r>
      <w:r w:rsidR="007F0F6D" w:rsidRPr="00AD087E">
        <w:rPr>
          <w:lang w:val="cy-GB"/>
        </w:rPr>
        <w:t xml:space="preserve">gofal sylfaenol </w:t>
      </w:r>
      <w:r w:rsidRPr="00AD087E">
        <w:rPr>
          <w:lang w:val="cy-GB"/>
        </w:rPr>
        <w:t>yng Nghymru ac yn bodloni'r cyfyngiadau:</w:t>
      </w:r>
    </w:p>
    <w:p w14:paraId="6062AFF6" w14:textId="77777777" w:rsidR="00A574B7" w:rsidRPr="00AD087E" w:rsidRDefault="00A04F3E" w:rsidP="00A574B7">
      <w:pPr>
        <w:pStyle w:val="ParagraffRhestr"/>
        <w:numPr>
          <w:ilvl w:val="0"/>
          <w:numId w:val="25"/>
        </w:numPr>
      </w:pPr>
      <w:r w:rsidRPr="00AD087E">
        <w:rPr>
          <w:lang w:val="cy-GB"/>
        </w:rPr>
        <w:t>Opsiwn 1 – Trosglwyddo o bwynt i bwynt</w:t>
      </w:r>
    </w:p>
    <w:p w14:paraId="450568C7" w14:textId="77777777" w:rsidR="00A574B7" w:rsidRPr="00AD087E" w:rsidRDefault="00A04F3E" w:rsidP="00A574B7">
      <w:pPr>
        <w:pStyle w:val="ParagraffRhestr"/>
        <w:numPr>
          <w:ilvl w:val="0"/>
          <w:numId w:val="25"/>
        </w:numPr>
      </w:pPr>
      <w:r w:rsidRPr="00AD087E">
        <w:rPr>
          <w:lang w:val="cy-GB"/>
        </w:rPr>
        <w:t xml:space="preserve">Opsiwn 2 – Trosglwyddo drwy driniwr negeseuon – yr opsiwn a </w:t>
      </w:r>
      <w:proofErr w:type="spellStart"/>
      <w:r w:rsidRPr="00AD087E">
        <w:rPr>
          <w:lang w:val="cy-GB"/>
        </w:rPr>
        <w:t>ffefrir</w:t>
      </w:r>
      <w:proofErr w:type="spellEnd"/>
      <w:r w:rsidRPr="00AD087E">
        <w:rPr>
          <w:lang w:val="cy-GB"/>
        </w:rPr>
        <w:t xml:space="preserve"> yn y tymor canolig</w:t>
      </w:r>
    </w:p>
    <w:p w14:paraId="7B917028" w14:textId="27F20AE3" w:rsidR="00A574B7" w:rsidRPr="00AD087E" w:rsidRDefault="00A04F3E" w:rsidP="00A574B7">
      <w:pPr>
        <w:pStyle w:val="ParagraffRhestr"/>
        <w:numPr>
          <w:ilvl w:val="0"/>
          <w:numId w:val="25"/>
        </w:numPr>
      </w:pPr>
      <w:r w:rsidRPr="00AD087E">
        <w:rPr>
          <w:lang w:val="cy-GB"/>
        </w:rPr>
        <w:t>Opsiwn 3 – Cofnod meddyginiaeth a rennir – fel Opsiwn 2 ond</w:t>
      </w:r>
      <w:r w:rsidR="004A562B" w:rsidRPr="00AD087E">
        <w:rPr>
          <w:lang w:val="cy-GB"/>
        </w:rPr>
        <w:t xml:space="preserve"> yn</w:t>
      </w:r>
      <w:r w:rsidRPr="00AD087E">
        <w:rPr>
          <w:lang w:val="cy-GB"/>
        </w:rPr>
        <w:t xml:space="preserve"> adeiladu arno i ymgorffori </w:t>
      </w:r>
      <w:r w:rsidR="00AA0718" w:rsidRPr="00AD087E">
        <w:rPr>
          <w:lang w:val="cy-GB"/>
        </w:rPr>
        <w:t>saernïaeth</w:t>
      </w:r>
      <w:r w:rsidRPr="00AD087E">
        <w:rPr>
          <w:lang w:val="cy-GB"/>
        </w:rPr>
        <w:t xml:space="preserve"> gwbl agored a blaenoriaeth C.  Byddai hwn yn ateb tymor hwy.</w:t>
      </w:r>
    </w:p>
    <w:p w14:paraId="1588B4E1" w14:textId="77777777" w:rsidR="00002A9C" w:rsidRPr="00AD087E" w:rsidRDefault="00A04F3E" w:rsidP="00350302">
      <w:pPr>
        <w:pStyle w:val="Pennawd3"/>
      </w:pPr>
      <w:r w:rsidRPr="00AD087E">
        <w:rPr>
          <w:lang w:val="cy-GB"/>
        </w:rPr>
        <w:t>Opsiwn 1 - Trosglwyddo o bwynt i bwynt</w:t>
      </w:r>
    </w:p>
    <w:p w14:paraId="388FE971" w14:textId="4D63EE75" w:rsidR="005B0870" w:rsidRPr="00AD087E" w:rsidRDefault="00A04F3E" w:rsidP="00AE3E6E">
      <w:r w:rsidRPr="00AD087E">
        <w:rPr>
          <w:lang w:val="cy-GB"/>
        </w:rPr>
        <w:t xml:space="preserve">Mae'r opsiwn hwn yn cynnwys trosglwyddo gwybodaeth am </w:t>
      </w:r>
      <w:r w:rsidR="004A562B" w:rsidRPr="00AD087E">
        <w:rPr>
          <w:lang w:val="cy-GB"/>
        </w:rPr>
        <w:t>b</w:t>
      </w:r>
      <w:r w:rsidRPr="00AD087E">
        <w:rPr>
          <w:lang w:val="cy-GB"/>
        </w:rPr>
        <w:t xml:space="preserve">resgripsiynau o bwynt i bwynt rhwng y </w:t>
      </w:r>
      <w:proofErr w:type="spellStart"/>
      <w:r w:rsidRPr="00AD087E">
        <w:rPr>
          <w:lang w:val="cy-GB"/>
        </w:rPr>
        <w:t>presgripsiynydd</w:t>
      </w:r>
      <w:proofErr w:type="spellEnd"/>
      <w:r w:rsidRPr="00AD087E">
        <w:rPr>
          <w:lang w:val="cy-GB"/>
        </w:rPr>
        <w:t xml:space="preserve"> a fferyllfa enwebedig.</w:t>
      </w:r>
    </w:p>
    <w:p w14:paraId="03FB5564" w14:textId="75CFE9BA" w:rsidR="0076403B" w:rsidRPr="00AD087E" w:rsidRDefault="00A04F3E" w:rsidP="00AE3E6E">
      <w:r w:rsidRPr="00AD087E">
        <w:rPr>
          <w:lang w:val="cy-GB"/>
        </w:rPr>
        <w:t>Y presgripsiwn electronig yw'r ddogfen gyfreithiol. Bydd angen cyfleuster i gadw proses 'bapur' ar gyfer amgylchiadau lle nad yw'r system electronig ar gael. Mae'r e-</w:t>
      </w:r>
      <w:r w:rsidR="007F0F6D">
        <w:rPr>
          <w:lang w:val="cy-GB"/>
        </w:rPr>
        <w:t>b</w:t>
      </w:r>
      <w:r w:rsidRPr="00AD087E">
        <w:rPr>
          <w:lang w:val="cy-GB"/>
        </w:rPr>
        <w:t>resgripsiwn yn cael ei gynhyrchu a'i anfon yn uniongyrchol i'r pwynt dosbarthu drwy system ddiogel.  Mae'r nodweddion allweddol fel a ganlyn:</w:t>
      </w:r>
    </w:p>
    <w:p w14:paraId="5C079FCA" w14:textId="77777777" w:rsidR="00827A75" w:rsidRPr="00AD087E" w:rsidRDefault="00A04F3E" w:rsidP="00A706F3">
      <w:pPr>
        <w:pStyle w:val="ParagraffRhestr"/>
        <w:numPr>
          <w:ilvl w:val="0"/>
          <w:numId w:val="14"/>
        </w:numPr>
      </w:pPr>
      <w:r w:rsidRPr="00AD087E">
        <w:rPr>
          <w:lang w:val="cy-GB"/>
        </w:rPr>
        <w:t>Mae'r data'n cael ei drosglwyddo'n electronig, ac nid oes angen cadarnhad papur</w:t>
      </w:r>
    </w:p>
    <w:p w14:paraId="2B89E6A5" w14:textId="77777777" w:rsidR="0076403B" w:rsidRPr="00AD087E" w:rsidRDefault="00A04F3E" w:rsidP="00A706F3">
      <w:pPr>
        <w:pStyle w:val="ParagraffRhestr"/>
        <w:numPr>
          <w:ilvl w:val="0"/>
          <w:numId w:val="14"/>
        </w:numPr>
      </w:pPr>
      <w:r w:rsidRPr="00AD087E">
        <w:rPr>
          <w:lang w:val="cy-GB"/>
        </w:rPr>
        <w:t>Mae'n ofynnol bod y claf wedi'i gofrestru gyda fferyllfa benodol (neu wedi enwebu un)</w:t>
      </w:r>
    </w:p>
    <w:p w14:paraId="64620EBF" w14:textId="77777777" w:rsidR="0076403B" w:rsidRPr="00AD087E" w:rsidRDefault="00A04F3E" w:rsidP="00A706F3">
      <w:pPr>
        <w:pStyle w:val="ParagraffRhestr"/>
        <w:numPr>
          <w:ilvl w:val="0"/>
          <w:numId w:val="14"/>
        </w:numPr>
      </w:pPr>
      <w:r w:rsidRPr="00AD087E">
        <w:rPr>
          <w:lang w:val="cy-GB"/>
        </w:rPr>
        <w:t>Nid oes hyblygrwydd o ran lle y caiff y meddyginiaethau eu dosbarthu</w:t>
      </w:r>
    </w:p>
    <w:p w14:paraId="20DCA82E" w14:textId="77777777" w:rsidR="0076403B" w:rsidRPr="00AD087E" w:rsidRDefault="00A04F3E" w:rsidP="00350302">
      <w:pPr>
        <w:pStyle w:val="Pennawd3"/>
      </w:pPr>
      <w:r w:rsidRPr="00AD087E">
        <w:rPr>
          <w:lang w:val="cy-GB"/>
        </w:rPr>
        <w:t>Opsiwn 2 - Trosglwyddo drwy driniwr negeseuon</w:t>
      </w:r>
    </w:p>
    <w:p w14:paraId="4C2CAAAD" w14:textId="0549FA87" w:rsidR="00237332" w:rsidRPr="00AD087E" w:rsidRDefault="00A04F3E" w:rsidP="00AE3E6E">
      <w:r w:rsidRPr="00AD087E">
        <w:rPr>
          <w:lang w:val="cy-GB"/>
        </w:rPr>
        <w:t xml:space="preserve">Mae'r opsiwn hwn yn cyflwyno triniwr negeseuon presgripsiwn sy'n cyflwyno mwy o hyblygrwydd i'r cysylltiad rhwng </w:t>
      </w:r>
      <w:proofErr w:type="spellStart"/>
      <w:r w:rsidRPr="00AD087E">
        <w:rPr>
          <w:lang w:val="cy-GB"/>
        </w:rPr>
        <w:t>presgripsiynwyr</w:t>
      </w:r>
      <w:proofErr w:type="spellEnd"/>
      <w:r w:rsidRPr="00AD087E">
        <w:rPr>
          <w:lang w:val="cy-GB"/>
        </w:rPr>
        <w:t xml:space="preserve"> a</w:t>
      </w:r>
      <w:r w:rsidR="0061785A" w:rsidRPr="00AD087E">
        <w:rPr>
          <w:lang w:val="cy-GB"/>
        </w:rPr>
        <w:t>’r rhai sy’n dosbarthu’r presgripsiwn</w:t>
      </w:r>
      <w:r w:rsidRPr="00AD087E">
        <w:rPr>
          <w:lang w:val="cy-GB"/>
        </w:rPr>
        <w:t>.</w:t>
      </w:r>
    </w:p>
    <w:p w14:paraId="689C9100" w14:textId="5F7A7C05" w:rsidR="0076403B" w:rsidRPr="00AD087E" w:rsidRDefault="00A04F3E" w:rsidP="00AE3E6E">
      <w:r w:rsidRPr="00AD087E">
        <w:rPr>
          <w:lang w:val="cy-GB"/>
        </w:rPr>
        <w:t>Y presgripsiwn electronig yw'r ddogfen gyfreithiol. Mae'r e-</w:t>
      </w:r>
      <w:r w:rsidR="007F0F6D">
        <w:rPr>
          <w:lang w:val="cy-GB"/>
        </w:rPr>
        <w:t>b</w:t>
      </w:r>
      <w:r w:rsidRPr="00AD087E">
        <w:rPr>
          <w:lang w:val="cy-GB"/>
        </w:rPr>
        <w:t>resgripsiwn yn cael ei gynhyrchu a'i anfon yn uniongyrchol at y triniwr negeseuon drwy system ddiogel.  Mae'r nodweddion allweddol fel a ganlyn:</w:t>
      </w:r>
    </w:p>
    <w:p w14:paraId="5973AB41" w14:textId="77777777" w:rsidR="007F4904" w:rsidRPr="00AD087E" w:rsidRDefault="00A04F3E" w:rsidP="00A706F3">
      <w:pPr>
        <w:pStyle w:val="ParagraffRhestr"/>
        <w:numPr>
          <w:ilvl w:val="0"/>
          <w:numId w:val="15"/>
        </w:numPr>
      </w:pPr>
      <w:r w:rsidRPr="00AD087E">
        <w:rPr>
          <w:lang w:val="cy-GB"/>
        </w:rPr>
        <w:t>Mae angen hysbysu'r fferyllfa ei bod wedi'i hawdurdodi i adalw presgripsiwn</w:t>
      </w:r>
    </w:p>
    <w:p w14:paraId="457DB8ED" w14:textId="77777777" w:rsidR="0076403B" w:rsidRPr="00AD087E" w:rsidRDefault="00A04F3E" w:rsidP="00A706F3">
      <w:pPr>
        <w:pStyle w:val="ParagraffRhestr"/>
        <w:numPr>
          <w:ilvl w:val="0"/>
          <w:numId w:val="15"/>
        </w:numPr>
      </w:pPr>
      <w:r w:rsidRPr="00AD087E">
        <w:rPr>
          <w:lang w:val="cy-GB"/>
        </w:rPr>
        <w:t>Gall y fferyllfa adalw'r presgripsiwn gan y triniwr negeseuon</w:t>
      </w:r>
    </w:p>
    <w:p w14:paraId="032C2D8C" w14:textId="2631F748" w:rsidR="0076403B" w:rsidRPr="00AD087E" w:rsidRDefault="00A04F3E" w:rsidP="0061785A">
      <w:pPr>
        <w:pStyle w:val="ParagraffRhestr"/>
        <w:numPr>
          <w:ilvl w:val="0"/>
          <w:numId w:val="15"/>
        </w:numPr>
      </w:pPr>
      <w:r w:rsidRPr="00AD087E">
        <w:rPr>
          <w:lang w:val="cy-GB"/>
        </w:rPr>
        <w:t>Mae angen i'r claf fod wedi dewis fferyllfa benodol (enwebiad) neu</w:t>
      </w:r>
      <w:r w:rsidR="0061785A" w:rsidRPr="00AD087E">
        <w:rPr>
          <w:lang w:val="cy-GB"/>
        </w:rPr>
        <w:t xml:space="preserve"> mae angen rhannu</w:t>
      </w:r>
      <w:r w:rsidRPr="00AD087E">
        <w:rPr>
          <w:lang w:val="cy-GB"/>
        </w:rPr>
        <w:t xml:space="preserve"> '</w:t>
      </w:r>
      <w:r w:rsidR="0061785A" w:rsidRPr="00AD087E">
        <w:rPr>
          <w:lang w:val="cy-GB"/>
        </w:rPr>
        <w:t>t</w:t>
      </w:r>
      <w:r w:rsidRPr="00AD087E">
        <w:rPr>
          <w:lang w:val="cy-GB"/>
        </w:rPr>
        <w:t xml:space="preserve">ocyn' sy'n caniatáu mynediad (papur neu electronig) gyda'r fferyllfa </w:t>
      </w:r>
      <w:r w:rsidR="0061785A" w:rsidRPr="00AD087E">
        <w:rPr>
          <w:lang w:val="cy-GB"/>
        </w:rPr>
        <w:t>o ddewis. M</w:t>
      </w:r>
      <w:r w:rsidRPr="00AD087E">
        <w:rPr>
          <w:lang w:val="cy-GB"/>
        </w:rPr>
        <w:t>ewn rhai gwledydd, mae hwn yn gerdyn adnabod claf, ond gallai gael ei hwyluso gan DSPP</w:t>
      </w:r>
    </w:p>
    <w:p w14:paraId="50DC1858" w14:textId="77777777" w:rsidR="00773FA0" w:rsidRPr="00AD087E" w:rsidRDefault="00A04F3E" w:rsidP="00773FA0">
      <w:pPr>
        <w:pStyle w:val="ParagraffRhestr"/>
        <w:numPr>
          <w:ilvl w:val="0"/>
          <w:numId w:val="15"/>
        </w:numPr>
      </w:pPr>
      <w:r w:rsidRPr="00AD087E">
        <w:rPr>
          <w:lang w:val="cy-GB"/>
        </w:rPr>
        <w:t>Mae'r data hawliadau yn electronig, ac nid oes angen cadarnhad papur</w:t>
      </w:r>
    </w:p>
    <w:p w14:paraId="269EC290" w14:textId="70BE2A7D" w:rsidR="00773FA0" w:rsidRPr="00AD087E" w:rsidRDefault="00A04F3E" w:rsidP="00535985">
      <w:r w:rsidRPr="00AD087E">
        <w:rPr>
          <w:lang w:val="cy-GB"/>
        </w:rPr>
        <w:t xml:space="preserve">Dangosir y dull hwn isod a dyma'r opsiwn a </w:t>
      </w:r>
      <w:proofErr w:type="spellStart"/>
      <w:r w:rsidRPr="00AD087E">
        <w:rPr>
          <w:lang w:val="cy-GB"/>
        </w:rPr>
        <w:t>ffefrir</w:t>
      </w:r>
      <w:proofErr w:type="spellEnd"/>
      <w:r w:rsidRPr="00AD087E">
        <w:rPr>
          <w:lang w:val="cy-GB"/>
        </w:rPr>
        <w:t xml:space="preserve"> i Gymru.  Mae'n gam tuag at y </w:t>
      </w:r>
      <w:r w:rsidR="00AA0718" w:rsidRPr="00AD087E">
        <w:rPr>
          <w:lang w:val="cy-GB"/>
        </w:rPr>
        <w:t>saernïaeth</w:t>
      </w:r>
      <w:r w:rsidRPr="00AD087E">
        <w:rPr>
          <w:lang w:val="cy-GB"/>
        </w:rPr>
        <w:t xml:space="preserve"> agored lawn derfynol a ddisgrifir o dan opsiwn 2.</w:t>
      </w:r>
    </w:p>
    <w:p w14:paraId="339AC995" w14:textId="77777777" w:rsidR="00773FA0" w:rsidRPr="00AD087E" w:rsidRDefault="00A04F3E" w:rsidP="00773FA0">
      <w:pPr>
        <w:ind w:left="360"/>
      </w:pPr>
      <w:r w:rsidRPr="00AD087E">
        <w:rPr>
          <w:noProof/>
          <w:lang w:eastAsia="en-GB"/>
        </w:rPr>
        <w:drawing>
          <wp:inline distT="0" distB="0" distL="0" distR="0" wp14:anchorId="106232B6" wp14:editId="224025B1">
            <wp:extent cx="5660572" cy="2732143"/>
            <wp:effectExtent l="0" t="0" r="381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538138" name=""/>
                    <pic:cNvPicPr/>
                  </pic:nvPicPr>
                  <pic:blipFill>
                    <a:blip r:embed="rId26"/>
                    <a:stretch>
                      <a:fillRect/>
                    </a:stretch>
                  </pic:blipFill>
                  <pic:spPr>
                    <a:xfrm>
                      <a:off x="0" y="0"/>
                      <a:ext cx="5726725" cy="2764072"/>
                    </a:xfrm>
                    <a:prstGeom prst="rect">
                      <a:avLst/>
                    </a:prstGeom>
                  </pic:spPr>
                </pic:pic>
              </a:graphicData>
            </a:graphic>
          </wp:inline>
        </w:drawing>
      </w:r>
    </w:p>
    <w:p w14:paraId="5434269B" w14:textId="77777777" w:rsidR="006B3842" w:rsidRPr="00AD087E" w:rsidRDefault="00A04F3E" w:rsidP="006B3842">
      <w:pPr>
        <w:jc w:val="center"/>
        <w:rPr>
          <w:b/>
          <w:bCs/>
        </w:rPr>
      </w:pPr>
      <w:bookmarkStart w:id="34" w:name="_Toc89337909"/>
      <w:r w:rsidRPr="00AD087E">
        <w:rPr>
          <w:b/>
          <w:bCs/>
          <w:lang w:val="cy-GB"/>
        </w:rPr>
        <w:t xml:space="preserve">Ffigur </w:t>
      </w:r>
      <w:r w:rsidRPr="00AD087E">
        <w:rPr>
          <w:b/>
          <w:bCs/>
        </w:rPr>
        <w:fldChar w:fldCharType="begin"/>
      </w:r>
      <w:r w:rsidRPr="00AD087E">
        <w:rPr>
          <w:b/>
          <w:bCs/>
        </w:rPr>
        <w:instrText xml:space="preserve"> SEQ Figure \* ARABIC </w:instrText>
      </w:r>
      <w:r w:rsidRPr="00AD087E">
        <w:rPr>
          <w:b/>
          <w:bCs/>
        </w:rPr>
        <w:fldChar w:fldCharType="separate"/>
      </w:r>
      <w:r w:rsidR="00FB5CD8" w:rsidRPr="00AD087E">
        <w:rPr>
          <w:b/>
          <w:bCs/>
          <w:noProof/>
        </w:rPr>
        <w:t>11</w:t>
      </w:r>
      <w:r w:rsidRPr="00AD087E">
        <w:rPr>
          <w:b/>
          <w:bCs/>
        </w:rPr>
        <w:fldChar w:fldCharType="end"/>
      </w:r>
      <w:r w:rsidRPr="00AD087E">
        <w:rPr>
          <w:b/>
          <w:bCs/>
          <w:lang w:val="cy-GB"/>
        </w:rPr>
        <w:t xml:space="preserve"> - Trosglwyddo drwy driniwr negeseuon – yr opsiwn a </w:t>
      </w:r>
      <w:proofErr w:type="spellStart"/>
      <w:r w:rsidRPr="00AD087E">
        <w:rPr>
          <w:b/>
          <w:bCs/>
          <w:lang w:val="cy-GB"/>
        </w:rPr>
        <w:t>ffefrir</w:t>
      </w:r>
      <w:proofErr w:type="spellEnd"/>
      <w:r w:rsidRPr="00AD087E">
        <w:rPr>
          <w:b/>
          <w:bCs/>
          <w:lang w:val="cy-GB"/>
        </w:rPr>
        <w:t xml:space="preserve"> yn y tymor canolig</w:t>
      </w:r>
      <w:bookmarkEnd w:id="34"/>
    </w:p>
    <w:p w14:paraId="6FB9DB1A" w14:textId="77777777" w:rsidR="0076403B" w:rsidRPr="00AD087E" w:rsidRDefault="00A04F3E" w:rsidP="00350302">
      <w:pPr>
        <w:pStyle w:val="Pennawd3"/>
      </w:pPr>
      <w:r w:rsidRPr="00AD087E">
        <w:rPr>
          <w:lang w:val="cy-GB"/>
        </w:rPr>
        <w:t>Opsiwn 3 - Cofnod meddyginiaeth a rennir</w:t>
      </w:r>
    </w:p>
    <w:p w14:paraId="481769A2" w14:textId="69FAF629" w:rsidR="00176650" w:rsidRPr="00AD087E" w:rsidRDefault="00A04F3E" w:rsidP="0076403B">
      <w:r w:rsidRPr="00AD087E">
        <w:rPr>
          <w:lang w:val="cy-GB"/>
        </w:rPr>
        <w:t xml:space="preserve">Mae'r opsiwn hwn yn adeiladu ar opsiwn 2 ond mae'n </w:t>
      </w:r>
      <w:r w:rsidR="00AA0718" w:rsidRPr="00AD087E">
        <w:rPr>
          <w:lang w:val="cy-GB"/>
        </w:rPr>
        <w:t>saernïaeth</w:t>
      </w:r>
      <w:r w:rsidRPr="00AD087E">
        <w:rPr>
          <w:lang w:val="cy-GB"/>
        </w:rPr>
        <w:t xml:space="preserve"> gwbl agored lle cyflwynir cofnod canolog o bresgripsiynau i hwyluso hyblygrwydd llawn. Mae lefel yr aeddfedrwydd digidol a llywodraethu sy'n ofynnol i gefnogi'r opsiwn hwn yn </w:t>
      </w:r>
      <w:r w:rsidR="0061785A" w:rsidRPr="00AD087E">
        <w:rPr>
          <w:lang w:val="cy-GB"/>
        </w:rPr>
        <w:t xml:space="preserve">golygu y byddai’n addas </w:t>
      </w:r>
      <w:r w:rsidRPr="00AD087E">
        <w:rPr>
          <w:lang w:val="cy-GB"/>
        </w:rPr>
        <w:t>esbly</w:t>
      </w:r>
      <w:r w:rsidR="0061785A" w:rsidRPr="00AD087E">
        <w:rPr>
          <w:lang w:val="cy-GB"/>
        </w:rPr>
        <w:t>gu</w:t>
      </w:r>
      <w:r w:rsidRPr="00AD087E">
        <w:rPr>
          <w:lang w:val="cy-GB"/>
        </w:rPr>
        <w:t xml:space="preserve"> </w:t>
      </w:r>
      <w:r w:rsidR="0061785A" w:rsidRPr="00AD087E">
        <w:rPr>
          <w:lang w:val="cy-GB"/>
        </w:rPr>
        <w:t>i</w:t>
      </w:r>
      <w:r w:rsidRPr="00AD087E">
        <w:rPr>
          <w:lang w:val="cy-GB"/>
        </w:rPr>
        <w:t xml:space="preserve"> gyflawni</w:t>
      </w:r>
      <w:r w:rsidR="0061785A" w:rsidRPr="00AD087E">
        <w:rPr>
          <w:lang w:val="cy-GB"/>
        </w:rPr>
        <w:t>’r opsiwn hwn</w:t>
      </w:r>
      <w:r w:rsidRPr="00AD087E">
        <w:rPr>
          <w:lang w:val="cy-GB"/>
        </w:rPr>
        <w:t xml:space="preserve"> o linell sylfaen opsiwn 2 uchod.</w:t>
      </w:r>
    </w:p>
    <w:p w14:paraId="453C48FD" w14:textId="4A57B7C6" w:rsidR="0076403B" w:rsidRPr="00AD087E" w:rsidRDefault="00A04F3E" w:rsidP="0076403B">
      <w:r w:rsidRPr="00AD087E">
        <w:rPr>
          <w:lang w:val="cy-GB"/>
        </w:rPr>
        <w:t xml:space="preserve">Mae'r </w:t>
      </w:r>
      <w:proofErr w:type="spellStart"/>
      <w:r w:rsidRPr="00AD087E">
        <w:rPr>
          <w:lang w:val="cy-GB"/>
        </w:rPr>
        <w:t>presgripsiynydd</w:t>
      </w:r>
      <w:proofErr w:type="spellEnd"/>
      <w:r w:rsidRPr="00AD087E">
        <w:rPr>
          <w:lang w:val="cy-GB"/>
        </w:rPr>
        <w:t xml:space="preserve"> yn diweddaru cofnod meddyginiaeth a rennir </w:t>
      </w:r>
      <w:r w:rsidR="0061785A" w:rsidRPr="00AD087E">
        <w:rPr>
          <w:lang w:val="cy-GB"/>
        </w:rPr>
        <w:t>yn g</w:t>
      </w:r>
      <w:r w:rsidRPr="00AD087E">
        <w:rPr>
          <w:lang w:val="cy-GB"/>
        </w:rPr>
        <w:t xml:space="preserve">anolog (Blaenoriaeth D) drwy system ddiogel. Mae 'awdurdod i gyflenwi' yn cael ei </w:t>
      </w:r>
      <w:r w:rsidR="0061785A" w:rsidRPr="00AD087E">
        <w:rPr>
          <w:lang w:val="cy-GB"/>
        </w:rPr>
        <w:t xml:space="preserve">dybio </w:t>
      </w:r>
      <w:r w:rsidRPr="00AD087E">
        <w:rPr>
          <w:lang w:val="cy-GB"/>
        </w:rPr>
        <w:t>gan ddyddiadau'r cyflenwad blaenorol a</w:t>
      </w:r>
      <w:r w:rsidR="008D2EC3" w:rsidRPr="00AD087E">
        <w:rPr>
          <w:lang w:val="cy-GB"/>
        </w:rPr>
        <w:t>c yn cael ei</w:t>
      </w:r>
      <w:r w:rsidRPr="00AD087E">
        <w:rPr>
          <w:lang w:val="cy-GB"/>
        </w:rPr>
        <w:t xml:space="preserve"> 'roi' gan y claf.</w:t>
      </w:r>
    </w:p>
    <w:p w14:paraId="34C8E349" w14:textId="77777777" w:rsidR="0076403B" w:rsidRPr="00AD087E" w:rsidRDefault="00A04F3E" w:rsidP="0076403B">
      <w:r w:rsidRPr="00AD087E">
        <w:rPr>
          <w:lang w:val="cy-GB"/>
        </w:rPr>
        <w:t>Gall fferyllfa gael mynediad at y presgripsiwn o'r cofnod a rennir gyda chydsyniad y claf.</w:t>
      </w:r>
    </w:p>
    <w:p w14:paraId="19C4250A" w14:textId="41DE70AB" w:rsidR="005B0870" w:rsidRPr="00AD087E" w:rsidRDefault="00A04F3E" w:rsidP="00B11126">
      <w:r w:rsidRPr="00AD087E">
        <w:rPr>
          <w:lang w:val="cy-GB"/>
        </w:rPr>
        <w:t xml:space="preserve">Nodwedd allweddol yr opsiwn hwn yw seilwaith </w:t>
      </w:r>
      <w:r w:rsidR="008D2EC3" w:rsidRPr="00AD087E">
        <w:rPr>
          <w:lang w:val="cy-GB"/>
        </w:rPr>
        <w:t xml:space="preserve">ychwanegol </w:t>
      </w:r>
      <w:r w:rsidRPr="00AD087E">
        <w:rPr>
          <w:lang w:val="cy-GB"/>
        </w:rPr>
        <w:t>i fodloni Blaenoriaeth D – cofnod meddyginiaeth a rennir ar gyfer Cymru gyda'r nodweddion canlynol:</w:t>
      </w:r>
    </w:p>
    <w:p w14:paraId="14CDA8FB" w14:textId="77777777" w:rsidR="005B0870" w:rsidRPr="00AD087E" w:rsidRDefault="00A04F3E" w:rsidP="00B11126">
      <w:pPr>
        <w:numPr>
          <w:ilvl w:val="0"/>
          <w:numId w:val="16"/>
        </w:numPr>
      </w:pPr>
      <w:r w:rsidRPr="00AD087E">
        <w:rPr>
          <w:lang w:val="cy-GB"/>
        </w:rPr>
        <w:t xml:space="preserve">Mae'r cofnod meddyginiaeth a rennir yn cael ei ddiweddaru drwy system ddiogel pryd bynnag y cynhyrchir presgripsiwn </w:t>
      </w:r>
    </w:p>
    <w:p w14:paraId="30D86F70" w14:textId="716E55B6" w:rsidR="005B0870" w:rsidRPr="00AD087E" w:rsidRDefault="00A04F3E" w:rsidP="00B11126">
      <w:pPr>
        <w:numPr>
          <w:ilvl w:val="0"/>
          <w:numId w:val="16"/>
        </w:numPr>
      </w:pPr>
      <w:r w:rsidRPr="00AD087E">
        <w:rPr>
          <w:lang w:val="cy-GB"/>
        </w:rPr>
        <w:t xml:space="preserve">Gall fferyllfa gael mynediad </w:t>
      </w:r>
      <w:r w:rsidR="008D2EC3" w:rsidRPr="00AD087E">
        <w:rPr>
          <w:lang w:val="cy-GB"/>
        </w:rPr>
        <w:t>at y</w:t>
      </w:r>
      <w:r w:rsidRPr="00AD087E">
        <w:rPr>
          <w:lang w:val="cy-GB"/>
        </w:rPr>
        <w:t xml:space="preserve"> presgripsiwn o'r cofnod a rennir a diweddaru'r cofnod gyda manylion dosbarthu</w:t>
      </w:r>
    </w:p>
    <w:p w14:paraId="7A37F5C0" w14:textId="46C6CACD" w:rsidR="00283A3E" w:rsidRPr="00AD087E" w:rsidRDefault="00A04F3E" w:rsidP="00B11126">
      <w:pPr>
        <w:numPr>
          <w:ilvl w:val="0"/>
          <w:numId w:val="16"/>
        </w:numPr>
      </w:pPr>
      <w:r w:rsidRPr="00AD087E">
        <w:rPr>
          <w:lang w:val="cy-GB"/>
        </w:rPr>
        <w:t xml:space="preserve">Gellir cael gafael ar bresgripsiynau hirdymor pryd bynnag y bydd angen </w:t>
      </w:r>
      <w:r w:rsidR="008D2EC3" w:rsidRPr="00AD087E">
        <w:rPr>
          <w:lang w:val="cy-GB"/>
        </w:rPr>
        <w:t>cyflenwad newydd</w:t>
      </w:r>
    </w:p>
    <w:p w14:paraId="4FDBAD54" w14:textId="413F259A" w:rsidR="00283A3E" w:rsidRPr="00AD087E" w:rsidRDefault="00A04F3E" w:rsidP="00B11126">
      <w:pPr>
        <w:numPr>
          <w:ilvl w:val="0"/>
          <w:numId w:val="16"/>
        </w:numPr>
      </w:pPr>
      <w:r w:rsidRPr="00AD087E">
        <w:rPr>
          <w:lang w:val="cy-GB"/>
        </w:rPr>
        <w:t xml:space="preserve">Mae angen proses i nodi pa fferyllfa ddylai ddosbarthu'r feddyginiaeth (yn aml </w:t>
      </w:r>
      <w:r w:rsidR="008D2EC3" w:rsidRPr="00AD087E">
        <w:rPr>
          <w:lang w:val="cy-GB"/>
        </w:rPr>
        <w:t>mae’r</w:t>
      </w:r>
      <w:r w:rsidRPr="00AD087E">
        <w:rPr>
          <w:lang w:val="cy-GB"/>
        </w:rPr>
        <w:t xml:space="preserve"> claf </w:t>
      </w:r>
      <w:r w:rsidR="008D2EC3" w:rsidRPr="00AD087E">
        <w:rPr>
          <w:lang w:val="cy-GB"/>
        </w:rPr>
        <w:t>yn</w:t>
      </w:r>
      <w:r w:rsidRPr="00AD087E">
        <w:rPr>
          <w:lang w:val="cy-GB"/>
        </w:rPr>
        <w:t xml:space="preserve"> cyflwyno</w:t>
      </w:r>
      <w:r w:rsidR="008D2EC3" w:rsidRPr="00AD087E">
        <w:rPr>
          <w:lang w:val="cy-GB"/>
        </w:rPr>
        <w:t xml:space="preserve">’r presgripsiwn </w:t>
      </w:r>
      <w:r w:rsidRPr="00AD087E">
        <w:rPr>
          <w:lang w:val="cy-GB"/>
        </w:rPr>
        <w:t xml:space="preserve">i'r fferyllfa o'i ddewis – ond mae angen proses ddethol o bell neu ymlaen llaw, yn enwedig yn ystod y pandemig, </w:t>
      </w:r>
      <w:r w:rsidR="008D2EC3" w:rsidRPr="00AD087E">
        <w:rPr>
          <w:lang w:val="cy-GB"/>
        </w:rPr>
        <w:t xml:space="preserve">ac </w:t>
      </w:r>
      <w:r w:rsidRPr="00AD087E">
        <w:rPr>
          <w:lang w:val="cy-GB"/>
        </w:rPr>
        <w:t>efallai y gellid cyflawni hyn drwy DSPP).</w:t>
      </w:r>
    </w:p>
    <w:p w14:paraId="39953C9E" w14:textId="77777777" w:rsidR="00773FA0" w:rsidRPr="00AD087E" w:rsidRDefault="00A04F3E" w:rsidP="00773FA0">
      <w:r w:rsidRPr="00AD087E">
        <w:rPr>
          <w:lang w:val="cy-GB"/>
        </w:rPr>
        <w:t xml:space="preserve">Dangosir y dull hwn isod ac mae'n cyd-fynd ag egwyddorion DAR </w:t>
      </w:r>
    </w:p>
    <w:p w14:paraId="2D434FB8" w14:textId="77777777" w:rsidR="00773FA0" w:rsidRPr="00AD087E" w:rsidRDefault="00A04F3E" w:rsidP="00283A3E">
      <w:pPr>
        <w:ind w:left="360"/>
        <w:rPr>
          <w:lang w:val="en-US"/>
        </w:rPr>
      </w:pPr>
      <w:r w:rsidRPr="00AD087E">
        <w:rPr>
          <w:noProof/>
          <w:lang w:eastAsia="en-GB"/>
        </w:rPr>
        <w:drawing>
          <wp:inline distT="0" distB="0" distL="0" distR="0" wp14:anchorId="11F2CC46" wp14:editId="2A934C28">
            <wp:extent cx="6116320" cy="332613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983476" name=""/>
                    <pic:cNvPicPr/>
                  </pic:nvPicPr>
                  <pic:blipFill>
                    <a:blip r:embed="rId27"/>
                    <a:stretch>
                      <a:fillRect/>
                    </a:stretch>
                  </pic:blipFill>
                  <pic:spPr>
                    <a:xfrm>
                      <a:off x="0" y="0"/>
                      <a:ext cx="6116320" cy="3326130"/>
                    </a:xfrm>
                    <a:prstGeom prst="rect">
                      <a:avLst/>
                    </a:prstGeom>
                  </pic:spPr>
                </pic:pic>
              </a:graphicData>
            </a:graphic>
          </wp:inline>
        </w:drawing>
      </w:r>
    </w:p>
    <w:p w14:paraId="0A5602EA" w14:textId="77777777" w:rsidR="006B3842" w:rsidRPr="00AD087E" w:rsidRDefault="00A04F3E" w:rsidP="006B3842">
      <w:pPr>
        <w:jc w:val="center"/>
        <w:rPr>
          <w:b/>
          <w:bCs/>
        </w:rPr>
      </w:pPr>
      <w:bookmarkStart w:id="35" w:name="_Toc89337910"/>
      <w:r w:rsidRPr="00AD087E">
        <w:rPr>
          <w:b/>
          <w:bCs/>
          <w:lang w:val="cy-GB"/>
        </w:rPr>
        <w:t xml:space="preserve">Ffigur </w:t>
      </w:r>
      <w:r w:rsidRPr="00AD087E">
        <w:rPr>
          <w:b/>
          <w:bCs/>
        </w:rPr>
        <w:fldChar w:fldCharType="begin"/>
      </w:r>
      <w:r w:rsidRPr="00AD087E">
        <w:rPr>
          <w:b/>
          <w:bCs/>
        </w:rPr>
        <w:instrText xml:space="preserve"> SEQ Figure \* ARABIC </w:instrText>
      </w:r>
      <w:r w:rsidRPr="00AD087E">
        <w:rPr>
          <w:b/>
          <w:bCs/>
        </w:rPr>
        <w:fldChar w:fldCharType="separate"/>
      </w:r>
      <w:r w:rsidR="00FB5CD8" w:rsidRPr="00AD087E">
        <w:rPr>
          <w:b/>
          <w:bCs/>
          <w:noProof/>
        </w:rPr>
        <w:t>12</w:t>
      </w:r>
      <w:r w:rsidRPr="00AD087E">
        <w:rPr>
          <w:b/>
          <w:bCs/>
        </w:rPr>
        <w:fldChar w:fldCharType="end"/>
      </w:r>
      <w:r w:rsidRPr="00AD087E">
        <w:rPr>
          <w:b/>
          <w:bCs/>
          <w:lang w:val="cy-GB"/>
        </w:rPr>
        <w:t xml:space="preserve"> – Ystorfa meddyginiaethau a rennir ar gyfer Cymru – y weledigaeth strategol</w:t>
      </w:r>
      <w:bookmarkEnd w:id="35"/>
    </w:p>
    <w:p w14:paraId="20BA7FE9" w14:textId="77777777" w:rsidR="00773FA0" w:rsidRPr="00AD087E" w:rsidRDefault="00A04F3E" w:rsidP="00B22381">
      <w:pPr>
        <w:pStyle w:val="Pennawd3"/>
      </w:pPr>
      <w:r w:rsidRPr="00AD087E">
        <w:rPr>
          <w:rStyle w:val="Pennawd3Nod"/>
          <w:lang w:val="cy-GB"/>
        </w:rPr>
        <w:t>Dosbarthu a thalu</w:t>
      </w:r>
      <w:r w:rsidRPr="00AD087E">
        <w:rPr>
          <w:lang w:val="cy-GB"/>
        </w:rPr>
        <w:t xml:space="preserve">.  </w:t>
      </w:r>
    </w:p>
    <w:p w14:paraId="2DC9CA43" w14:textId="7E60AF38" w:rsidR="005B0870" w:rsidRPr="00AD087E" w:rsidRDefault="00A04F3E" w:rsidP="00283A3E">
      <w:pPr>
        <w:ind w:left="360"/>
      </w:pPr>
      <w:r w:rsidRPr="00AD087E">
        <w:rPr>
          <w:lang w:val="cy-GB"/>
        </w:rPr>
        <w:t>Unwaith y derbynnir y presgripsiwn (</w:t>
      </w:r>
      <w:r w:rsidR="008D2EC3" w:rsidRPr="00AD087E">
        <w:rPr>
          <w:lang w:val="cy-GB"/>
        </w:rPr>
        <w:t>ym mha</w:t>
      </w:r>
      <w:r w:rsidRPr="00AD087E">
        <w:rPr>
          <w:lang w:val="cy-GB"/>
        </w:rPr>
        <w:t xml:space="preserve"> ddull</w:t>
      </w:r>
      <w:r w:rsidR="008D2EC3" w:rsidRPr="00AD087E">
        <w:rPr>
          <w:lang w:val="cy-GB"/>
        </w:rPr>
        <w:t xml:space="preserve"> bynnag</w:t>
      </w:r>
      <w:r w:rsidRPr="00AD087E">
        <w:rPr>
          <w:lang w:val="cy-GB"/>
        </w:rPr>
        <w:t>) yn y fferyllfa:</w:t>
      </w:r>
    </w:p>
    <w:p w14:paraId="31614428" w14:textId="77777777" w:rsidR="005B0870" w:rsidRPr="00AD087E" w:rsidRDefault="00A04F3E" w:rsidP="00A706F3">
      <w:pPr>
        <w:numPr>
          <w:ilvl w:val="1"/>
          <w:numId w:val="16"/>
        </w:numPr>
      </w:pPr>
      <w:r w:rsidRPr="00AD087E">
        <w:rPr>
          <w:lang w:val="cy-GB"/>
        </w:rPr>
        <w:t xml:space="preserve">Caiff yr wybodaeth ei </w:t>
      </w:r>
      <w:proofErr w:type="spellStart"/>
      <w:r w:rsidRPr="00AD087E">
        <w:rPr>
          <w:lang w:val="cy-GB"/>
        </w:rPr>
        <w:t>lanlwytho</w:t>
      </w:r>
      <w:proofErr w:type="spellEnd"/>
      <w:r w:rsidRPr="00AD087E">
        <w:rPr>
          <w:lang w:val="cy-GB"/>
        </w:rPr>
        <w:t xml:space="preserve"> i system y fferyllfa</w:t>
      </w:r>
    </w:p>
    <w:p w14:paraId="7B8087DF" w14:textId="77777777" w:rsidR="005B0870" w:rsidRPr="00AD087E" w:rsidRDefault="00A04F3E" w:rsidP="00A706F3">
      <w:pPr>
        <w:numPr>
          <w:ilvl w:val="1"/>
          <w:numId w:val="16"/>
        </w:numPr>
      </w:pPr>
      <w:r w:rsidRPr="00AD087E">
        <w:rPr>
          <w:lang w:val="cy-GB"/>
        </w:rPr>
        <w:t>Mae'r meddyginiaethau'n cael eu dosbarthu</w:t>
      </w:r>
    </w:p>
    <w:p w14:paraId="0CE971F2" w14:textId="77777777" w:rsidR="005B0870" w:rsidRPr="00AD087E" w:rsidRDefault="00A04F3E" w:rsidP="00A706F3">
      <w:pPr>
        <w:numPr>
          <w:ilvl w:val="1"/>
          <w:numId w:val="16"/>
        </w:numPr>
      </w:pPr>
      <w:r w:rsidRPr="00AD087E">
        <w:rPr>
          <w:lang w:val="cy-GB"/>
        </w:rPr>
        <w:t>Mae'r wybodaeth am bresgripsiynau 'a gymeradwywyd' yn cael ei rhannu â'r 'talwr’</w:t>
      </w:r>
    </w:p>
    <w:p w14:paraId="72C5152C" w14:textId="77777777" w:rsidR="005C1C78" w:rsidRPr="00AD087E" w:rsidRDefault="00A04F3E" w:rsidP="0076403B">
      <w:pPr>
        <w:pStyle w:val="Pennawd3"/>
      </w:pPr>
      <w:r w:rsidRPr="00AD087E">
        <w:rPr>
          <w:lang w:val="cy-GB"/>
        </w:rPr>
        <w:t>Cyfleoedd yn y farchnad</w:t>
      </w:r>
    </w:p>
    <w:p w14:paraId="0DCA2509" w14:textId="57A14B0D" w:rsidR="0076403B" w:rsidRPr="00AD087E" w:rsidRDefault="00A04F3E" w:rsidP="0076403B">
      <w:r w:rsidRPr="00AD087E">
        <w:rPr>
          <w:lang w:val="cy-GB"/>
        </w:rPr>
        <w:t xml:space="preserve">Un 'ffit' posibl ar gyfer yr Opsiwn 2 a </w:t>
      </w:r>
      <w:proofErr w:type="spellStart"/>
      <w:r w:rsidRPr="00AD087E">
        <w:rPr>
          <w:lang w:val="cy-GB"/>
        </w:rPr>
        <w:t>ffefrir</w:t>
      </w:r>
      <w:proofErr w:type="spellEnd"/>
      <w:r w:rsidRPr="00AD087E">
        <w:rPr>
          <w:lang w:val="cy-GB"/>
        </w:rPr>
        <w:t xml:space="preserve"> yw'r defnydd o'r Gwasanaeth Presgripsiwn Electronig. </w:t>
      </w:r>
      <w:r w:rsidR="008D2EC3" w:rsidRPr="00AD087E">
        <w:rPr>
          <w:lang w:val="cy-GB"/>
        </w:rPr>
        <w:t>M</w:t>
      </w:r>
      <w:r w:rsidRPr="00AD087E">
        <w:rPr>
          <w:lang w:val="cy-GB"/>
        </w:rPr>
        <w:t xml:space="preserve">anteision </w:t>
      </w:r>
      <w:r w:rsidR="008D2EC3" w:rsidRPr="00AD087E">
        <w:rPr>
          <w:lang w:val="cy-GB"/>
        </w:rPr>
        <w:t xml:space="preserve">y gwasanaeth </w:t>
      </w:r>
      <w:r w:rsidRPr="00AD087E">
        <w:rPr>
          <w:lang w:val="cy-GB"/>
        </w:rPr>
        <w:t>h</w:t>
      </w:r>
      <w:r w:rsidR="008D2EC3" w:rsidRPr="00AD087E">
        <w:rPr>
          <w:lang w:val="cy-GB"/>
        </w:rPr>
        <w:t>w</w:t>
      </w:r>
      <w:r w:rsidRPr="00AD087E">
        <w:rPr>
          <w:lang w:val="cy-GB"/>
        </w:rPr>
        <w:t xml:space="preserve">n yw ei fod yn cyd-fynd yn llawn â deddfwriaeth meddyginiaethau'r DU, </w:t>
      </w:r>
      <w:r w:rsidR="008D2EC3" w:rsidRPr="00AD087E">
        <w:rPr>
          <w:lang w:val="cy-GB"/>
        </w:rPr>
        <w:t>mae</w:t>
      </w:r>
      <w:r w:rsidRPr="00AD087E">
        <w:rPr>
          <w:lang w:val="cy-GB"/>
        </w:rPr>
        <w:t xml:space="preserve"> ar gael yn </w:t>
      </w:r>
      <w:r w:rsidR="008D2EC3" w:rsidRPr="00AD087E">
        <w:rPr>
          <w:lang w:val="cy-GB"/>
        </w:rPr>
        <w:t>barod</w:t>
      </w:r>
      <w:r w:rsidRPr="00AD087E">
        <w:rPr>
          <w:lang w:val="cy-GB"/>
        </w:rPr>
        <w:t xml:space="preserve">, ac </w:t>
      </w:r>
      <w:r w:rsidR="008D2EC3" w:rsidRPr="00AD087E">
        <w:rPr>
          <w:lang w:val="cy-GB"/>
        </w:rPr>
        <w:t>mae’</w:t>
      </w:r>
      <w:r w:rsidRPr="00AD087E">
        <w:rPr>
          <w:lang w:val="cy-GB"/>
        </w:rPr>
        <w:t>n gydnaws â'r seilwaith presennol a ddefnyddir mewn gofal sylfaenol yng Nghymru. Bydd yr ateb hwn hefyd yn lleddfu</w:t>
      </w:r>
      <w:r w:rsidR="008D2EC3" w:rsidRPr="00AD087E">
        <w:rPr>
          <w:lang w:val="cy-GB"/>
        </w:rPr>
        <w:t xml:space="preserve"> nifer?????</w:t>
      </w:r>
    </w:p>
    <w:p w14:paraId="1EFB7B0D" w14:textId="15C67144" w:rsidR="00B22381" w:rsidRPr="00AD087E" w:rsidRDefault="00A04F3E" w:rsidP="0076403B">
      <w:r w:rsidRPr="00AD087E">
        <w:rPr>
          <w:lang w:val="cy-GB"/>
        </w:rPr>
        <w:t xml:space="preserve">Mae'r system EPS bresennol yn caniatáu mynediad at feddyginiaethau drwy </w:t>
      </w:r>
      <w:r w:rsidR="008D2EC3" w:rsidRPr="00AD087E">
        <w:rPr>
          <w:lang w:val="cy-GB"/>
        </w:rPr>
        <w:t xml:space="preserve">gael y claf i </w:t>
      </w:r>
      <w:r w:rsidRPr="00AD087E">
        <w:rPr>
          <w:lang w:val="cy-GB"/>
        </w:rPr>
        <w:t xml:space="preserve">ddewis fferyllfa ymlaen llaw (enwebiad) neu drwy gyflwyno tocyn, </w:t>
      </w:r>
      <w:r w:rsidR="008D2EC3" w:rsidRPr="00AD087E">
        <w:rPr>
          <w:lang w:val="cy-GB"/>
        </w:rPr>
        <w:t>a ddefnyddir gan y</w:t>
      </w:r>
      <w:r w:rsidRPr="00AD087E">
        <w:rPr>
          <w:lang w:val="cy-GB"/>
        </w:rPr>
        <w:t xml:space="preserve"> fferyllfa</w:t>
      </w:r>
      <w:r w:rsidR="008D2EC3" w:rsidRPr="00AD087E">
        <w:rPr>
          <w:lang w:val="cy-GB"/>
        </w:rPr>
        <w:t xml:space="preserve"> i g</w:t>
      </w:r>
      <w:r w:rsidRPr="00AD087E">
        <w:rPr>
          <w:lang w:val="cy-GB"/>
        </w:rPr>
        <w:t xml:space="preserve">ael mynediad at y presgripsiwn electronig (cyfreithiol). Roedd y tocyn hwn yn ffacs papur heb lofnod o'r presgripsiwn, ond mae tocyn electronig wedi'i gyflwyno mewn ymateb i'r angen i leihau </w:t>
      </w:r>
      <w:r w:rsidR="008D2EC3" w:rsidRPr="00AD087E">
        <w:rPr>
          <w:lang w:val="cy-GB"/>
        </w:rPr>
        <w:t>cysylltiad rhwng pobl</w:t>
      </w:r>
      <w:r w:rsidRPr="00AD087E">
        <w:rPr>
          <w:lang w:val="cy-GB"/>
        </w:rPr>
        <w:t xml:space="preserve"> yn ystod y pandemig </w:t>
      </w:r>
      <w:r w:rsidRPr="00AD087E">
        <w:rPr>
          <w:caps/>
          <w:lang w:val="cy-GB"/>
        </w:rPr>
        <w:t>Covid-19</w:t>
      </w:r>
      <w:r w:rsidRPr="00AD087E">
        <w:rPr>
          <w:lang w:val="cy-GB"/>
        </w:rPr>
        <w:t>.</w:t>
      </w:r>
    </w:p>
    <w:p w14:paraId="30AC5EB7" w14:textId="4FAFE17E" w:rsidR="0076403B" w:rsidRPr="00AD087E" w:rsidRDefault="00A04F3E" w:rsidP="0076403B">
      <w:r w:rsidRPr="00AD087E">
        <w:rPr>
          <w:lang w:val="cy-GB"/>
        </w:rPr>
        <w:t>Mae'r fferyllfa'n defnyddio'r tocyn i gael mynediad at y presgripsiwn cyfreithiol gan y 'triniwr negeseuon' (</w:t>
      </w:r>
      <w:r w:rsidR="008D2EC3" w:rsidRPr="00AD087E">
        <w:rPr>
          <w:lang w:val="cy-GB"/>
        </w:rPr>
        <w:t xml:space="preserve">NHS </w:t>
      </w:r>
      <w:proofErr w:type="spellStart"/>
      <w:r w:rsidR="008D2EC3" w:rsidRPr="00AD087E">
        <w:rPr>
          <w:lang w:val="cy-GB"/>
        </w:rPr>
        <w:t>Spine</w:t>
      </w:r>
      <w:proofErr w:type="spellEnd"/>
      <w:r w:rsidRPr="00AD087E">
        <w:rPr>
          <w:lang w:val="cy-GB"/>
        </w:rPr>
        <w:t xml:space="preserve">). Ar hyn o bryd, </w:t>
      </w:r>
      <w:r w:rsidR="000D50BF" w:rsidRPr="00AD087E">
        <w:rPr>
          <w:lang w:val="cy-GB"/>
        </w:rPr>
        <w:t xml:space="preserve">i gael </w:t>
      </w:r>
      <w:r w:rsidRPr="00AD087E">
        <w:rPr>
          <w:lang w:val="cy-GB"/>
        </w:rPr>
        <w:t xml:space="preserve">mynediad at </w:t>
      </w:r>
      <w:r w:rsidR="000D50BF" w:rsidRPr="00AD087E">
        <w:rPr>
          <w:lang w:val="cy-GB"/>
        </w:rPr>
        <w:t xml:space="preserve">NHS </w:t>
      </w:r>
      <w:proofErr w:type="spellStart"/>
      <w:r w:rsidR="000D50BF" w:rsidRPr="00AD087E">
        <w:rPr>
          <w:lang w:val="cy-GB"/>
        </w:rPr>
        <w:t>Spine</w:t>
      </w:r>
      <w:proofErr w:type="spellEnd"/>
      <w:r w:rsidR="000D50BF" w:rsidRPr="00AD087E">
        <w:rPr>
          <w:lang w:val="cy-GB"/>
        </w:rPr>
        <w:t xml:space="preserve">, rhaid </w:t>
      </w:r>
      <w:r w:rsidRPr="00AD087E">
        <w:rPr>
          <w:lang w:val="cy-GB"/>
        </w:rPr>
        <w:t>defnyddio Cerdyn Clyfar Mynediad Seiliedig ar Rôl, ond mae natur y gwasanaeth hwn yn cael ei adolygu ac mae 'cerdyn clyfar rhithwir' eisoes yn cael ei ddefnyddio.</w:t>
      </w:r>
    </w:p>
    <w:p w14:paraId="5FBA66C6" w14:textId="3C7362D0" w:rsidR="0076403B" w:rsidRPr="00AD087E" w:rsidRDefault="00A04F3E" w:rsidP="0076403B">
      <w:r w:rsidRPr="00AD087E">
        <w:rPr>
          <w:lang w:val="cy-GB"/>
        </w:rPr>
        <w:t>Er bod heriau o ran defnyddio</w:t>
      </w:r>
      <w:r w:rsidR="000D50BF" w:rsidRPr="00AD087E">
        <w:rPr>
          <w:lang w:val="cy-GB"/>
        </w:rPr>
        <w:t>’r</w:t>
      </w:r>
      <w:r w:rsidRPr="00AD087E">
        <w:rPr>
          <w:lang w:val="cy-GB"/>
        </w:rPr>
        <w:t xml:space="preserve"> 'fersiwn bresennol'</w:t>
      </w:r>
      <w:r w:rsidR="000D50BF" w:rsidRPr="00AD087E">
        <w:rPr>
          <w:lang w:val="cy-GB"/>
        </w:rPr>
        <w:t xml:space="preserve"> o</w:t>
      </w:r>
      <w:r w:rsidRPr="00AD087E">
        <w:rPr>
          <w:lang w:val="cy-GB"/>
        </w:rPr>
        <w:t xml:space="preserve"> EPS, byddai mabwysiadu'r system hon yn sicr yn lleddfu'r heriau trawsffiniol sy'n bodoli ar gyfer cleifion sy'n byw yng Nghymru ac sy'n gweithio yn Lloegr (neu i'r gwrthwyneb) sy'n dymuno manteisio ar wasanaethau fferyllol ger lle maent yn gweithio.</w:t>
      </w:r>
    </w:p>
    <w:p w14:paraId="0D05A109" w14:textId="1D5FB5BA" w:rsidR="00662F78" w:rsidRPr="00AD087E" w:rsidRDefault="000D50BF" w:rsidP="00662F78">
      <w:r w:rsidRPr="00AD087E">
        <w:rPr>
          <w:lang w:val="cy-GB"/>
        </w:rPr>
        <w:t>Mae g</w:t>
      </w:r>
      <w:r w:rsidR="00A04F3E" w:rsidRPr="00AD087E">
        <w:rPr>
          <w:lang w:val="cy-GB"/>
        </w:rPr>
        <w:t xml:space="preserve">weithredu, hyd yn oed system sefydledig, </w:t>
      </w:r>
      <w:r w:rsidRPr="00AD087E">
        <w:rPr>
          <w:lang w:val="cy-GB"/>
        </w:rPr>
        <w:t xml:space="preserve">yn gofyn am </w:t>
      </w:r>
      <w:r w:rsidR="00A04F3E" w:rsidRPr="00AD087E">
        <w:rPr>
          <w:lang w:val="cy-GB"/>
        </w:rPr>
        <w:t xml:space="preserve">lawer iawn o waith o ran newid busnes mewn meddygfeydd a fferyllfeydd a mannau dosbarthu eraill) yn ogystal â galluogi gwaith i gefnogi rheolaethau mynediad sy'n seiliedig ar rôl neu ofynion tebyg i ganiatáu mynediad at y system. Er bod proses weithredu </w:t>
      </w:r>
      <w:r w:rsidRPr="00AD087E">
        <w:rPr>
          <w:lang w:val="cy-GB"/>
        </w:rPr>
        <w:t>sefydledig</w:t>
      </w:r>
      <w:r w:rsidR="00A04F3E" w:rsidRPr="00AD087E">
        <w:rPr>
          <w:lang w:val="cy-GB"/>
        </w:rPr>
        <w:t xml:space="preserve"> i gefnogi'r gwaith o gyflwyno EPS, byddai angen trosglwyddo gwybodaeth a sgiliau i dîm yng Nghymru i gefnogi'r fenter hon. Mae'r gwaith 'galluogi' hwn yn debygol o gymryd sawl mis.</w:t>
      </w:r>
    </w:p>
    <w:p w14:paraId="2BFF8759" w14:textId="77777777" w:rsidR="0076403B" w:rsidRPr="00AD087E" w:rsidRDefault="00A04F3E" w:rsidP="0063265E">
      <w:pPr>
        <w:pStyle w:val="Pennawd3"/>
      </w:pPr>
      <w:r w:rsidRPr="00AD087E">
        <w:rPr>
          <w:lang w:val="cy-GB"/>
        </w:rPr>
        <w:t>Esblygiadau diweddar</w:t>
      </w:r>
    </w:p>
    <w:p w14:paraId="04F83A33" w14:textId="2676B1C8" w:rsidR="0076403B" w:rsidRPr="00AD087E" w:rsidRDefault="00A04F3E" w:rsidP="0076403B">
      <w:r w:rsidRPr="00AD087E">
        <w:rPr>
          <w:lang w:val="cy-GB"/>
        </w:rPr>
        <w:t xml:space="preserve">Mae'r Gwasanaeth Presgripsiwn Electronig yn cael ei ddiweddaru i weithio drwy negeseuon FHIR </w:t>
      </w:r>
      <w:proofErr w:type="spellStart"/>
      <w:r w:rsidRPr="00AD087E">
        <w:rPr>
          <w:lang w:val="cy-GB"/>
        </w:rPr>
        <w:t>rhyngweithredol</w:t>
      </w:r>
      <w:proofErr w:type="spellEnd"/>
      <w:r w:rsidRPr="00AD087E">
        <w:rPr>
          <w:lang w:val="cy-GB"/>
        </w:rPr>
        <w:t xml:space="preserve">. Disgwylir i'r negeseuon EPS cyntaf o'r fath fynd yn fyw yn ystod gwanwyn 2021, a systemau ysbytai neu ysbytai cymunedol fydd y safleoedd gweithredu cyntaf o'r math. Byddai hyn yn ei gwneud hi'n ofynnol i'r holl systemau fferylliaeth gymunedol fod wedi'u diweddaru neu'n gweithio tuag at ddiweddaru eu systemau i dderbyn y negeseuon FHIR </w:t>
      </w:r>
      <w:proofErr w:type="spellStart"/>
      <w:r w:rsidRPr="00AD087E">
        <w:rPr>
          <w:lang w:val="cy-GB"/>
        </w:rPr>
        <w:t>rhyngweithredol</w:t>
      </w:r>
      <w:proofErr w:type="spellEnd"/>
      <w:r w:rsidRPr="00AD087E">
        <w:rPr>
          <w:lang w:val="cy-GB"/>
        </w:rPr>
        <w:t>. Mae'r map ffordd i uwchraddio systemau meddygfeydd teulu i'r un safon yn ymestyn i 2024, ond mae rhai cyflenwyr systemau meddyg</w:t>
      </w:r>
      <w:r w:rsidR="00FE51B5" w:rsidRPr="00AD087E">
        <w:rPr>
          <w:lang w:val="cy-GB"/>
        </w:rPr>
        <w:t>on</w:t>
      </w:r>
      <w:r w:rsidRPr="00AD087E">
        <w:rPr>
          <w:lang w:val="cy-GB"/>
        </w:rPr>
        <w:t xml:space="preserve"> teulu eisoes yn gwneud cynnydd i gyflawni hyn yn gynnar. Byddai'r esblygiad hwn yn cyd-fynd yn haws ag elfennau allweddol yr Adolygiad</w:t>
      </w:r>
      <w:r w:rsidR="00AA0718" w:rsidRPr="00AD087E">
        <w:rPr>
          <w:lang w:val="cy-GB"/>
        </w:rPr>
        <w:t xml:space="preserve"> o</w:t>
      </w:r>
      <w:r w:rsidRPr="00AD087E">
        <w:rPr>
          <w:lang w:val="cy-GB"/>
        </w:rPr>
        <w:t xml:space="preserve"> </w:t>
      </w:r>
      <w:r w:rsidR="00AA0718" w:rsidRPr="00AD087E">
        <w:rPr>
          <w:lang w:val="cy-GB"/>
        </w:rPr>
        <w:t>Saernïaeth</w:t>
      </w:r>
      <w:r w:rsidRPr="00AD087E">
        <w:rPr>
          <w:lang w:val="cy-GB"/>
        </w:rPr>
        <w:t xml:space="preserve"> Ddigidol ac yn hwyluso'r broses o drosglwyddo i Opsiwn 3, ystorfa meddyginiaethau ganolog.</w:t>
      </w:r>
    </w:p>
    <w:p w14:paraId="41DD7A56" w14:textId="09539C37" w:rsidR="0076403B" w:rsidRPr="00AD087E" w:rsidRDefault="00A04F3E" w:rsidP="0076403B">
      <w:r w:rsidRPr="00AD087E">
        <w:rPr>
          <w:lang w:val="cy-GB"/>
        </w:rPr>
        <w:t>Gellir newid dewis y claf o fferyllfa (enwebiad) ar unrhyw adeg ac mae Ap y GIG wedi datblygu</w:t>
      </w:r>
      <w:r w:rsidR="00C73DC6" w:rsidRPr="00AD087E">
        <w:rPr>
          <w:lang w:val="cy-GB"/>
        </w:rPr>
        <w:t>’r gallu</w:t>
      </w:r>
      <w:r w:rsidRPr="00AD087E">
        <w:rPr>
          <w:lang w:val="cy-GB"/>
        </w:rPr>
        <w:t xml:space="preserve"> i hwyluso newid enwebiadau gan gleifion; mae'n bosibl y gallai'r DSPP gefnogi'r newid hwn i enwebiad a hwyluso trosglwyddo'r tocyn electronig.</w:t>
      </w:r>
    </w:p>
    <w:p w14:paraId="68AB1DD7" w14:textId="77777777" w:rsidR="0076403B" w:rsidRPr="00AD087E" w:rsidRDefault="00A04F3E" w:rsidP="0063265E">
      <w:pPr>
        <w:pStyle w:val="Pennawd3"/>
      </w:pPr>
      <w:proofErr w:type="spellStart"/>
      <w:r w:rsidRPr="00AD087E">
        <w:rPr>
          <w:lang w:val="cy-GB"/>
        </w:rPr>
        <w:t>Fforddiadwyedd</w:t>
      </w:r>
      <w:proofErr w:type="spellEnd"/>
    </w:p>
    <w:p w14:paraId="07A4B0D4" w14:textId="7C41AE67" w:rsidR="0076403B" w:rsidRPr="00AD087E" w:rsidRDefault="00A04F3E" w:rsidP="0076403B">
      <w:r w:rsidRPr="00AD087E">
        <w:rPr>
          <w:lang w:val="cy-GB"/>
        </w:rPr>
        <w:t xml:space="preserve">Mae datblygiad ystorfa meddyginiaethau neu unrhyw </w:t>
      </w:r>
      <w:r w:rsidR="00C73DC6" w:rsidRPr="00AD087E">
        <w:rPr>
          <w:lang w:val="cy-GB"/>
        </w:rPr>
        <w:t xml:space="preserve">ddull digidol arall o </w:t>
      </w:r>
      <w:r w:rsidRPr="00AD087E">
        <w:rPr>
          <w:lang w:val="cy-GB"/>
        </w:rPr>
        <w:t xml:space="preserve">rannu gwybodaeth am bresgripsiynau </w:t>
      </w:r>
      <w:r w:rsidR="00C73DC6" w:rsidRPr="00AD087E">
        <w:rPr>
          <w:lang w:val="cy-GB"/>
        </w:rPr>
        <w:t xml:space="preserve">'de </w:t>
      </w:r>
      <w:proofErr w:type="spellStart"/>
      <w:r w:rsidR="00C73DC6" w:rsidRPr="00AD087E">
        <w:rPr>
          <w:lang w:val="cy-GB"/>
        </w:rPr>
        <w:t>novo</w:t>
      </w:r>
      <w:proofErr w:type="spellEnd"/>
      <w:r w:rsidR="00C73DC6" w:rsidRPr="00AD087E">
        <w:rPr>
          <w:lang w:val="cy-GB"/>
        </w:rPr>
        <w:t xml:space="preserve">' </w:t>
      </w:r>
      <w:r w:rsidRPr="00AD087E">
        <w:rPr>
          <w:lang w:val="cy-GB"/>
        </w:rPr>
        <w:t xml:space="preserve">yn debygol o gymryd amser (blynyddoedd) a bod yn gostus. Mae dewis system sydd eisoes wedi'i phrofi, </w:t>
      </w:r>
      <w:r w:rsidR="00C73DC6" w:rsidRPr="00AD087E">
        <w:rPr>
          <w:lang w:val="cy-GB"/>
        </w:rPr>
        <w:t xml:space="preserve">ac sydd wedi </w:t>
      </w:r>
      <w:r w:rsidRPr="00AD087E">
        <w:rPr>
          <w:lang w:val="cy-GB"/>
        </w:rPr>
        <w:t xml:space="preserve">ei datblygu a'i thalu </w:t>
      </w:r>
      <w:r w:rsidR="00C73DC6" w:rsidRPr="00AD087E">
        <w:rPr>
          <w:lang w:val="cy-GB"/>
        </w:rPr>
        <w:t xml:space="preserve">amdani </w:t>
      </w:r>
      <w:r w:rsidRPr="00AD087E">
        <w:rPr>
          <w:lang w:val="cy-GB"/>
        </w:rPr>
        <w:t>gan wlad arall yn y DU</w:t>
      </w:r>
      <w:r w:rsidR="00C73DC6" w:rsidRPr="00AD087E">
        <w:rPr>
          <w:lang w:val="cy-GB"/>
        </w:rPr>
        <w:t>,</w:t>
      </w:r>
      <w:r w:rsidRPr="00AD087E">
        <w:rPr>
          <w:lang w:val="cy-GB"/>
        </w:rPr>
        <w:t xml:space="preserve"> yn ateb cyflymach (a llawer rhatach, </w:t>
      </w:r>
      <w:r w:rsidR="00C73DC6" w:rsidRPr="00AD087E">
        <w:rPr>
          <w:lang w:val="cy-GB"/>
        </w:rPr>
        <w:t>yn ôl pob t</w:t>
      </w:r>
      <w:r w:rsidRPr="00AD087E">
        <w:rPr>
          <w:lang w:val="cy-GB"/>
        </w:rPr>
        <w:t xml:space="preserve">ebyg). Mae'r system bresennol yn symud tuag at strwythur negeseuon </w:t>
      </w:r>
      <w:proofErr w:type="spellStart"/>
      <w:r w:rsidRPr="00AD087E">
        <w:rPr>
          <w:lang w:val="cy-GB"/>
        </w:rPr>
        <w:t>rhyngweithredol</w:t>
      </w:r>
      <w:proofErr w:type="spellEnd"/>
      <w:r w:rsidRPr="00AD087E">
        <w:rPr>
          <w:lang w:val="cy-GB"/>
        </w:rPr>
        <w:t>, a fyddai'n cyd-fynd yn dda â'r Adolygiad</w:t>
      </w:r>
      <w:r w:rsidR="00AA0718" w:rsidRPr="00AD087E">
        <w:rPr>
          <w:lang w:val="cy-GB"/>
        </w:rPr>
        <w:t xml:space="preserve"> o</w:t>
      </w:r>
      <w:r w:rsidRPr="00AD087E">
        <w:rPr>
          <w:lang w:val="cy-GB"/>
        </w:rPr>
        <w:t xml:space="preserve"> </w:t>
      </w:r>
      <w:r w:rsidR="00AA0718" w:rsidRPr="00AD087E">
        <w:rPr>
          <w:lang w:val="cy-GB"/>
        </w:rPr>
        <w:t>Saernïaeth</w:t>
      </w:r>
      <w:r w:rsidRPr="00AD087E">
        <w:rPr>
          <w:lang w:val="cy-GB"/>
        </w:rPr>
        <w:t xml:space="preserve"> Ddigidol.</w:t>
      </w:r>
    </w:p>
    <w:p w14:paraId="542061D2" w14:textId="6FBB405B" w:rsidR="0076403B" w:rsidRPr="00AD087E" w:rsidRDefault="00A04F3E" w:rsidP="0076403B">
      <w:r w:rsidRPr="00AD087E">
        <w:rPr>
          <w:lang w:val="cy-GB"/>
        </w:rPr>
        <w:t xml:space="preserve">Mae'r broses (bapur) bresennol yn cynnwys camau sy'n gysylltiedig â chost y gellir ei hosgoi (ac y gellir ei hadennill). Mae'r rhain yn cynnwys argraffu papur rheoledig, argraffu presgripsiynau mewn meddygfeydd teulu, postio presgripsiynau o fferyllfeydd i Bartneriaeth </w:t>
      </w:r>
      <w:proofErr w:type="spellStart"/>
      <w:r w:rsidRPr="00AD087E">
        <w:rPr>
          <w:lang w:val="cy-GB"/>
        </w:rPr>
        <w:t>Cydwasanaethau</w:t>
      </w:r>
      <w:proofErr w:type="spellEnd"/>
      <w:r w:rsidRPr="00AD087E">
        <w:rPr>
          <w:lang w:val="cy-GB"/>
        </w:rPr>
        <w:t xml:space="preserve"> GIG Cymru (NWSSP) a sganio presgripsiynau papur o fewn NWSSP. Nid yw gwerth y gost (y gellir ei hadennill) wedi'i asesu ond hyd yn oed </w:t>
      </w:r>
      <w:r w:rsidR="00C73DC6" w:rsidRPr="00AD087E">
        <w:rPr>
          <w:lang w:val="cy-GB"/>
        </w:rPr>
        <w:t>pe bai g</w:t>
      </w:r>
      <w:r w:rsidRPr="00AD087E">
        <w:rPr>
          <w:lang w:val="cy-GB"/>
        </w:rPr>
        <w:t>yn lleied â 50c y presgripsiwn, daw hyn yn swm sylweddol o'i luosi â'r 81 miliwn o bresgripsiynau a ysgrifennir gan feddygon teulu yng Nghymru bob blwyddyn.</w:t>
      </w:r>
    </w:p>
    <w:p w14:paraId="7955A6F4" w14:textId="723CE5E7" w:rsidR="0076403B" w:rsidRPr="00AD087E" w:rsidRDefault="00A04F3E" w:rsidP="00522BC7">
      <w:pPr>
        <w:pStyle w:val="Pennawd2"/>
      </w:pPr>
      <w:bookmarkStart w:id="36" w:name="_Toc89337666"/>
      <w:r w:rsidRPr="00AD087E">
        <w:rPr>
          <w:lang w:val="cy-GB"/>
        </w:rPr>
        <w:t xml:space="preserve">Blaenoriaeth B - Galluoedd E-bresgripsiynau </w:t>
      </w:r>
      <w:r w:rsidR="00C3352F">
        <w:rPr>
          <w:lang w:val="cy-GB"/>
        </w:rPr>
        <w:t xml:space="preserve">ym maes </w:t>
      </w:r>
      <w:r w:rsidRPr="00AD087E">
        <w:rPr>
          <w:lang w:val="cy-GB"/>
        </w:rPr>
        <w:t>Gofal Eilaidd</w:t>
      </w:r>
      <w:bookmarkEnd w:id="36"/>
    </w:p>
    <w:p w14:paraId="65F2CD88" w14:textId="636B5262" w:rsidR="0076403B" w:rsidRPr="00AD087E" w:rsidRDefault="00A04F3E" w:rsidP="0076403B">
      <w:r w:rsidRPr="00AD087E">
        <w:rPr>
          <w:lang w:val="cy-GB"/>
        </w:rPr>
        <w:t xml:space="preserve">Er bod Cymru ar ei hôl hi braidd o ran gweithredu systemau electronig </w:t>
      </w:r>
      <w:r w:rsidR="005F4022" w:rsidRPr="00AD087E">
        <w:rPr>
          <w:lang w:val="cy-GB"/>
        </w:rPr>
        <w:t xml:space="preserve">ar gyfer presgripsiynau </w:t>
      </w:r>
      <w:r w:rsidRPr="00AD087E">
        <w:rPr>
          <w:lang w:val="cy-GB"/>
        </w:rPr>
        <w:t>a rhoi meddyginiaethau (</w:t>
      </w:r>
      <w:proofErr w:type="spellStart"/>
      <w:r w:rsidRPr="00AD087E">
        <w:rPr>
          <w:lang w:val="cy-GB"/>
        </w:rPr>
        <w:t>ePMA</w:t>
      </w:r>
      <w:proofErr w:type="spellEnd"/>
      <w:r w:rsidRPr="00AD087E">
        <w:rPr>
          <w:lang w:val="cy-GB"/>
        </w:rPr>
        <w:t xml:space="preserve">) mewn ysbytai, mae hyn yn baradocsaidd yn gyfle, gyda'r sefyllfa bresennol yn nodi bod y sector ysbytai yn safle 'maes gwyrdd' i raddau helaeth, heb rwystr systemau etifeddol gwahanol. Mae hyn yn caniatáu i Gymru </w:t>
      </w:r>
      <w:r w:rsidR="005F4022" w:rsidRPr="00AD087E">
        <w:rPr>
          <w:lang w:val="cy-GB"/>
        </w:rPr>
        <w:t>weithredu</w:t>
      </w:r>
      <w:r w:rsidRPr="00AD087E">
        <w:rPr>
          <w:lang w:val="cy-GB"/>
        </w:rPr>
        <w:t xml:space="preserve">'r egwyddorion a amlinellir yn yr Adolygiad </w:t>
      </w:r>
      <w:r w:rsidR="00AA0718" w:rsidRPr="00AD087E">
        <w:rPr>
          <w:lang w:val="cy-GB"/>
        </w:rPr>
        <w:t>o Saernïaeth</w:t>
      </w:r>
      <w:r w:rsidRPr="00AD087E">
        <w:rPr>
          <w:lang w:val="cy-GB"/>
        </w:rPr>
        <w:t xml:space="preserve"> Ddigidol a chaffael system neu systemau sy'n cyd-fynd yn llawn ag egwyddorion </w:t>
      </w:r>
      <w:r w:rsidR="00AA0718" w:rsidRPr="00AD087E">
        <w:rPr>
          <w:lang w:val="cy-GB"/>
        </w:rPr>
        <w:t>saernïaeth</w:t>
      </w:r>
      <w:r w:rsidRPr="00AD087E">
        <w:rPr>
          <w:lang w:val="cy-GB"/>
        </w:rPr>
        <w:t xml:space="preserve"> agored a safonau agored, heb y problemau o orfod ymdrin ag ôl-groniad o systemau 'etifeddol' nad ydynt yn ymateb i heriau amgylchedd platfform agored yn y dyfodol. Gan nad oes 'system etifeddol' na 'hanes' i'w oresgyn, bydd dewis systemau priodol sy'n 'blatfform agored', yn unol â'r Adolygiad </w:t>
      </w:r>
      <w:r w:rsidR="00AA0718" w:rsidRPr="00AD087E">
        <w:rPr>
          <w:lang w:val="cy-GB"/>
        </w:rPr>
        <w:t>o Saernïaeth</w:t>
      </w:r>
      <w:r w:rsidRPr="00AD087E">
        <w:rPr>
          <w:lang w:val="cy-GB"/>
        </w:rPr>
        <w:t xml:space="preserve"> Ddigidol, yn sicrhau y gall Cymru greu system sy'n edrych i'r dyfodol a fyddai'n sbardun i rannu </w:t>
      </w:r>
      <w:r w:rsidR="005F4022" w:rsidRPr="00AD087E">
        <w:rPr>
          <w:lang w:val="cy-GB"/>
        </w:rPr>
        <w:t xml:space="preserve">mwy o </w:t>
      </w:r>
      <w:r w:rsidRPr="00AD087E">
        <w:rPr>
          <w:lang w:val="cy-GB"/>
        </w:rPr>
        <w:t xml:space="preserve">wybodaeth yn </w:t>
      </w:r>
      <w:r w:rsidR="005F4022" w:rsidRPr="00AD087E">
        <w:rPr>
          <w:lang w:val="cy-GB"/>
        </w:rPr>
        <w:t>dd</w:t>
      </w:r>
      <w:r w:rsidRPr="00AD087E">
        <w:rPr>
          <w:lang w:val="cy-GB"/>
        </w:rPr>
        <w:t>igidol.</w:t>
      </w:r>
    </w:p>
    <w:p w14:paraId="2EC3D404" w14:textId="3D87D23E" w:rsidR="00174554" w:rsidRPr="00AD087E" w:rsidRDefault="00A04F3E" w:rsidP="0076403B">
      <w:r w:rsidRPr="00AD087E">
        <w:rPr>
          <w:lang w:val="cy-GB"/>
        </w:rPr>
        <w:t xml:space="preserve">Mae'r adran hon yn nodi'r galluoedd a'r nodweddion craidd y byddai </w:t>
      </w:r>
      <w:r w:rsidR="005F4022" w:rsidRPr="00AD087E">
        <w:rPr>
          <w:lang w:val="cy-GB"/>
        </w:rPr>
        <w:t>ei h</w:t>
      </w:r>
      <w:r w:rsidRPr="00AD087E">
        <w:rPr>
          <w:lang w:val="cy-GB"/>
        </w:rPr>
        <w:t xml:space="preserve">angen </w:t>
      </w:r>
      <w:r w:rsidR="005F4022" w:rsidRPr="00AD087E">
        <w:rPr>
          <w:lang w:val="cy-GB"/>
        </w:rPr>
        <w:t>ar</w:t>
      </w:r>
      <w:r w:rsidRPr="00AD087E">
        <w:rPr>
          <w:lang w:val="cy-GB"/>
        </w:rPr>
        <w:t xml:space="preserve"> unrhyw atebion </w:t>
      </w:r>
      <w:proofErr w:type="spellStart"/>
      <w:r w:rsidRPr="00AD087E">
        <w:rPr>
          <w:lang w:val="cy-GB"/>
        </w:rPr>
        <w:t>ePMA</w:t>
      </w:r>
      <w:proofErr w:type="spellEnd"/>
      <w:r w:rsidRPr="00AD087E">
        <w:rPr>
          <w:lang w:val="cy-GB"/>
        </w:rPr>
        <w:t xml:space="preserve"> a gyflwynir i system gofal eilaidd Cymru.</w:t>
      </w:r>
    </w:p>
    <w:p w14:paraId="29A96FBA" w14:textId="77777777" w:rsidR="0076403B" w:rsidRPr="00AD087E" w:rsidRDefault="00A04F3E" w:rsidP="004D0C52">
      <w:pPr>
        <w:pStyle w:val="Pennawd3"/>
        <w:numPr>
          <w:ilvl w:val="0"/>
          <w:numId w:val="0"/>
        </w:numPr>
      </w:pPr>
      <w:r w:rsidRPr="00AD087E">
        <w:rPr>
          <w:lang w:val="cy-GB"/>
        </w:rPr>
        <w:t>Meddyginiaethau wrth dderbyn</w:t>
      </w:r>
    </w:p>
    <w:p w14:paraId="642FF6FA" w14:textId="2D7BAB40" w:rsidR="0076403B" w:rsidRPr="00AD087E" w:rsidRDefault="00A04F3E" w:rsidP="0076403B">
      <w:r w:rsidRPr="00AD087E">
        <w:rPr>
          <w:lang w:val="cy-GB"/>
        </w:rPr>
        <w:t xml:space="preserve">Er mwyn cyd-fynd â'r strategaeth hon, rhaid </w:t>
      </w:r>
      <w:r w:rsidR="00C259F6" w:rsidRPr="00AD087E">
        <w:rPr>
          <w:lang w:val="cy-GB"/>
        </w:rPr>
        <w:t>bod dull digidol o</w:t>
      </w:r>
      <w:r w:rsidRPr="00AD087E">
        <w:rPr>
          <w:lang w:val="cy-GB"/>
        </w:rPr>
        <w:t xml:space="preserve"> 'rannu' gwybodaeth am feddyginiaethau perthnasol o system 'sy'n lletya' (o ble mae'r feddyginiaeth </w:t>
      </w:r>
      <w:r w:rsidR="00EC3E6C" w:rsidRPr="00AD087E">
        <w:rPr>
          <w:lang w:val="cy-GB"/>
        </w:rPr>
        <w:t>yn deilio</w:t>
      </w:r>
      <w:r w:rsidRPr="00AD087E">
        <w:rPr>
          <w:lang w:val="cy-GB"/>
        </w:rPr>
        <w:t xml:space="preserve">) i'r system sy'n cael ei defnyddio i ofalu am y claf, gan ddefnyddio safonau cyhoeddedig ar gyfer negeseuon </w:t>
      </w:r>
      <w:proofErr w:type="spellStart"/>
      <w:r w:rsidRPr="00AD087E">
        <w:rPr>
          <w:lang w:val="cy-GB"/>
        </w:rPr>
        <w:t>rhyngweithredol</w:t>
      </w:r>
      <w:proofErr w:type="spellEnd"/>
      <w:r w:rsidRPr="00AD087E">
        <w:rPr>
          <w:lang w:val="cy-GB"/>
        </w:rPr>
        <w:t>. Mae gan y systemau meddyg</w:t>
      </w:r>
      <w:r w:rsidR="00FE51B5" w:rsidRPr="00AD087E">
        <w:rPr>
          <w:lang w:val="cy-GB"/>
        </w:rPr>
        <w:t>on</w:t>
      </w:r>
      <w:r w:rsidRPr="00AD087E">
        <w:rPr>
          <w:lang w:val="cy-GB"/>
        </w:rPr>
        <w:t xml:space="preserve"> teulu presennol y </w:t>
      </w:r>
      <w:r w:rsidR="00EC3E6C" w:rsidRPr="00AD087E">
        <w:rPr>
          <w:lang w:val="cy-GB"/>
        </w:rPr>
        <w:t>gallu</w:t>
      </w:r>
      <w:r w:rsidRPr="00AD087E">
        <w:rPr>
          <w:lang w:val="cy-GB"/>
        </w:rPr>
        <w:t xml:space="preserve"> angenrheidiol (a ddatblygwyd o dan y rhaglen </w:t>
      </w:r>
      <w:r w:rsidR="00EC3E6C" w:rsidRPr="00AD087E">
        <w:rPr>
          <w:lang w:val="cy-GB"/>
        </w:rPr>
        <w:t xml:space="preserve">GP </w:t>
      </w:r>
      <w:proofErr w:type="spellStart"/>
      <w:r w:rsidR="00EC3E6C" w:rsidRPr="00AD087E">
        <w:rPr>
          <w:lang w:val="cy-GB"/>
        </w:rPr>
        <w:t>Connect</w:t>
      </w:r>
      <w:proofErr w:type="spellEnd"/>
      <w:r w:rsidRPr="00AD087E">
        <w:rPr>
          <w:lang w:val="cy-GB"/>
        </w:rPr>
        <w:t xml:space="preserve">) i rannu gwybodaeth yn ddigidol wrth dderbyn. Er bod y ddarpariaeth yn dal i fod </w:t>
      </w:r>
      <w:r w:rsidR="00EC3E6C" w:rsidRPr="00AD087E">
        <w:rPr>
          <w:lang w:val="cy-GB"/>
        </w:rPr>
        <w:t>yn ei chamau</w:t>
      </w:r>
      <w:r w:rsidRPr="00AD087E">
        <w:rPr>
          <w:lang w:val="cy-GB"/>
        </w:rPr>
        <w:t xml:space="preserve"> cynnar, mae ysbytai wedi bod yn defnyddio'r </w:t>
      </w:r>
      <w:r w:rsidR="00EC3E6C" w:rsidRPr="00AD087E">
        <w:rPr>
          <w:lang w:val="cy-GB"/>
        </w:rPr>
        <w:t>gallu hwn</w:t>
      </w:r>
      <w:r w:rsidRPr="00AD087E">
        <w:rPr>
          <w:lang w:val="cy-GB"/>
        </w:rPr>
        <w:t xml:space="preserve"> i symleiddio mynediad at ddata wrth dderbyn, ond byddai angen i unrhyw system </w:t>
      </w:r>
      <w:proofErr w:type="spellStart"/>
      <w:r w:rsidRPr="00AD087E">
        <w:rPr>
          <w:lang w:val="cy-GB"/>
        </w:rPr>
        <w:t>ePMA</w:t>
      </w:r>
      <w:proofErr w:type="spellEnd"/>
      <w:r w:rsidRPr="00AD087E">
        <w:rPr>
          <w:lang w:val="cy-GB"/>
        </w:rPr>
        <w:t xml:space="preserve"> gefnogi derbyn negeseuon </w:t>
      </w:r>
      <w:proofErr w:type="spellStart"/>
      <w:r w:rsidRPr="00AD087E">
        <w:rPr>
          <w:lang w:val="cy-GB"/>
        </w:rPr>
        <w:t>rhyngweithredol</w:t>
      </w:r>
      <w:proofErr w:type="spellEnd"/>
      <w:r w:rsidRPr="00AD087E">
        <w:rPr>
          <w:lang w:val="cy-GB"/>
        </w:rPr>
        <w:t xml:space="preserve">, neu fynediad drwy </w:t>
      </w:r>
      <w:proofErr w:type="spellStart"/>
      <w:r w:rsidRPr="00AD087E">
        <w:rPr>
          <w:lang w:val="cy-GB"/>
        </w:rPr>
        <w:t>APIs</w:t>
      </w:r>
      <w:proofErr w:type="spellEnd"/>
      <w:r w:rsidRPr="00AD087E">
        <w:rPr>
          <w:lang w:val="cy-GB"/>
        </w:rPr>
        <w:t xml:space="preserve"> agored.</w:t>
      </w:r>
    </w:p>
    <w:p w14:paraId="1F22CECE" w14:textId="3934856E" w:rsidR="0076403B" w:rsidRPr="00AD087E" w:rsidRDefault="00A04F3E" w:rsidP="0076403B">
      <w:r w:rsidRPr="00AD087E">
        <w:rPr>
          <w:lang w:val="cy-GB"/>
        </w:rPr>
        <w:t xml:space="preserve">Bydd angen mewnforio gwybodaeth i'r system </w:t>
      </w:r>
      <w:proofErr w:type="spellStart"/>
      <w:r w:rsidRPr="00AD087E">
        <w:rPr>
          <w:lang w:val="cy-GB"/>
        </w:rPr>
        <w:t>ePMA</w:t>
      </w:r>
      <w:proofErr w:type="spellEnd"/>
      <w:r w:rsidRPr="00AD087E">
        <w:rPr>
          <w:lang w:val="cy-GB"/>
        </w:rPr>
        <w:t xml:space="preserve"> o</w:t>
      </w:r>
      <w:r w:rsidR="00EC3E6C" w:rsidRPr="00AD087E">
        <w:rPr>
          <w:lang w:val="cy-GB"/>
        </w:rPr>
        <w:t>’r</w:t>
      </w:r>
      <w:r w:rsidRPr="00AD087E">
        <w:rPr>
          <w:lang w:val="cy-GB"/>
        </w:rPr>
        <w:t xml:space="preserve"> system </w:t>
      </w:r>
      <w:r w:rsidR="00EC3E6C" w:rsidRPr="00AD087E">
        <w:rPr>
          <w:lang w:val="cy-GB"/>
        </w:rPr>
        <w:t>m</w:t>
      </w:r>
      <w:r w:rsidRPr="00AD087E">
        <w:rPr>
          <w:lang w:val="cy-GB"/>
        </w:rPr>
        <w:t>eddyg</w:t>
      </w:r>
      <w:r w:rsidR="00FE51B5" w:rsidRPr="00AD087E">
        <w:rPr>
          <w:lang w:val="cy-GB"/>
        </w:rPr>
        <w:t>on</w:t>
      </w:r>
      <w:r w:rsidRPr="00AD087E">
        <w:rPr>
          <w:lang w:val="cy-GB"/>
        </w:rPr>
        <w:t xml:space="preserve"> </w:t>
      </w:r>
      <w:r w:rsidR="00EC3E6C" w:rsidRPr="00AD087E">
        <w:rPr>
          <w:lang w:val="cy-GB"/>
        </w:rPr>
        <w:t>t</w:t>
      </w:r>
      <w:r w:rsidRPr="00AD087E">
        <w:rPr>
          <w:lang w:val="cy-GB"/>
        </w:rPr>
        <w:t>eulu, a byddai angen i unrhyw wybodaeth ychwanegol (fel presgripsiynau Gofal Cartref, gofal parhaus a reolir gan y tîm Seiciatrig Cymunedol, meddyginiaethau a</w:t>
      </w:r>
      <w:r w:rsidR="00E11ACC">
        <w:rPr>
          <w:lang w:val="cy-GB"/>
        </w:rPr>
        <w:t>r</w:t>
      </w:r>
      <w:r w:rsidRPr="00AD087E">
        <w:rPr>
          <w:lang w:val="cy-GB"/>
        </w:rPr>
        <w:t xml:space="preserve"> </w:t>
      </w:r>
      <w:r w:rsidR="00EC3E6C" w:rsidRPr="00AD087E">
        <w:rPr>
          <w:lang w:val="cy-GB"/>
        </w:rPr>
        <w:t>bresgripsiwn</w:t>
      </w:r>
      <w:r w:rsidRPr="00AD087E">
        <w:rPr>
          <w:lang w:val="cy-GB"/>
        </w:rPr>
        <w:t xml:space="preserve"> ar gyfer cyflyrau iechyd rhywiol</w:t>
      </w:r>
      <w:r w:rsidR="00EC3E6C" w:rsidRPr="00AD087E">
        <w:rPr>
          <w:lang w:val="cy-GB"/>
        </w:rPr>
        <w:t xml:space="preserve">, </w:t>
      </w:r>
      <w:proofErr w:type="spellStart"/>
      <w:r w:rsidR="00EC3E6C" w:rsidRPr="00AD087E">
        <w:rPr>
          <w:lang w:val="cy-GB"/>
        </w:rPr>
        <w:t>etc</w:t>
      </w:r>
      <w:proofErr w:type="spellEnd"/>
      <w:r w:rsidRPr="00AD087E">
        <w:rPr>
          <w:lang w:val="cy-GB"/>
        </w:rPr>
        <w:t xml:space="preserve">) fod ar gael o fewn y system </w:t>
      </w:r>
      <w:proofErr w:type="spellStart"/>
      <w:r w:rsidRPr="00AD087E">
        <w:rPr>
          <w:lang w:val="cy-GB"/>
        </w:rPr>
        <w:t>ePMA</w:t>
      </w:r>
      <w:proofErr w:type="spellEnd"/>
      <w:r w:rsidRPr="00AD087E">
        <w:rPr>
          <w:lang w:val="cy-GB"/>
        </w:rPr>
        <w:t xml:space="preserve"> neu o'r ystorfa meddyginiaethau a rennir.  Dylai </w:t>
      </w:r>
      <w:proofErr w:type="spellStart"/>
      <w:r w:rsidRPr="00AD087E">
        <w:rPr>
          <w:lang w:val="cy-GB"/>
        </w:rPr>
        <w:t>presgripsiynwyr</w:t>
      </w:r>
      <w:proofErr w:type="spellEnd"/>
      <w:r w:rsidRPr="00AD087E">
        <w:rPr>
          <w:lang w:val="cy-GB"/>
        </w:rPr>
        <w:t xml:space="preserve"> hefyd allu cael gafael ar wybodaeth o gyfnodau gofal cynharach a gofnod</w:t>
      </w:r>
      <w:r w:rsidR="00EC3E6C" w:rsidRPr="00AD087E">
        <w:rPr>
          <w:lang w:val="cy-GB"/>
        </w:rPr>
        <w:t>wyd</w:t>
      </w:r>
      <w:r w:rsidRPr="00AD087E">
        <w:rPr>
          <w:lang w:val="cy-GB"/>
        </w:rPr>
        <w:t xml:space="preserve"> o fewn y system </w:t>
      </w:r>
      <w:proofErr w:type="spellStart"/>
      <w:r w:rsidRPr="00AD087E">
        <w:rPr>
          <w:lang w:val="cy-GB"/>
        </w:rPr>
        <w:t>ePMA</w:t>
      </w:r>
      <w:proofErr w:type="spellEnd"/>
      <w:r w:rsidRPr="00AD087E">
        <w:rPr>
          <w:lang w:val="cy-GB"/>
        </w:rPr>
        <w:t xml:space="preserve">, lle mae'r rhain yn dal i fod yn berthnasol. </w:t>
      </w:r>
    </w:p>
    <w:p w14:paraId="15648397" w14:textId="4FC1CA22" w:rsidR="0076403B" w:rsidRPr="00AD087E" w:rsidRDefault="00A04F3E" w:rsidP="0076403B">
      <w:r w:rsidRPr="00AD087E">
        <w:rPr>
          <w:lang w:val="cy-GB"/>
        </w:rPr>
        <w:t>Bydd trosglwyddo gwybodaeth o systemau eraill yn yr un ysbyty, megis systemau</w:t>
      </w:r>
      <w:r w:rsidR="00BA5149" w:rsidRPr="00AD087E">
        <w:rPr>
          <w:lang w:val="cy-GB"/>
        </w:rPr>
        <w:t xml:space="preserve"> pwrpasol ar gyfer</w:t>
      </w:r>
      <w:r w:rsidRPr="00AD087E">
        <w:rPr>
          <w:lang w:val="cy-GB"/>
        </w:rPr>
        <w:t xml:space="preserve"> 'gofal dwys' neu </w:t>
      </w:r>
      <w:r w:rsidR="00BA5149" w:rsidRPr="00AD087E">
        <w:rPr>
          <w:lang w:val="cy-GB"/>
        </w:rPr>
        <w:t>g</w:t>
      </w:r>
      <w:r w:rsidRPr="00AD087E">
        <w:rPr>
          <w:lang w:val="cy-GB"/>
        </w:rPr>
        <w:t xml:space="preserve">emotherapi (lle y gallai fod angen gofal parhaus gyda chyfundrefnau symlach) yn bwysig hefyd. (Ni ddylai fod yn ofynnol i'r system dderbyn gefnogi </w:t>
      </w:r>
      <w:r w:rsidR="00BA5149" w:rsidRPr="00AD087E">
        <w:rPr>
          <w:lang w:val="cy-GB"/>
        </w:rPr>
        <w:t>swyddogaethau</w:t>
      </w:r>
      <w:r w:rsidRPr="00AD087E">
        <w:rPr>
          <w:lang w:val="cy-GB"/>
        </w:rPr>
        <w:t xml:space="preserve"> cymhleth system gofal dwys neu system cemotherapi). </w:t>
      </w:r>
    </w:p>
    <w:p w14:paraId="4C18E7A9" w14:textId="3E8A0E08" w:rsidR="0076403B" w:rsidRPr="00AD087E" w:rsidRDefault="00A04F3E" w:rsidP="0076403B">
      <w:r w:rsidRPr="00AD087E">
        <w:rPr>
          <w:lang w:val="cy-GB"/>
        </w:rPr>
        <w:t xml:space="preserve">Mae'n debygol y bydd hyblygrwydd o'r fath yn gofyn am ddatblygu'r systemau presennol ymhellach ac, yn sicr, bydd alinio â'r safonau </w:t>
      </w:r>
      <w:proofErr w:type="spellStart"/>
      <w:r w:rsidRPr="00AD087E">
        <w:rPr>
          <w:lang w:val="cy-GB"/>
        </w:rPr>
        <w:t>rhyngweithred</w:t>
      </w:r>
      <w:r w:rsidR="00BA5149" w:rsidRPr="00AD087E">
        <w:rPr>
          <w:lang w:val="cy-GB"/>
        </w:rPr>
        <w:t>u</w:t>
      </w:r>
      <w:proofErr w:type="spellEnd"/>
      <w:r w:rsidR="00BA5149" w:rsidRPr="00AD087E">
        <w:rPr>
          <w:lang w:val="cy-GB"/>
        </w:rPr>
        <w:t xml:space="preserve"> </w:t>
      </w:r>
      <w:r w:rsidRPr="00AD087E">
        <w:rPr>
          <w:lang w:val="cy-GB"/>
        </w:rPr>
        <w:t xml:space="preserve">yn gofyn am fuddsoddiad ychwanegol yn y systemau a </w:t>
      </w:r>
      <w:proofErr w:type="spellStart"/>
      <w:r w:rsidRPr="00AD087E">
        <w:rPr>
          <w:lang w:val="cy-GB"/>
        </w:rPr>
        <w:t>gaffaelwyd</w:t>
      </w:r>
      <w:proofErr w:type="spellEnd"/>
      <w:r w:rsidRPr="00AD087E">
        <w:rPr>
          <w:lang w:val="cy-GB"/>
        </w:rPr>
        <w:t xml:space="preserve"> eisoes, ond byddai hyn yn allweddol i sicrhau trosglwyddiad digidol rhwng systemau yn yr ysbyty. Gellid cynllunio amseriad y buddsoddiad hwn </w:t>
      </w:r>
      <w:r w:rsidR="00BA5149" w:rsidRPr="00AD087E">
        <w:rPr>
          <w:lang w:val="cy-GB"/>
        </w:rPr>
        <w:t xml:space="preserve">fesul cam </w:t>
      </w:r>
      <w:r w:rsidRPr="00AD087E">
        <w:rPr>
          <w:lang w:val="cy-GB"/>
        </w:rPr>
        <w:t xml:space="preserve">ar ôl i system neu systemau </w:t>
      </w:r>
      <w:proofErr w:type="spellStart"/>
      <w:r w:rsidRPr="00AD087E">
        <w:rPr>
          <w:lang w:val="cy-GB"/>
        </w:rPr>
        <w:t>ePMA</w:t>
      </w:r>
      <w:proofErr w:type="spellEnd"/>
      <w:r w:rsidRPr="00AD087E">
        <w:rPr>
          <w:lang w:val="cy-GB"/>
        </w:rPr>
        <w:t xml:space="preserve"> gael eu caffael a'u gweithredu.</w:t>
      </w:r>
    </w:p>
    <w:p w14:paraId="727C13E3" w14:textId="76756533" w:rsidR="0076403B" w:rsidRPr="00AD087E" w:rsidRDefault="00A04F3E" w:rsidP="0076403B">
      <w:r w:rsidRPr="00AD087E">
        <w:rPr>
          <w:lang w:val="cy-GB"/>
        </w:rPr>
        <w:t>Er mwyn cefnogi rhannu gwybodaeth yn 'ddi-dor', rhaid i'r geiriadur cyffuriau o fewn y systemau gyd-fynd â'r geiriadur meddyginiaethau a dyfeisiau (</w:t>
      </w:r>
      <w:proofErr w:type="spellStart"/>
      <w:r w:rsidRPr="00AD087E">
        <w:rPr>
          <w:lang w:val="cy-GB"/>
        </w:rPr>
        <w:t>dm+d</w:t>
      </w:r>
      <w:proofErr w:type="spellEnd"/>
      <w:r w:rsidRPr="00AD087E">
        <w:rPr>
          <w:lang w:val="cy-GB"/>
        </w:rPr>
        <w:t xml:space="preserve">), neu fapio'n ddi-dor iddo. Rhaid i wybodaeth arall y gellir ei chofnodi o fewn y system </w:t>
      </w:r>
      <w:proofErr w:type="spellStart"/>
      <w:r w:rsidRPr="00AD087E">
        <w:rPr>
          <w:lang w:val="cy-GB"/>
        </w:rPr>
        <w:t>ePMA</w:t>
      </w:r>
      <w:proofErr w:type="spellEnd"/>
      <w:r w:rsidRPr="00AD087E">
        <w:rPr>
          <w:lang w:val="cy-GB"/>
        </w:rPr>
        <w:t>, megis alergeddau, dynodiad ar gyfer meddyginiaethau</w:t>
      </w:r>
      <w:r w:rsidR="00BA5149" w:rsidRPr="00AD087E">
        <w:rPr>
          <w:lang w:val="cy-GB"/>
        </w:rPr>
        <w:t>,</w:t>
      </w:r>
      <w:r w:rsidRPr="00AD087E">
        <w:rPr>
          <w:lang w:val="cy-GB"/>
        </w:rPr>
        <w:t xml:space="preserve"> ddilyn system codio safonedig (SNOMED CT). Mae'r Corff Safonau Cofnodion Proffesiynol (PRSB) wedi cyhoeddi cyfres o safonau ar gyfer </w:t>
      </w:r>
      <w:proofErr w:type="spellStart"/>
      <w:r w:rsidR="00BA5149" w:rsidRPr="00AD087E">
        <w:rPr>
          <w:lang w:val="cy-GB"/>
        </w:rPr>
        <w:t>rh</w:t>
      </w:r>
      <w:r w:rsidRPr="00AD087E">
        <w:rPr>
          <w:lang w:val="cy-GB"/>
        </w:rPr>
        <w:t>yngweithredu</w:t>
      </w:r>
      <w:proofErr w:type="spellEnd"/>
      <w:r w:rsidRPr="00AD087E">
        <w:rPr>
          <w:lang w:val="cy-GB"/>
        </w:rPr>
        <w:t>' a byddai cydymffurfio â'r safonau hyn yn bwysig ar gyfer systemau ar draws yr '</w:t>
      </w:r>
      <w:proofErr w:type="spellStart"/>
      <w:r w:rsidRPr="00AD087E">
        <w:rPr>
          <w:lang w:val="cy-GB"/>
        </w:rPr>
        <w:t>yst</w:t>
      </w:r>
      <w:r w:rsidR="00BA5149" w:rsidRPr="00AD087E">
        <w:rPr>
          <w:lang w:val="cy-GB"/>
        </w:rPr>
        <w:t>a</w:t>
      </w:r>
      <w:r w:rsidRPr="00AD087E">
        <w:rPr>
          <w:lang w:val="cy-GB"/>
        </w:rPr>
        <w:t>d</w:t>
      </w:r>
      <w:proofErr w:type="spellEnd"/>
      <w:r w:rsidRPr="00AD087E">
        <w:rPr>
          <w:lang w:val="cy-GB"/>
        </w:rPr>
        <w:t>’.</w:t>
      </w:r>
    </w:p>
    <w:p w14:paraId="1D13CEF9" w14:textId="77777777" w:rsidR="0076403B" w:rsidRPr="00AD087E" w:rsidRDefault="00A04F3E" w:rsidP="004D0C52">
      <w:pPr>
        <w:pStyle w:val="Pennawd3"/>
        <w:numPr>
          <w:ilvl w:val="0"/>
          <w:numId w:val="0"/>
        </w:numPr>
      </w:pPr>
      <w:r w:rsidRPr="00AD087E">
        <w:rPr>
          <w:lang w:val="cy-GB"/>
        </w:rPr>
        <w:t xml:space="preserve">Rhoi presgripsiynau i gleifion mewnol </w:t>
      </w:r>
    </w:p>
    <w:p w14:paraId="1BF7E254" w14:textId="68D3BF68" w:rsidR="0076403B" w:rsidRPr="00AD087E" w:rsidRDefault="00A04F3E" w:rsidP="0076403B">
      <w:r w:rsidRPr="00AD087E">
        <w:rPr>
          <w:lang w:val="cy-GB"/>
        </w:rPr>
        <w:t>Ar ôl ei mewnforio, rhaid bod modd 'rheoli'r' rhestr hon o feddyginiaethau, gan gefnogi'r defnydd parhaus o rai yn ystod gofal cleifion mewnol, 'atal</w:t>
      </w:r>
      <w:r w:rsidR="00374FF8" w:rsidRPr="00AD087E">
        <w:rPr>
          <w:lang w:val="cy-GB"/>
        </w:rPr>
        <w:t xml:space="preserve"> dros dro</w:t>
      </w:r>
      <w:r w:rsidRPr="00AD087E">
        <w:rPr>
          <w:lang w:val="cy-GB"/>
        </w:rPr>
        <w:t>' eraill y mae gan y claf angen gofal parhaus amdanynt ond nad oes eu hangen yn ystod gofal cleifion mewnol neu atal meddyginiaethau nad oes eu hangen mwyach ar gyfer gofal y claf ac na</w:t>
      </w:r>
      <w:r w:rsidR="00374FF8" w:rsidRPr="00AD087E">
        <w:rPr>
          <w:lang w:val="cy-GB"/>
        </w:rPr>
        <w:t xml:space="preserve"> ddylid eu hailddechrau</w:t>
      </w:r>
      <w:r w:rsidRPr="00AD087E">
        <w:rPr>
          <w:lang w:val="cy-GB"/>
        </w:rPr>
        <w:t xml:space="preserve"> ar ôl ei ryddhau. Rhaid </w:t>
      </w:r>
      <w:r w:rsidR="00374FF8" w:rsidRPr="00AD087E">
        <w:rPr>
          <w:lang w:val="cy-GB"/>
        </w:rPr>
        <w:t>i</w:t>
      </w:r>
      <w:r w:rsidRPr="00AD087E">
        <w:rPr>
          <w:lang w:val="cy-GB"/>
        </w:rPr>
        <w:t xml:space="preserve"> newidiadau i'r rhestr hon o feddyginiaethau a grëwyd wrth dderbyn </w:t>
      </w:r>
      <w:r w:rsidR="00374FF8" w:rsidRPr="00AD087E">
        <w:rPr>
          <w:lang w:val="cy-GB"/>
        </w:rPr>
        <w:t xml:space="preserve">gael eu cyfleu </w:t>
      </w:r>
      <w:r w:rsidRPr="00AD087E">
        <w:rPr>
          <w:lang w:val="cy-GB"/>
        </w:rPr>
        <w:t>yn ôl i'r systemau 'lletya', y</w:t>
      </w:r>
      <w:r w:rsidR="00374FF8" w:rsidRPr="00AD087E">
        <w:rPr>
          <w:lang w:val="cy-GB"/>
        </w:rPr>
        <w:t>r oedd yr</w:t>
      </w:r>
      <w:r w:rsidRPr="00AD087E">
        <w:rPr>
          <w:lang w:val="cy-GB"/>
        </w:rPr>
        <w:t xml:space="preserve"> wybodaeth am feddyginiaethau yn </w:t>
      </w:r>
      <w:r w:rsidR="00374FF8" w:rsidRPr="00AD087E">
        <w:rPr>
          <w:lang w:val="cy-GB"/>
        </w:rPr>
        <w:t xml:space="preserve">deillio </w:t>
      </w:r>
      <w:r w:rsidRPr="00AD087E">
        <w:rPr>
          <w:lang w:val="cy-GB"/>
        </w:rPr>
        <w:t>ohonynt wrth ryddhau, ynghyd â rhesymau dros y newid.</w:t>
      </w:r>
    </w:p>
    <w:p w14:paraId="0FB26904" w14:textId="77777777" w:rsidR="0076403B" w:rsidRPr="00AD087E" w:rsidRDefault="00A04F3E" w:rsidP="0076403B">
      <w:r w:rsidRPr="00AD087E">
        <w:rPr>
          <w:lang w:val="cy-GB"/>
        </w:rPr>
        <w:t>Rhaid bod modd trosglwyddo'n rhwydd unrhyw feddyginiaethau perthnasol o'r rhestr hon wrth dderbyn i'r presgripsiwn cleifion mewnol.</w:t>
      </w:r>
    </w:p>
    <w:p w14:paraId="49A74BFA" w14:textId="77777777" w:rsidR="0076403B" w:rsidRPr="00AD087E" w:rsidRDefault="00A04F3E" w:rsidP="004D0C52">
      <w:pPr>
        <w:pStyle w:val="Pennawd3"/>
        <w:numPr>
          <w:ilvl w:val="0"/>
          <w:numId w:val="0"/>
        </w:numPr>
      </w:pPr>
      <w:r w:rsidRPr="00AD087E">
        <w:rPr>
          <w:lang w:val="cy-GB"/>
        </w:rPr>
        <w:t>Cymorth Penderfyniadau Clinigol</w:t>
      </w:r>
    </w:p>
    <w:p w14:paraId="321A9D26" w14:textId="116F1BDF" w:rsidR="0076403B" w:rsidRPr="00AD087E" w:rsidRDefault="00A04F3E" w:rsidP="0076403B">
      <w:r w:rsidRPr="00AD087E">
        <w:rPr>
          <w:lang w:val="cy-GB"/>
        </w:rPr>
        <w:t>Dylai creu unrhyw 'bresgripsiwn' gael ei gefnogi gan gymorth penderfyniadau clinigol priodol. Dylai fod modd ffurfweddu</w:t>
      </w:r>
      <w:r w:rsidR="000122B4" w:rsidRPr="00AD087E">
        <w:rPr>
          <w:lang w:val="cy-GB"/>
        </w:rPr>
        <w:t xml:space="preserve"> sut y caiff </w:t>
      </w:r>
      <w:r w:rsidRPr="00AD087E">
        <w:rPr>
          <w:lang w:val="cy-GB"/>
        </w:rPr>
        <w:t xml:space="preserve">ymatebion </w:t>
      </w:r>
      <w:r w:rsidR="000122B4" w:rsidRPr="00AD087E">
        <w:rPr>
          <w:lang w:val="cy-GB"/>
        </w:rPr>
        <w:t xml:space="preserve">eu harddangos </w:t>
      </w:r>
      <w:r w:rsidRPr="00AD087E">
        <w:rPr>
          <w:lang w:val="cy-GB"/>
        </w:rPr>
        <w:t xml:space="preserve">i leihau'r risg o </w:t>
      </w:r>
      <w:r w:rsidR="000122B4" w:rsidRPr="00AD087E">
        <w:rPr>
          <w:lang w:val="cy-GB"/>
        </w:rPr>
        <w:t>syrffed</w:t>
      </w:r>
      <w:r w:rsidRPr="00AD087E">
        <w:rPr>
          <w:lang w:val="cy-GB"/>
        </w:rPr>
        <w:t xml:space="preserve"> hysbysiadau ond heb gynyddu'r risg i gleifion. Nid yw cymorth penderfyniadau yn ymwneud â 'hysbysiadau rhyngweithiol' yn unig ond mae'n cynnwys (yn benodol i</w:t>
      </w:r>
      <w:r w:rsidR="004B149B" w:rsidRPr="00AD087E">
        <w:rPr>
          <w:lang w:val="cy-GB"/>
        </w:rPr>
        <w:t>’r c</w:t>
      </w:r>
      <w:r w:rsidRPr="00AD087E">
        <w:rPr>
          <w:lang w:val="cy-GB"/>
        </w:rPr>
        <w:t>yd-destun yn ddelfrydol) mynediad at wybodaeth berthnasol, rhoi presgripsiynau dan arweiniad</w:t>
      </w:r>
      <w:r w:rsidR="004B149B" w:rsidRPr="00AD087E">
        <w:rPr>
          <w:lang w:val="cy-GB"/>
        </w:rPr>
        <w:t>, etc</w:t>
      </w:r>
      <w:r w:rsidRPr="00AD087E">
        <w:rPr>
          <w:lang w:val="cy-GB"/>
        </w:rPr>
        <w:t>.</w:t>
      </w:r>
    </w:p>
    <w:p w14:paraId="420B80CA" w14:textId="77777777" w:rsidR="0076403B" w:rsidRPr="00AD087E" w:rsidRDefault="00A04F3E" w:rsidP="0076403B">
      <w:r w:rsidRPr="00AD087E">
        <w:rPr>
          <w:lang w:val="cy-GB"/>
        </w:rPr>
        <w:t>Dylai rhyngweithio â systemau gofal eraill hwyluso'r gwaith o gyflwyno manylion meddyginiaethau yn eu cyd-destun (megis argaeledd data labordy neu arsylwi perthnasol, sy'n angenrheidiol i gefnogi titradiad dosau rhai meddyginiaethau). Un enghraifft o hyn yw arddangos gwerthoedd siwgr yn y gwaed yn erbyn dos ar gyfer trwythiad inswlin 'graddfa symudol'.</w:t>
      </w:r>
    </w:p>
    <w:p w14:paraId="4E5891E2" w14:textId="66D08E1D" w:rsidR="0076403B" w:rsidRPr="00AD087E" w:rsidRDefault="00A04F3E" w:rsidP="0076403B">
      <w:r w:rsidRPr="00AD087E">
        <w:rPr>
          <w:lang w:val="cy-GB"/>
        </w:rPr>
        <w:t xml:space="preserve">Yn ddelfrydol, byddai unrhyw system cymorth penderfyniadau clinigol hefyd yn gallu defnyddio data clinigol perthnasol o'r systemau gofal eraill hyn i fireinio hysbysiadau cymorth penderfyniadau a gyflwynir i sicrhau bod y rhain yn fwy 'penodol i gyd-destun' ac yn berthnasol i ofal y claf unigol. Felly, pe bai </w:t>
      </w:r>
      <w:r w:rsidR="00A31706" w:rsidRPr="00AD087E">
        <w:rPr>
          <w:lang w:val="cy-GB"/>
        </w:rPr>
        <w:t>gan g</w:t>
      </w:r>
      <w:r w:rsidRPr="00AD087E">
        <w:rPr>
          <w:lang w:val="cy-GB"/>
        </w:rPr>
        <w:t>yfuniad o feddyginiaethau y potensial i achosi cynnydd clinigol difrifol mewn potasiwm serwm, dim ond os yw'r potasiwm serwm yn dechrau codi tuag at ben uchaf normal (neu os yw'r clinigwr yn methu â monitro'r potasiwm serwm) y bydd y system yn cyhoeddi hysbysiad.</w:t>
      </w:r>
    </w:p>
    <w:p w14:paraId="36E17666" w14:textId="6CB3CF6E" w:rsidR="0076403B" w:rsidRPr="00AD087E" w:rsidRDefault="00A04F3E" w:rsidP="0076403B">
      <w:r w:rsidRPr="00AD087E">
        <w:rPr>
          <w:lang w:val="cy-GB"/>
        </w:rPr>
        <w:t>Pan fo anghenion y claf yn gofyn am ddefnyddio llwybr gwahanol</w:t>
      </w:r>
      <w:r w:rsidR="00A31706" w:rsidRPr="00AD087E">
        <w:rPr>
          <w:lang w:val="cy-GB"/>
        </w:rPr>
        <w:t xml:space="preserve"> i roi meddyginiaeth</w:t>
      </w:r>
      <w:r w:rsidRPr="00AD087E">
        <w:rPr>
          <w:lang w:val="cy-GB"/>
        </w:rPr>
        <w:t xml:space="preserve"> i'r hyn a ddefnyddiwyd ar gyfer y feddyginiaeth cyn derbyn </w:t>
      </w:r>
      <w:r w:rsidR="00A31706" w:rsidRPr="00AD087E">
        <w:rPr>
          <w:lang w:val="cy-GB"/>
        </w:rPr>
        <w:t xml:space="preserve">y claf </w:t>
      </w:r>
      <w:r w:rsidRPr="00AD087E">
        <w:rPr>
          <w:lang w:val="cy-GB"/>
        </w:rPr>
        <w:t xml:space="preserve">(neu lle mae angen pennu amrywiaeth o lwybrau), dylai unrhyw system gefnogi'r gallu i gynnig disgresiwn i'r nyrs </w:t>
      </w:r>
      <w:r w:rsidR="00A31706" w:rsidRPr="00AD087E">
        <w:rPr>
          <w:lang w:val="cy-GB"/>
        </w:rPr>
        <w:t>d</w:t>
      </w:r>
      <w:r w:rsidRPr="00AD087E">
        <w:rPr>
          <w:lang w:val="cy-GB"/>
        </w:rPr>
        <w:t xml:space="preserve">dewis rhwng ystod o lwybrau rhoi meddyginiaethau, a bennir gan y </w:t>
      </w:r>
      <w:proofErr w:type="spellStart"/>
      <w:r w:rsidRPr="00AD087E">
        <w:rPr>
          <w:lang w:val="cy-GB"/>
        </w:rPr>
        <w:t>presgripsiynydd</w:t>
      </w:r>
      <w:proofErr w:type="spellEnd"/>
      <w:r w:rsidRPr="00AD087E">
        <w:rPr>
          <w:lang w:val="cy-GB"/>
        </w:rPr>
        <w:t>.</w:t>
      </w:r>
    </w:p>
    <w:p w14:paraId="02880518" w14:textId="77777777" w:rsidR="0076403B" w:rsidRPr="00AD087E" w:rsidRDefault="00A04F3E" w:rsidP="004D0C52">
      <w:pPr>
        <w:pStyle w:val="Pennawd3"/>
        <w:numPr>
          <w:ilvl w:val="0"/>
          <w:numId w:val="0"/>
        </w:numPr>
      </w:pPr>
      <w:r w:rsidRPr="00AD087E">
        <w:rPr>
          <w:lang w:val="cy-GB"/>
        </w:rPr>
        <w:t>Cyflenwad meddyginiaethau</w:t>
      </w:r>
    </w:p>
    <w:p w14:paraId="37381B9F" w14:textId="3C89692B" w:rsidR="0076403B" w:rsidRPr="00AD087E" w:rsidRDefault="00A04F3E" w:rsidP="0076403B">
      <w:r w:rsidRPr="00AD087E">
        <w:rPr>
          <w:lang w:val="cy-GB"/>
        </w:rPr>
        <w:t xml:space="preserve">Lle mae angen </w:t>
      </w:r>
      <w:r w:rsidR="00A31706" w:rsidRPr="00AD087E">
        <w:rPr>
          <w:lang w:val="cy-GB"/>
        </w:rPr>
        <w:t>cyflenwi</w:t>
      </w:r>
      <w:r w:rsidRPr="00AD087E">
        <w:rPr>
          <w:lang w:val="cy-GB"/>
        </w:rPr>
        <w:t xml:space="preserve"> meddyginiaethau i gefnogi gofal cleifion, rhaid bod modd nodi pa rai o'r meddyginiaethau hyn sydd angen eu </w:t>
      </w:r>
      <w:r w:rsidR="00A31706" w:rsidRPr="00AD087E">
        <w:rPr>
          <w:lang w:val="cy-GB"/>
        </w:rPr>
        <w:t>cyflenwi</w:t>
      </w:r>
      <w:r w:rsidRPr="00AD087E">
        <w:rPr>
          <w:lang w:val="cy-GB"/>
        </w:rPr>
        <w:t xml:space="preserve"> (ac ar ba ffurf). Gellir gwneud hyn fel rhan o broses adolygu fferylliaeth. </w:t>
      </w:r>
    </w:p>
    <w:p w14:paraId="7E887B8D" w14:textId="77777777" w:rsidR="0076403B" w:rsidRPr="00AD087E" w:rsidRDefault="00A04F3E" w:rsidP="0076403B">
      <w:r w:rsidRPr="00AD087E">
        <w:rPr>
          <w:lang w:val="cy-GB"/>
        </w:rPr>
        <w:t>Wrth i systemau esblygu, gall dull mwy integredig ganiatáu i'r system 'wybod' (naill ai o gabinet awtomataidd neu o restr stoc sydd wedi'i phoblogi ymlaen llaw) pa feddyginiaethau y mae angen eu cyflenwi cyn gynted ag y caiff y presgripsiwn ei greu.</w:t>
      </w:r>
    </w:p>
    <w:p w14:paraId="54F8CA6E" w14:textId="77777777" w:rsidR="0076403B" w:rsidRPr="00AD087E" w:rsidRDefault="00A04F3E" w:rsidP="0076403B">
      <w:r w:rsidRPr="00AD087E">
        <w:rPr>
          <w:lang w:val="cy-GB"/>
        </w:rPr>
        <w:t>Dylid cyfleu negeseuon am gyflenwi meddyginiaeth yn ddi-dor i'r system rheoli stoc ac i unrhyw systemau cyflenwi awtomataidd.</w:t>
      </w:r>
    </w:p>
    <w:p w14:paraId="677AC1B0" w14:textId="7A2FAA2C" w:rsidR="0076403B" w:rsidRPr="00AD087E" w:rsidRDefault="00A04F3E" w:rsidP="0076403B">
      <w:r w:rsidRPr="00AD087E">
        <w:rPr>
          <w:lang w:val="cy-GB"/>
        </w:rPr>
        <w:t xml:space="preserve">Lle mae systemau cyflenwi awtomataidd yn cael eu defnyddio (e.e. cypyrddau meddyginiaethau electronig), </w:t>
      </w:r>
      <w:r w:rsidR="00A31706" w:rsidRPr="00AD087E">
        <w:rPr>
          <w:lang w:val="cy-GB"/>
        </w:rPr>
        <w:t>dylai’r</w:t>
      </w:r>
      <w:r w:rsidRPr="00AD087E">
        <w:rPr>
          <w:lang w:val="cy-GB"/>
        </w:rPr>
        <w:t xml:space="preserve"> system </w:t>
      </w:r>
      <w:r w:rsidR="00A31706" w:rsidRPr="00AD087E">
        <w:rPr>
          <w:lang w:val="cy-GB"/>
        </w:rPr>
        <w:t>gael ei diweddaru’</w:t>
      </w:r>
      <w:r w:rsidRPr="00AD087E">
        <w:rPr>
          <w:lang w:val="cy-GB"/>
        </w:rPr>
        <w:t>n electronig</w:t>
      </w:r>
      <w:r w:rsidR="00A31706" w:rsidRPr="00AD087E">
        <w:rPr>
          <w:lang w:val="cy-GB"/>
        </w:rPr>
        <w:t xml:space="preserve"> pan fydd unrhyw feddyginiaeth yn cael ei chyflenwi neu ei hailgyflenwi</w:t>
      </w:r>
      <w:r w:rsidRPr="00AD087E">
        <w:rPr>
          <w:lang w:val="cy-GB"/>
        </w:rPr>
        <w:t xml:space="preserve">. Wrth i'r manylion ychwanegol sydd wedi'u cynnwys yn y cod bar ar y pecyn meddyginiaeth o dan y Gyfarwyddeb Meddyginiaethau </w:t>
      </w:r>
      <w:proofErr w:type="spellStart"/>
      <w:r w:rsidRPr="00AD087E">
        <w:rPr>
          <w:lang w:val="cy-GB"/>
        </w:rPr>
        <w:t>Ffugiedig</w:t>
      </w:r>
      <w:proofErr w:type="spellEnd"/>
      <w:r w:rsidRPr="00AD087E">
        <w:rPr>
          <w:lang w:val="cy-GB"/>
        </w:rPr>
        <w:t xml:space="preserve"> (FMD), neu'r hyn a ddaeth yn ei lle, ddod yn fwy cyffredin, dylai fod modd sicrhau bod gwybodaeth am ddyddiad dod i ben yn cael ei chadw o fewn y system a'i defnyddio i sicrhau bod meddyginiaethau sydd â dyddiad dod i ben byr yn cael eu 'rheoli' (eu defnyddio neu eu trosglwyddo i leoliad arall gyda defnydd uwch o'r feddyginiaeth honno) cyn </w:t>
      </w:r>
      <w:r w:rsidR="00A31706" w:rsidRPr="00AD087E">
        <w:rPr>
          <w:lang w:val="cy-GB"/>
        </w:rPr>
        <w:t xml:space="preserve">y dyddiad </w:t>
      </w:r>
      <w:r w:rsidRPr="00AD087E">
        <w:rPr>
          <w:lang w:val="cy-GB"/>
        </w:rPr>
        <w:t xml:space="preserve">dod i ben, os </w:t>
      </w:r>
      <w:r w:rsidR="00A31706" w:rsidRPr="00AD087E">
        <w:rPr>
          <w:lang w:val="cy-GB"/>
        </w:rPr>
        <w:t>oes modd</w:t>
      </w:r>
      <w:r w:rsidRPr="00AD087E">
        <w:rPr>
          <w:lang w:val="cy-GB"/>
        </w:rPr>
        <w:t>.</w:t>
      </w:r>
    </w:p>
    <w:p w14:paraId="6B657412" w14:textId="3D5C0FB1" w:rsidR="0076403B" w:rsidRPr="00AD087E" w:rsidRDefault="00A04F3E" w:rsidP="0076403B">
      <w:r w:rsidRPr="00AD087E">
        <w:rPr>
          <w:lang w:val="cy-GB"/>
        </w:rPr>
        <w:t xml:space="preserve">Byddai gwybodaeth am 'statws' y cyflenwad (e.e. heb ei dderbyn eto, yn </w:t>
      </w:r>
      <w:r w:rsidR="00A31706" w:rsidRPr="00AD087E">
        <w:rPr>
          <w:lang w:val="cy-GB"/>
        </w:rPr>
        <w:t>cael ei</w:t>
      </w:r>
      <w:r w:rsidRPr="00AD087E">
        <w:rPr>
          <w:lang w:val="cy-GB"/>
        </w:rPr>
        <w:t xml:space="preserve"> broses</w:t>
      </w:r>
      <w:r w:rsidR="00A31706" w:rsidRPr="00AD087E">
        <w:rPr>
          <w:lang w:val="cy-GB"/>
        </w:rPr>
        <w:t>u</w:t>
      </w:r>
      <w:r w:rsidRPr="00AD087E">
        <w:rPr>
          <w:lang w:val="cy-GB"/>
        </w:rPr>
        <w:t xml:space="preserve">, wedi'i gwblhau, wedi'i dderbyn ar y ward) yn hwyluso ymwybyddiaeth </w:t>
      </w:r>
      <w:r w:rsidR="00A31706" w:rsidRPr="00AD087E">
        <w:rPr>
          <w:lang w:val="cy-GB"/>
        </w:rPr>
        <w:t>ynghylch</w:t>
      </w:r>
      <w:r w:rsidRPr="00AD087E">
        <w:rPr>
          <w:lang w:val="cy-GB"/>
        </w:rPr>
        <w:t xml:space="preserve"> a yw'r feddyginiaeth ar gael ac yn lleihau'r angen am alwadau ffôn ac ati.</w:t>
      </w:r>
    </w:p>
    <w:p w14:paraId="2E22CF66" w14:textId="77777777" w:rsidR="0076403B" w:rsidRPr="00AD087E" w:rsidRDefault="00A04F3E" w:rsidP="004D0C52">
      <w:pPr>
        <w:pStyle w:val="Pennawd3"/>
        <w:numPr>
          <w:ilvl w:val="0"/>
          <w:numId w:val="0"/>
        </w:numPr>
      </w:pPr>
      <w:r w:rsidRPr="00AD087E">
        <w:rPr>
          <w:lang w:val="cy-GB"/>
        </w:rPr>
        <w:t>Rhoi meddyginiaethau</w:t>
      </w:r>
    </w:p>
    <w:p w14:paraId="087B5573" w14:textId="5B7A7ABE" w:rsidR="0076403B" w:rsidRPr="00AD087E" w:rsidRDefault="00A04F3E" w:rsidP="0076403B">
      <w:r w:rsidRPr="00AD087E">
        <w:rPr>
          <w:lang w:val="cy-GB"/>
        </w:rPr>
        <w:t xml:space="preserve">Dylid rhoi gwybod i'r staff perthnasol </w:t>
      </w:r>
      <w:r w:rsidR="00A31706" w:rsidRPr="00AD087E">
        <w:rPr>
          <w:lang w:val="cy-GB"/>
        </w:rPr>
        <w:t xml:space="preserve">ar yr adeg briodol </w:t>
      </w:r>
      <w:r w:rsidRPr="00AD087E">
        <w:rPr>
          <w:lang w:val="cy-GB"/>
        </w:rPr>
        <w:t xml:space="preserve">am feddyginiaethau sydd i fod i gael eu rhoi. Dylai </w:t>
      </w:r>
      <w:r w:rsidR="00A31706" w:rsidRPr="00AD087E">
        <w:rPr>
          <w:lang w:val="cy-GB"/>
        </w:rPr>
        <w:t>cofnodi</w:t>
      </w:r>
      <w:r w:rsidRPr="00AD087E">
        <w:rPr>
          <w:lang w:val="cy-GB"/>
        </w:rPr>
        <w:t xml:space="preserve"> rhoi meddyginiaethau gael ei ategu gan broses 'weithredol' (e.e. ‘</w:t>
      </w:r>
      <w:r w:rsidR="00A31706" w:rsidRPr="00AD087E">
        <w:rPr>
          <w:lang w:val="cy-GB"/>
        </w:rPr>
        <w:t xml:space="preserve">dull </w:t>
      </w:r>
      <w:r w:rsidRPr="00AD087E">
        <w:rPr>
          <w:lang w:val="cy-GB"/>
        </w:rPr>
        <w:t xml:space="preserve">dolen </w:t>
      </w:r>
      <w:r w:rsidR="00A31706" w:rsidRPr="00AD087E">
        <w:rPr>
          <w:lang w:val="cy-GB"/>
        </w:rPr>
        <w:t>g</w:t>
      </w:r>
      <w:r w:rsidRPr="00AD087E">
        <w:rPr>
          <w:lang w:val="cy-GB"/>
        </w:rPr>
        <w:t xml:space="preserve">aeedig', lle gellir defnyddio codau bar i gadarnhau pwy yw'r claf a chadarnhau 'priodoldeb' y cynnyrch a ddewiswyd yn erbyn yr eitem </w:t>
      </w:r>
      <w:r w:rsidR="00565837" w:rsidRPr="00AD087E">
        <w:rPr>
          <w:lang w:val="cy-GB"/>
        </w:rPr>
        <w:t>ar y presgripsiwn</w:t>
      </w:r>
      <w:r w:rsidRPr="00AD087E">
        <w:rPr>
          <w:lang w:val="cy-GB"/>
        </w:rPr>
        <w:t>.</w:t>
      </w:r>
    </w:p>
    <w:p w14:paraId="7E89C4A3" w14:textId="77777777" w:rsidR="0076403B" w:rsidRPr="00AD087E" w:rsidRDefault="00A04F3E" w:rsidP="0076403B">
      <w:r w:rsidRPr="00AD087E">
        <w:rPr>
          <w:lang w:val="cy-GB"/>
        </w:rPr>
        <w:t>Lle mae angen dogfennau ychwanegol i gefnogi gofal gyda meddyginiaethau, megis cofnodi rhoi Cyffuriau a Reolir, dylid cefnogi hyn yn electronig fel rhan o'r broses o roi'r feddyginiaeth.</w:t>
      </w:r>
    </w:p>
    <w:p w14:paraId="06499356" w14:textId="028481D4" w:rsidR="0076403B" w:rsidRPr="00AD087E" w:rsidRDefault="00A04F3E" w:rsidP="0076403B">
      <w:r w:rsidRPr="00AD087E">
        <w:rPr>
          <w:lang w:val="cy-GB"/>
        </w:rPr>
        <w:t>Pan gefnogir manylion stoc</w:t>
      </w:r>
      <w:r w:rsidR="00565837" w:rsidRPr="00AD087E">
        <w:rPr>
          <w:lang w:val="cy-GB"/>
        </w:rPr>
        <w:t xml:space="preserve"> </w:t>
      </w:r>
      <w:r w:rsidRPr="00AD087E">
        <w:rPr>
          <w:lang w:val="cy-GB"/>
        </w:rPr>
        <w:t>ward</w:t>
      </w:r>
      <w:r w:rsidR="00565837" w:rsidRPr="00AD087E">
        <w:rPr>
          <w:lang w:val="cy-GB"/>
        </w:rPr>
        <w:t>iau</w:t>
      </w:r>
      <w:r w:rsidRPr="00AD087E">
        <w:rPr>
          <w:lang w:val="cy-GB"/>
        </w:rPr>
        <w:t xml:space="preserve"> (a chofnodion cyflenwadau a rhoi Cyffuriau a Reolir), dylai fod modd cefnogi rheol</w:t>
      </w:r>
      <w:r w:rsidR="00565837" w:rsidRPr="00AD087E">
        <w:rPr>
          <w:lang w:val="cy-GB"/>
        </w:rPr>
        <w:t>i</w:t>
      </w:r>
      <w:r w:rsidRPr="00AD087E">
        <w:rPr>
          <w:lang w:val="cy-GB"/>
        </w:rPr>
        <w:t xml:space="preserve"> stoc '</w:t>
      </w:r>
      <w:r w:rsidR="00565837" w:rsidRPr="00AD087E">
        <w:rPr>
          <w:lang w:val="cy-GB"/>
        </w:rPr>
        <w:t xml:space="preserve">yn </w:t>
      </w:r>
      <w:r w:rsidRPr="00AD087E">
        <w:rPr>
          <w:lang w:val="cy-GB"/>
        </w:rPr>
        <w:t>fyw', ar gyfer Cyffuriau a Reolir i ddechrau o leiaf, ac wedyn ar gyfer pob meddyginiaeth, gan ddefnyddio'r dynodwr unigryw yn y cod bar FMD i sicrhau nad yw rhoi 'meddyginiaethau'r claf ei hun' yn lleihau stociau ward yn awtomatig yn amhriodol.</w:t>
      </w:r>
    </w:p>
    <w:p w14:paraId="4FA5EFEE" w14:textId="708D7472" w:rsidR="0076403B" w:rsidRPr="00AD087E" w:rsidRDefault="00A04F3E" w:rsidP="0076403B">
      <w:r w:rsidRPr="00AD087E">
        <w:rPr>
          <w:lang w:val="cy-GB"/>
        </w:rPr>
        <w:t xml:space="preserve">Dylai newidiadau i feddyginiaeth </w:t>
      </w:r>
      <w:r w:rsidR="00565837" w:rsidRPr="00AD087E">
        <w:rPr>
          <w:lang w:val="cy-GB"/>
        </w:rPr>
        <w:t xml:space="preserve">ofyn </w:t>
      </w:r>
      <w:r w:rsidRPr="00AD087E">
        <w:rPr>
          <w:lang w:val="cy-GB"/>
        </w:rPr>
        <w:t xml:space="preserve">am </w:t>
      </w:r>
      <w:r w:rsidR="00565837" w:rsidRPr="00AD087E">
        <w:rPr>
          <w:lang w:val="cy-GB"/>
        </w:rPr>
        <w:t xml:space="preserve">gofnodi </w:t>
      </w:r>
      <w:r w:rsidRPr="00AD087E">
        <w:rPr>
          <w:lang w:val="cy-GB"/>
        </w:rPr>
        <w:t>r</w:t>
      </w:r>
      <w:r w:rsidR="00565837" w:rsidRPr="00AD087E">
        <w:rPr>
          <w:lang w:val="cy-GB"/>
        </w:rPr>
        <w:t>h</w:t>
      </w:r>
      <w:r w:rsidRPr="00AD087E">
        <w:rPr>
          <w:lang w:val="cy-GB"/>
        </w:rPr>
        <w:t xml:space="preserve">eswm dros </w:t>
      </w:r>
      <w:r w:rsidR="00565837" w:rsidRPr="00AD087E">
        <w:rPr>
          <w:lang w:val="cy-GB"/>
        </w:rPr>
        <w:t>y</w:t>
      </w:r>
      <w:r w:rsidRPr="00AD087E">
        <w:rPr>
          <w:lang w:val="cy-GB"/>
        </w:rPr>
        <w:t xml:space="preserve"> newid ac i hyn boblogi elfennau cysoni meddyginiaethau y crynodeb rhyddhau. Pan fo meddyginiaeth newydd yn </w:t>
      </w:r>
      <w:r w:rsidR="00565837" w:rsidRPr="00AD087E">
        <w:rPr>
          <w:lang w:val="cy-GB"/>
        </w:rPr>
        <w:t>cael ei chychwyn</w:t>
      </w:r>
      <w:r w:rsidRPr="00AD087E">
        <w:rPr>
          <w:lang w:val="cy-GB"/>
        </w:rPr>
        <w:t>, dylai fod modd cofnodi'r rheswm dros y presgripsiwn hwnnw (arwydd).</w:t>
      </w:r>
    </w:p>
    <w:p w14:paraId="2BF26550" w14:textId="52D6200B" w:rsidR="0076403B" w:rsidRPr="00AD087E" w:rsidRDefault="00A04F3E" w:rsidP="0076403B">
      <w:r w:rsidRPr="00AD087E">
        <w:rPr>
          <w:lang w:val="cy-GB"/>
        </w:rPr>
        <w:t>Dylai fod proses i reoli</w:t>
      </w:r>
      <w:r w:rsidR="00565837" w:rsidRPr="00AD087E">
        <w:rPr>
          <w:lang w:val="cy-GB"/>
        </w:rPr>
        <w:t>’r</w:t>
      </w:r>
      <w:r w:rsidRPr="00AD087E">
        <w:rPr>
          <w:lang w:val="cy-GB"/>
        </w:rPr>
        <w:t xml:space="preserve"> defnydd </w:t>
      </w:r>
      <w:r w:rsidR="00565837" w:rsidRPr="00AD087E">
        <w:rPr>
          <w:lang w:val="cy-GB"/>
        </w:rPr>
        <w:t xml:space="preserve">o gyffuriau </w:t>
      </w:r>
      <w:proofErr w:type="spellStart"/>
      <w:r w:rsidRPr="00AD087E">
        <w:rPr>
          <w:lang w:val="cy-GB"/>
        </w:rPr>
        <w:t>gwrthficrobaidd</w:t>
      </w:r>
      <w:proofErr w:type="spellEnd"/>
      <w:r w:rsidRPr="00AD087E">
        <w:rPr>
          <w:lang w:val="cy-GB"/>
        </w:rPr>
        <w:t xml:space="preserve"> yn weithredol, yn unol â chanllawiau lleol a chenedlaethol.</w:t>
      </w:r>
    </w:p>
    <w:p w14:paraId="0D257E77" w14:textId="559102A9" w:rsidR="0076403B" w:rsidRPr="00AD087E" w:rsidRDefault="00A04F3E" w:rsidP="0076403B">
      <w:r w:rsidRPr="00AD087E">
        <w:rPr>
          <w:lang w:val="cy-GB"/>
        </w:rPr>
        <w:t xml:space="preserve">Dylai fod cyfleuster i gleifion adolygu eu triniaeth ar bob cam o'r broses </w:t>
      </w:r>
      <w:r w:rsidR="00565837" w:rsidRPr="00AD087E">
        <w:rPr>
          <w:lang w:val="cy-GB"/>
        </w:rPr>
        <w:t xml:space="preserve">fel y </w:t>
      </w:r>
      <w:proofErr w:type="spellStart"/>
      <w:r w:rsidR="00565837" w:rsidRPr="00AD087E">
        <w:rPr>
          <w:lang w:val="cy-GB"/>
        </w:rPr>
        <w:t>gallant</w:t>
      </w:r>
      <w:proofErr w:type="spellEnd"/>
      <w:r w:rsidR="00565837" w:rsidRPr="00AD087E">
        <w:rPr>
          <w:lang w:val="cy-GB"/>
        </w:rPr>
        <w:t xml:space="preserve"> roi caniatâd gwybodus ac ymwneud â’</w:t>
      </w:r>
      <w:r w:rsidRPr="00AD087E">
        <w:rPr>
          <w:lang w:val="cy-GB"/>
        </w:rPr>
        <w:t>u gofal.</w:t>
      </w:r>
    </w:p>
    <w:p w14:paraId="72714AE2" w14:textId="77777777" w:rsidR="0076403B" w:rsidRPr="00AD087E" w:rsidRDefault="00A04F3E" w:rsidP="004D0C52">
      <w:pPr>
        <w:pStyle w:val="Pennawd3"/>
        <w:numPr>
          <w:ilvl w:val="0"/>
          <w:numId w:val="0"/>
        </w:numPr>
      </w:pPr>
      <w:r w:rsidRPr="00AD087E">
        <w:rPr>
          <w:lang w:val="cy-GB"/>
        </w:rPr>
        <w:t>Rhoi presgripsiynau wrth ryddhau</w:t>
      </w:r>
    </w:p>
    <w:p w14:paraId="7F52AE05" w14:textId="512D9269" w:rsidR="0076403B" w:rsidRPr="00AD087E" w:rsidRDefault="00A04F3E" w:rsidP="0076403B">
      <w:r w:rsidRPr="00AD087E">
        <w:rPr>
          <w:lang w:val="cy-GB"/>
        </w:rPr>
        <w:t xml:space="preserve">Dylid hwyluso rhyddhau cleifion drwy broses cysoni meddyginiaethau sy'n caniatáu i feddyginiaethau gael eu trosglwyddo o gleifion mewnol i gleifion sy'n cael eu rhyddhau, a </w:t>
      </w:r>
      <w:r w:rsidR="00565837" w:rsidRPr="00AD087E">
        <w:rPr>
          <w:lang w:val="cy-GB"/>
        </w:rPr>
        <w:t>negeseuon yn gofyn a ddylai m</w:t>
      </w:r>
      <w:r w:rsidRPr="00AD087E">
        <w:rPr>
          <w:lang w:val="cy-GB"/>
        </w:rPr>
        <w:t xml:space="preserve">eddyginiaethau </w:t>
      </w:r>
      <w:r w:rsidR="00565837" w:rsidRPr="00AD087E">
        <w:rPr>
          <w:lang w:val="cy-GB"/>
        </w:rPr>
        <w:t xml:space="preserve">a </w:t>
      </w:r>
      <w:r w:rsidRPr="00AD087E">
        <w:rPr>
          <w:lang w:val="cy-GB"/>
        </w:rPr>
        <w:t>ga</w:t>
      </w:r>
      <w:r w:rsidR="00565837" w:rsidRPr="00AD087E">
        <w:rPr>
          <w:lang w:val="cy-GB"/>
        </w:rPr>
        <w:t xml:space="preserve">fodd </w:t>
      </w:r>
      <w:r w:rsidRPr="00AD087E">
        <w:rPr>
          <w:lang w:val="cy-GB"/>
        </w:rPr>
        <w:t>eu 'hatal</w:t>
      </w:r>
      <w:r w:rsidR="00565837" w:rsidRPr="00AD087E">
        <w:rPr>
          <w:lang w:val="cy-GB"/>
        </w:rPr>
        <w:t xml:space="preserve"> dros dro</w:t>
      </w:r>
      <w:r w:rsidRPr="00AD087E">
        <w:rPr>
          <w:lang w:val="cy-GB"/>
        </w:rPr>
        <w:t xml:space="preserve">' wrth </w:t>
      </w:r>
      <w:r w:rsidR="00565837" w:rsidRPr="00AD087E">
        <w:rPr>
          <w:lang w:val="cy-GB"/>
        </w:rPr>
        <w:t>dderbyn c</w:t>
      </w:r>
      <w:r w:rsidRPr="00AD087E">
        <w:rPr>
          <w:lang w:val="cy-GB"/>
        </w:rPr>
        <w:t>leifion gael eu 'ha</w:t>
      </w:r>
      <w:r w:rsidR="00565837" w:rsidRPr="00AD087E">
        <w:rPr>
          <w:lang w:val="cy-GB"/>
        </w:rPr>
        <w:t>ilgychwyn</w:t>
      </w:r>
      <w:r w:rsidRPr="00AD087E">
        <w:rPr>
          <w:lang w:val="cy-GB"/>
        </w:rPr>
        <w:t>' (ond nid eu cyflenwi o reidrwydd). Dylai gwybodaeth am resymau dros newid neu roi'r gorau i feddyginiaethau boblogi'r rhestr 'cysoni meddyginiaethau' yn awtomatig, a rhaid bod modd allforio'r wybodaeth hon i grynodeb rhyddhau ar gyfer ei throsglwyddo'n electronig yn ddi-dor i'r meddyg teulu neu system dderbyn arall wrth ryddhau'r claf.</w:t>
      </w:r>
    </w:p>
    <w:p w14:paraId="21EAE1A4" w14:textId="22A0369F" w:rsidR="0076403B" w:rsidRPr="00AD087E" w:rsidRDefault="00A04F3E" w:rsidP="0076403B">
      <w:r w:rsidRPr="00AD087E">
        <w:rPr>
          <w:lang w:val="cy-GB"/>
        </w:rPr>
        <w:t xml:space="preserve">Rhaid i'r system gefnogi gofynion gofal meddyginiaeth parhaus claf wrth drosglwyddo o'r Adran Achosion Brys i </w:t>
      </w:r>
      <w:r w:rsidR="00565837" w:rsidRPr="00AD087E">
        <w:rPr>
          <w:lang w:val="cy-GB"/>
        </w:rPr>
        <w:t>sefyllfa</w:t>
      </w:r>
      <w:r w:rsidRPr="00AD087E">
        <w:rPr>
          <w:lang w:val="cy-GB"/>
        </w:rPr>
        <w:t xml:space="preserve"> cleifion mewnol (hyd yn oed lle gall y PAS drin hyn fel 'rhyddhau a derbyn’). Rhaid i drefniadau tebyg ar gyfer parhad gofal fod ar gael i gefnogi trosglwyddiadau rhwng ysbytai neu i gefnogi gofal parhaus ar ôl rhyddhau cleifion (megis lle mae'r cyfrifoldeb </w:t>
      </w:r>
      <w:r w:rsidR="008671AB" w:rsidRPr="00AD087E">
        <w:rPr>
          <w:lang w:val="cy-GB"/>
        </w:rPr>
        <w:t>dros</w:t>
      </w:r>
      <w:r w:rsidRPr="00AD087E">
        <w:rPr>
          <w:lang w:val="cy-GB"/>
        </w:rPr>
        <w:t xml:space="preserve"> gyflenwi a rhoi meddyginiaethau penodol yn cael ei gadw gan y 'gwasanaeth ysbyty' e.e. rhoi pigiadau </w:t>
      </w:r>
      <w:proofErr w:type="spellStart"/>
      <w:r w:rsidRPr="00AD087E">
        <w:rPr>
          <w:lang w:val="cy-GB"/>
        </w:rPr>
        <w:t>depo</w:t>
      </w:r>
      <w:r w:rsidR="008671AB" w:rsidRPr="00AD087E">
        <w:rPr>
          <w:lang w:val="cy-GB"/>
        </w:rPr>
        <w:t>t</w:t>
      </w:r>
      <w:proofErr w:type="spellEnd"/>
      <w:r w:rsidRPr="00AD087E">
        <w:rPr>
          <w:lang w:val="cy-GB"/>
        </w:rPr>
        <w:t xml:space="preserve"> gan nyrsys seiciatrig cymunedol).</w:t>
      </w:r>
    </w:p>
    <w:p w14:paraId="4ADF12BD" w14:textId="77777777" w:rsidR="0076403B" w:rsidRPr="00AD087E" w:rsidRDefault="00A04F3E" w:rsidP="004D0C52">
      <w:pPr>
        <w:pStyle w:val="Pennawd3"/>
        <w:numPr>
          <w:ilvl w:val="0"/>
          <w:numId w:val="0"/>
        </w:numPr>
      </w:pPr>
      <w:r w:rsidRPr="00AD087E">
        <w:rPr>
          <w:lang w:val="cy-GB"/>
        </w:rPr>
        <w:t>Rhoi presgripsiynau i gleifion allanol</w:t>
      </w:r>
    </w:p>
    <w:p w14:paraId="6ADEC568" w14:textId="39C8B562" w:rsidR="0076403B" w:rsidRPr="00AD087E" w:rsidRDefault="00A04F3E" w:rsidP="0076403B">
      <w:r w:rsidRPr="00AD087E">
        <w:rPr>
          <w:lang w:val="cy-GB"/>
        </w:rPr>
        <w:t xml:space="preserve">Dylai'r system gefnogi presgripsiynau ar gyfer cleifion allanol a, lle cynhelir apwyntiadau cleifion allanol drwy ymgynghoriad o bell, </w:t>
      </w:r>
      <w:r w:rsidR="00D01AF7" w:rsidRPr="00AD087E">
        <w:rPr>
          <w:lang w:val="cy-GB"/>
        </w:rPr>
        <w:t xml:space="preserve">dylai </w:t>
      </w:r>
      <w:r w:rsidRPr="00AD087E">
        <w:rPr>
          <w:lang w:val="cy-GB"/>
        </w:rPr>
        <w:t xml:space="preserve">gefnogi trosglwyddo'r presgripsiwn yn </w:t>
      </w:r>
      <w:r w:rsidR="00D01AF7" w:rsidRPr="00AD087E">
        <w:rPr>
          <w:lang w:val="cy-GB"/>
        </w:rPr>
        <w:t xml:space="preserve">ddigidol yn </w:t>
      </w:r>
      <w:r w:rsidRPr="00AD087E">
        <w:rPr>
          <w:lang w:val="cy-GB"/>
        </w:rPr>
        <w:t xml:space="preserve">ddi-dor i fferyllfa (o ddewis y claf) ble gellir </w:t>
      </w:r>
      <w:r w:rsidR="00D01AF7" w:rsidRPr="00AD087E">
        <w:rPr>
          <w:lang w:val="cy-GB"/>
        </w:rPr>
        <w:t>rhoi</w:t>
      </w:r>
      <w:r w:rsidRPr="00AD087E">
        <w:rPr>
          <w:lang w:val="cy-GB"/>
        </w:rPr>
        <w:t xml:space="preserve"> cyflenwad ac, os oes angen, ei gludo i gyfeiriad y claf. Yn yr un modd, dylid cefnogi presgripsiynau ar gyfer meddyginiaethau a gyflenwir drwy drefniant Gofal Cartref.</w:t>
      </w:r>
    </w:p>
    <w:p w14:paraId="7F48246F" w14:textId="461B707C" w:rsidR="0076403B" w:rsidRPr="00AD087E" w:rsidRDefault="00A04F3E" w:rsidP="0076403B">
      <w:r w:rsidRPr="00AD087E">
        <w:rPr>
          <w:lang w:val="cy-GB"/>
        </w:rPr>
        <w:t xml:space="preserve">Dylai proses i gefnogi cysoni meddyginiaethau ar gyfer </w:t>
      </w:r>
      <w:r w:rsidR="00D01AF7" w:rsidRPr="00AD087E">
        <w:rPr>
          <w:lang w:val="cy-GB"/>
        </w:rPr>
        <w:t xml:space="preserve">sefyllfaoedd </w:t>
      </w:r>
      <w:r w:rsidRPr="00AD087E">
        <w:rPr>
          <w:lang w:val="cy-GB"/>
        </w:rPr>
        <w:t xml:space="preserve">cleifion allanol (a </w:t>
      </w:r>
      <w:r w:rsidR="00D01AF7" w:rsidRPr="00AD087E">
        <w:rPr>
          <w:lang w:val="cy-GB"/>
        </w:rPr>
        <w:t>G</w:t>
      </w:r>
      <w:r w:rsidRPr="00AD087E">
        <w:rPr>
          <w:lang w:val="cy-GB"/>
        </w:rPr>
        <w:t xml:space="preserve">ofal </w:t>
      </w:r>
      <w:r w:rsidR="00D01AF7" w:rsidRPr="00AD087E">
        <w:rPr>
          <w:lang w:val="cy-GB"/>
        </w:rPr>
        <w:t>C</w:t>
      </w:r>
      <w:r w:rsidRPr="00AD087E">
        <w:rPr>
          <w:lang w:val="cy-GB"/>
        </w:rPr>
        <w:t xml:space="preserve">artref) fod ar gael i sicrhau bod gwybodaeth am ofal parhaus gyda meddyginiaethau ar gael i'r </w:t>
      </w:r>
      <w:proofErr w:type="spellStart"/>
      <w:r w:rsidRPr="00AD087E">
        <w:rPr>
          <w:lang w:val="cy-GB"/>
        </w:rPr>
        <w:t>presgripsiynydd</w:t>
      </w:r>
      <w:proofErr w:type="spellEnd"/>
      <w:r w:rsidRPr="00AD087E">
        <w:rPr>
          <w:lang w:val="cy-GB"/>
        </w:rPr>
        <w:t xml:space="preserve"> cleifion allanol a</w:t>
      </w:r>
      <w:r w:rsidR="00D01AF7" w:rsidRPr="00AD087E">
        <w:rPr>
          <w:lang w:val="cy-GB"/>
        </w:rPr>
        <w:t>c y</w:t>
      </w:r>
      <w:r w:rsidRPr="00AD087E">
        <w:rPr>
          <w:lang w:val="cy-GB"/>
        </w:rPr>
        <w:t xml:space="preserve"> gall y system cymorth penderfyniadau clinigol ei defnyddio i 'wirio' unrhyw eitemau </w:t>
      </w:r>
      <w:r w:rsidR="00D01AF7" w:rsidRPr="00AD087E">
        <w:rPr>
          <w:lang w:val="cy-GB"/>
        </w:rPr>
        <w:t xml:space="preserve">presgripsiwn </w:t>
      </w:r>
      <w:r w:rsidRPr="00AD087E">
        <w:rPr>
          <w:lang w:val="cy-GB"/>
        </w:rPr>
        <w:t xml:space="preserve">newydd (heb ddod yn rhan o'r </w:t>
      </w:r>
      <w:r w:rsidR="00D01AF7" w:rsidRPr="00AD087E">
        <w:rPr>
          <w:lang w:val="cy-GB"/>
        </w:rPr>
        <w:t xml:space="preserve">profiad </w:t>
      </w:r>
      <w:r w:rsidRPr="00AD087E">
        <w:rPr>
          <w:lang w:val="cy-GB"/>
        </w:rPr>
        <w:t>cleifion allanol n</w:t>
      </w:r>
      <w:r w:rsidR="00D01AF7" w:rsidRPr="00AD087E">
        <w:rPr>
          <w:lang w:val="cy-GB"/>
        </w:rPr>
        <w:t>a</w:t>
      </w:r>
      <w:r w:rsidRPr="00AD087E">
        <w:rPr>
          <w:lang w:val="cy-GB"/>
        </w:rPr>
        <w:t xml:space="preserve">'r presgripsiwn). Dylai newidiadau cysoni meddyginiaethau a wneir </w:t>
      </w:r>
      <w:r w:rsidR="00D01AF7" w:rsidRPr="00AD087E">
        <w:rPr>
          <w:lang w:val="cy-GB"/>
        </w:rPr>
        <w:t>yn yr adran</w:t>
      </w:r>
      <w:r w:rsidRPr="00AD087E">
        <w:rPr>
          <w:lang w:val="cy-GB"/>
        </w:rPr>
        <w:t xml:space="preserve"> cleifion allanol gael eu cefnogi mewn ffordd debyg i bresgripsiynau wrth ryddhau.</w:t>
      </w:r>
    </w:p>
    <w:p w14:paraId="0DAAA7B2" w14:textId="77777777" w:rsidR="0076403B" w:rsidRPr="00AD087E" w:rsidRDefault="00A04F3E" w:rsidP="004D0C52">
      <w:pPr>
        <w:pStyle w:val="Pennawd3"/>
        <w:numPr>
          <w:ilvl w:val="0"/>
          <w:numId w:val="0"/>
        </w:numPr>
      </w:pPr>
      <w:r w:rsidRPr="00AD087E">
        <w:rPr>
          <w:lang w:val="cy-GB"/>
        </w:rPr>
        <w:t xml:space="preserve">Y gallu i </w:t>
      </w:r>
      <w:proofErr w:type="spellStart"/>
      <w:r w:rsidRPr="00AD087E">
        <w:rPr>
          <w:lang w:val="cy-GB"/>
        </w:rPr>
        <w:t>ryngweithredu</w:t>
      </w:r>
      <w:proofErr w:type="spellEnd"/>
      <w:r w:rsidRPr="00AD087E">
        <w:rPr>
          <w:lang w:val="cy-GB"/>
        </w:rPr>
        <w:t xml:space="preserve"> â systemau ysbytai eraill</w:t>
      </w:r>
    </w:p>
    <w:p w14:paraId="66F00465" w14:textId="6CFEA166" w:rsidR="0076403B" w:rsidRPr="00AD087E" w:rsidRDefault="00A04F3E" w:rsidP="0076403B">
      <w:r w:rsidRPr="00AD087E">
        <w:rPr>
          <w:lang w:val="cy-GB"/>
        </w:rPr>
        <w:t xml:space="preserve">Byddai'n bwysig annog y systemau hyn i fabwysiadu'r safon </w:t>
      </w:r>
      <w:proofErr w:type="spellStart"/>
      <w:r w:rsidRPr="00AD087E">
        <w:rPr>
          <w:lang w:val="cy-GB"/>
        </w:rPr>
        <w:t>ryngweithredu</w:t>
      </w:r>
      <w:proofErr w:type="spellEnd"/>
      <w:r w:rsidRPr="00AD087E">
        <w:rPr>
          <w:lang w:val="cy-GB"/>
        </w:rPr>
        <w:t xml:space="preserve"> (yn enwedig ar gyfer systemau </w:t>
      </w:r>
      <w:r w:rsidR="00D01AF7" w:rsidRPr="00AD087E">
        <w:rPr>
          <w:lang w:val="cy-GB"/>
        </w:rPr>
        <w:t>Unedau Gofal Dwys</w:t>
      </w:r>
      <w:r w:rsidRPr="00AD087E">
        <w:rPr>
          <w:lang w:val="cy-GB"/>
        </w:rPr>
        <w:t>) gan fod trosglwyddo gwybodaeth am feddyginiaethau o system i bapur neu o system i system pan gaiff claf ei dderbyn neu ei ryddhau o</w:t>
      </w:r>
      <w:r w:rsidR="00D01AF7" w:rsidRPr="00AD087E">
        <w:rPr>
          <w:lang w:val="cy-GB"/>
        </w:rPr>
        <w:t xml:space="preserve"> Uned Gofal Dwys</w:t>
      </w:r>
      <w:r w:rsidRPr="00AD087E">
        <w:rPr>
          <w:lang w:val="cy-GB"/>
        </w:rPr>
        <w:t xml:space="preserve"> yn dueddol o fod yn agored i wallau a defnyddio llawer o adnoddau clinigwyr.</w:t>
      </w:r>
    </w:p>
    <w:p w14:paraId="20E58164" w14:textId="217ADE6A" w:rsidR="0076403B" w:rsidRPr="00AD087E" w:rsidRDefault="00A04F3E" w:rsidP="0076403B">
      <w:r w:rsidRPr="00AD087E">
        <w:rPr>
          <w:lang w:val="cy-GB"/>
        </w:rPr>
        <w:t xml:space="preserve">Mae llawer o'r systemau </w:t>
      </w:r>
      <w:proofErr w:type="spellStart"/>
      <w:r w:rsidRPr="00AD087E">
        <w:rPr>
          <w:lang w:val="cy-GB"/>
        </w:rPr>
        <w:t>ePMA</w:t>
      </w:r>
      <w:proofErr w:type="spellEnd"/>
      <w:r w:rsidRPr="00AD087E">
        <w:rPr>
          <w:lang w:val="cy-GB"/>
        </w:rPr>
        <w:t xml:space="preserve"> sydd ar gael yn defnyddio safonau data </w:t>
      </w:r>
      <w:proofErr w:type="spellStart"/>
      <w:r w:rsidRPr="00AD087E">
        <w:rPr>
          <w:lang w:val="cy-GB"/>
        </w:rPr>
        <w:t>p</w:t>
      </w:r>
      <w:r w:rsidR="00D01AF7" w:rsidRPr="00AD087E">
        <w:rPr>
          <w:lang w:val="cy-GB"/>
        </w:rPr>
        <w:t>erchenogol</w:t>
      </w:r>
      <w:proofErr w:type="spellEnd"/>
      <w:r w:rsidR="00D01AF7" w:rsidRPr="00AD087E">
        <w:rPr>
          <w:lang w:val="cy-GB"/>
        </w:rPr>
        <w:t xml:space="preserve"> </w:t>
      </w:r>
      <w:r w:rsidRPr="00AD087E">
        <w:rPr>
          <w:lang w:val="cy-GB"/>
        </w:rPr>
        <w:t xml:space="preserve">o fewn eu rhaglen. Er bod rhai wedi ceisio mapio o leiaf rai o'r codau </w:t>
      </w:r>
      <w:r w:rsidR="00D01AF7" w:rsidRPr="00AD087E">
        <w:rPr>
          <w:lang w:val="cy-GB"/>
        </w:rPr>
        <w:t xml:space="preserve">a'r </w:t>
      </w:r>
      <w:proofErr w:type="spellStart"/>
      <w:r w:rsidR="00D01AF7" w:rsidRPr="00AD087E">
        <w:rPr>
          <w:lang w:val="cy-GB"/>
        </w:rPr>
        <w:t>disgrifyddion</w:t>
      </w:r>
      <w:proofErr w:type="spellEnd"/>
      <w:r w:rsidR="00D01AF7" w:rsidRPr="00AD087E">
        <w:rPr>
          <w:lang w:val="cy-GB"/>
        </w:rPr>
        <w:t xml:space="preserve"> </w:t>
      </w:r>
      <w:r w:rsidRPr="00AD087E">
        <w:rPr>
          <w:lang w:val="cy-GB"/>
        </w:rPr>
        <w:t xml:space="preserve">meddyginiaethau i </w:t>
      </w:r>
      <w:r w:rsidR="00D01AF7" w:rsidRPr="00AD087E">
        <w:rPr>
          <w:lang w:val="cy-GB"/>
        </w:rPr>
        <w:t xml:space="preserve">system </w:t>
      </w:r>
      <w:proofErr w:type="spellStart"/>
      <w:r w:rsidRPr="00AD087E">
        <w:rPr>
          <w:lang w:val="cy-GB"/>
        </w:rPr>
        <w:t>dm+d</w:t>
      </w:r>
      <w:proofErr w:type="spellEnd"/>
      <w:r w:rsidR="00D01AF7" w:rsidRPr="00AD087E">
        <w:rPr>
          <w:lang w:val="cy-GB"/>
        </w:rPr>
        <w:t xml:space="preserve"> gyfatebol</w:t>
      </w:r>
      <w:r w:rsidRPr="00AD087E">
        <w:rPr>
          <w:lang w:val="cy-GB"/>
        </w:rPr>
        <w:t>, i gefnogi cyfathrebu wrth ryddhau, os oes awydd i allu manteisio ar y data cyfoethog sy'n gysylltiedig â gofal cleifion mewnol, yna dylai ffocws ar safonau agored neu ddull platfform agored fod yn ofyniad allweddol ar gyfer unrhyw system. Mae hyn yn arbennig o arwyddocaol wrth olrhain y defnydd priodol o feddyginiaethau cost uchel a/neu risg uchel neu feddyginiaethau arbenigol a ddefnyddir mewn ysbytai.</w:t>
      </w:r>
    </w:p>
    <w:p w14:paraId="1FA1A5FB" w14:textId="77777777" w:rsidR="0076403B" w:rsidRPr="00AD087E" w:rsidRDefault="00A04F3E" w:rsidP="00D369DA">
      <w:pPr>
        <w:pStyle w:val="Pennawd3"/>
      </w:pPr>
      <w:r w:rsidRPr="00AD087E">
        <w:rPr>
          <w:lang w:val="cy-GB"/>
        </w:rPr>
        <w:t>Argaeledd data</w:t>
      </w:r>
    </w:p>
    <w:p w14:paraId="1769610F" w14:textId="0220CD68" w:rsidR="0076403B" w:rsidRPr="00AD087E" w:rsidRDefault="00A04F3E" w:rsidP="0076403B">
      <w:r w:rsidRPr="00AD087E">
        <w:rPr>
          <w:lang w:val="cy-GB"/>
        </w:rPr>
        <w:t>Mae'r dull platfform agored yn caniatáu i sefydliadau gael rheolaeth dros eu data clinigol; gan adeiladu systemau lle mae data clinigol yn goroesi y tu hwnt i'r rhaglen a'</w:t>
      </w:r>
      <w:r w:rsidR="00426AD5" w:rsidRPr="00AD087E">
        <w:rPr>
          <w:lang w:val="cy-GB"/>
        </w:rPr>
        <w:t>u</w:t>
      </w:r>
      <w:r w:rsidRPr="00AD087E">
        <w:rPr>
          <w:lang w:val="cy-GB"/>
        </w:rPr>
        <w:t xml:space="preserve"> creodd, gan ganiatáu i sefydliadau sefydlu cofnod cleifion digidol am oes</w:t>
      </w:r>
      <w:r w:rsidR="00426AD5" w:rsidRPr="00AD087E">
        <w:rPr>
          <w:lang w:val="cy-GB"/>
        </w:rPr>
        <w:t xml:space="preserve"> sy’n niwtral o ran gwerthwr</w:t>
      </w:r>
      <w:r w:rsidRPr="00AD087E">
        <w:rPr>
          <w:lang w:val="cy-GB"/>
        </w:rPr>
        <w:t>.</w:t>
      </w:r>
    </w:p>
    <w:p w14:paraId="40BD2BE1" w14:textId="0F1FBAA2" w:rsidR="0076403B" w:rsidRPr="00AD087E" w:rsidRDefault="00A04F3E" w:rsidP="0076403B">
      <w:r w:rsidRPr="00AD087E">
        <w:rPr>
          <w:lang w:val="cy-GB"/>
        </w:rPr>
        <w:t xml:space="preserve">Rhaid i ddata fod ar gael yn rhwydd i gefnogi gweithgareddau ymchwil ac archwilio ac mae'r gallu i gael </w:t>
      </w:r>
      <w:r w:rsidR="00426AD5" w:rsidRPr="00AD087E">
        <w:rPr>
          <w:lang w:val="cy-GB"/>
        </w:rPr>
        <w:t xml:space="preserve">at </w:t>
      </w:r>
      <w:r w:rsidRPr="00AD087E">
        <w:rPr>
          <w:lang w:val="cy-GB"/>
        </w:rPr>
        <w:t xml:space="preserve">y data hwn dros y tymor hir yn ystyriaeth allweddol wrth ddewis system. Yn y dyfodol, gall clinigwyr edrych </w:t>
      </w:r>
      <w:r w:rsidR="00426AD5" w:rsidRPr="00AD087E">
        <w:rPr>
          <w:lang w:val="cy-GB"/>
        </w:rPr>
        <w:t>tuag at</w:t>
      </w:r>
      <w:r w:rsidRPr="00AD087E">
        <w:rPr>
          <w:lang w:val="cy-GB"/>
        </w:rPr>
        <w:t xml:space="preserve"> ddysgu peirianyddol (ML) a deallusrwydd artiffisial (AI) i gefnogi gofal clinigol. Mae argaeledd</w:t>
      </w:r>
      <w:r w:rsidR="00426AD5" w:rsidRPr="00AD087E">
        <w:rPr>
          <w:lang w:val="cy-GB"/>
        </w:rPr>
        <w:t xml:space="preserve"> a </w:t>
      </w:r>
      <w:r w:rsidRPr="00AD087E">
        <w:rPr>
          <w:lang w:val="cy-GB"/>
        </w:rPr>
        <w:t>c</w:t>
      </w:r>
      <w:r w:rsidR="00426AD5" w:rsidRPr="00AD087E">
        <w:rPr>
          <w:lang w:val="cy-GB"/>
        </w:rPr>
        <w:t>h</w:t>
      </w:r>
      <w:r w:rsidRPr="00AD087E">
        <w:rPr>
          <w:lang w:val="cy-GB"/>
        </w:rPr>
        <w:t xml:space="preserve">ysondeb </w:t>
      </w:r>
      <w:r w:rsidR="00426AD5" w:rsidRPr="00AD087E">
        <w:rPr>
          <w:lang w:val="cy-GB"/>
        </w:rPr>
        <w:t>data a’r graddau y gellir eu h</w:t>
      </w:r>
      <w:r w:rsidRPr="00AD087E">
        <w:rPr>
          <w:lang w:val="cy-GB"/>
        </w:rPr>
        <w:t>atgynhyrchu yn hanfodol bwysig wrth ystyried datblygiadau o'r fath. Mae ymwybyddiaeth gynyddol bod ansawdd y data a fewnbynnir yn effeithio'n ddifrifol ar yr allbynnau a gynhyrchir gan brosesau awtomataidd fel y rhain. Nid yw '</w:t>
      </w:r>
      <w:r w:rsidR="00426AD5" w:rsidRPr="00AD087E">
        <w:rPr>
          <w:lang w:val="cy-GB"/>
        </w:rPr>
        <w:t>trosi</w:t>
      </w:r>
      <w:r w:rsidRPr="00AD087E">
        <w:rPr>
          <w:lang w:val="cy-GB"/>
        </w:rPr>
        <w:t xml:space="preserve">' o ddata </w:t>
      </w:r>
      <w:proofErr w:type="spellStart"/>
      <w:r w:rsidRPr="00AD087E">
        <w:rPr>
          <w:lang w:val="cy-GB"/>
        </w:rPr>
        <w:t>p</w:t>
      </w:r>
      <w:r w:rsidR="00426AD5" w:rsidRPr="00AD087E">
        <w:rPr>
          <w:lang w:val="cy-GB"/>
        </w:rPr>
        <w:t>erchenogol</w:t>
      </w:r>
      <w:proofErr w:type="spellEnd"/>
      <w:r w:rsidR="00426AD5" w:rsidRPr="00AD087E">
        <w:rPr>
          <w:lang w:val="cy-GB"/>
        </w:rPr>
        <w:t xml:space="preserve"> </w:t>
      </w:r>
      <w:r w:rsidRPr="00AD087E">
        <w:rPr>
          <w:lang w:val="cy-GB"/>
        </w:rPr>
        <w:t xml:space="preserve">i safon arall (fel </w:t>
      </w:r>
      <w:proofErr w:type="spellStart"/>
      <w:r w:rsidRPr="00AD087E">
        <w:rPr>
          <w:lang w:val="cy-GB"/>
        </w:rPr>
        <w:t>dm+d</w:t>
      </w:r>
      <w:proofErr w:type="spellEnd"/>
      <w:r w:rsidRPr="00AD087E">
        <w:rPr>
          <w:lang w:val="cy-GB"/>
        </w:rPr>
        <w:t>) yn ddelfrydol wrth ystyried defnyddio data i gefnogi prosesau fel AI.</w:t>
      </w:r>
    </w:p>
    <w:p w14:paraId="34492FC1" w14:textId="77777777" w:rsidR="0076403B" w:rsidRPr="00AD087E" w:rsidRDefault="00A04F3E" w:rsidP="00D369DA">
      <w:pPr>
        <w:pStyle w:val="Pennawd3"/>
      </w:pPr>
      <w:r w:rsidRPr="00AD087E">
        <w:rPr>
          <w:lang w:val="cy-GB"/>
        </w:rPr>
        <w:t>Gofynion amlinellol</w:t>
      </w:r>
    </w:p>
    <w:p w14:paraId="76B9D0DB" w14:textId="1B1BA3F1" w:rsidR="0076403B" w:rsidRPr="00AD087E" w:rsidRDefault="00A04F3E" w:rsidP="0076403B">
      <w:r w:rsidRPr="00AD087E">
        <w:rPr>
          <w:lang w:val="cy-GB"/>
        </w:rPr>
        <w:t>Er mwyn cyflawni hyn, rhaid i</w:t>
      </w:r>
      <w:r w:rsidR="00426AD5" w:rsidRPr="00AD087E">
        <w:rPr>
          <w:lang w:val="cy-GB"/>
        </w:rPr>
        <w:t xml:space="preserve"> unrhyw system fodloni</w:t>
      </w:r>
      <w:r w:rsidRPr="00AD087E">
        <w:rPr>
          <w:lang w:val="cy-GB"/>
        </w:rPr>
        <w:t>'r 'gofynion' allweddol canlynol.</w:t>
      </w:r>
    </w:p>
    <w:p w14:paraId="518E6847" w14:textId="237962AD" w:rsidR="0076403B" w:rsidRPr="00AD087E" w:rsidRDefault="00426AD5" w:rsidP="00C03C0D">
      <w:r w:rsidRPr="00AD087E">
        <w:rPr>
          <w:lang w:val="cy-GB"/>
        </w:rPr>
        <w:t>Rhaid</w:t>
      </w:r>
      <w:r w:rsidR="00A04F3E" w:rsidRPr="00AD087E">
        <w:rPr>
          <w:lang w:val="cy-GB"/>
        </w:rPr>
        <w:t xml:space="preserve"> i'r system gefnogi'</w:t>
      </w:r>
      <w:r w:rsidRPr="00AD087E">
        <w:rPr>
          <w:lang w:val="cy-GB"/>
        </w:rPr>
        <w:t xml:space="preserve">n ddigidol y </w:t>
      </w:r>
      <w:r w:rsidR="00A04F3E" w:rsidRPr="00AD087E">
        <w:rPr>
          <w:lang w:val="cy-GB"/>
        </w:rPr>
        <w:t>presgripsiwn, yr adolygiad fferylliaeth a rhoi meddyginiaethau yn yr ysbyty gyda chymorth penderfyniadau clinigol priodol, a rhaid iddi:</w:t>
      </w:r>
    </w:p>
    <w:p w14:paraId="5F435C69" w14:textId="79B461ED" w:rsidR="0076403B" w:rsidRPr="00AD087E" w:rsidRDefault="00A04F3E" w:rsidP="00A706F3">
      <w:pPr>
        <w:pStyle w:val="ParagraffRhestr"/>
        <w:numPr>
          <w:ilvl w:val="0"/>
          <w:numId w:val="17"/>
        </w:numPr>
      </w:pPr>
      <w:r w:rsidRPr="00AD087E">
        <w:rPr>
          <w:lang w:val="cy-GB"/>
        </w:rPr>
        <w:t xml:space="preserve">Fod yn system platfform agored neu ddefnyddio </w:t>
      </w:r>
      <w:r w:rsidR="00426AD5" w:rsidRPr="00AD087E">
        <w:rPr>
          <w:lang w:val="cy-GB"/>
        </w:rPr>
        <w:t>arteffactau</w:t>
      </w:r>
      <w:r w:rsidRPr="00AD087E">
        <w:rPr>
          <w:lang w:val="cy-GB"/>
        </w:rPr>
        <w:t xml:space="preserve"> agored, gan sicrhau nad yw data clinigol yn cael e</w:t>
      </w:r>
      <w:r w:rsidR="00426AD5" w:rsidRPr="00AD087E">
        <w:rPr>
          <w:lang w:val="cy-GB"/>
        </w:rPr>
        <w:t>u</w:t>
      </w:r>
      <w:r w:rsidRPr="00AD087E">
        <w:rPr>
          <w:lang w:val="cy-GB"/>
        </w:rPr>
        <w:t xml:space="preserve"> '</w:t>
      </w:r>
      <w:r w:rsidR="00426AD5" w:rsidRPr="00AD087E">
        <w:rPr>
          <w:lang w:val="cy-GB"/>
        </w:rPr>
        <w:t>c</w:t>
      </w:r>
      <w:r w:rsidRPr="00AD087E">
        <w:rPr>
          <w:lang w:val="cy-GB"/>
        </w:rPr>
        <w:t xml:space="preserve">loi' </w:t>
      </w:r>
      <w:r w:rsidR="00426AD5" w:rsidRPr="00AD087E">
        <w:rPr>
          <w:lang w:val="cy-GB"/>
        </w:rPr>
        <w:t>yn y</w:t>
      </w:r>
      <w:r w:rsidRPr="00AD087E">
        <w:rPr>
          <w:lang w:val="cy-GB"/>
        </w:rPr>
        <w:t xml:space="preserve"> system ond bod modd e</w:t>
      </w:r>
      <w:r w:rsidR="00426AD5" w:rsidRPr="00AD087E">
        <w:rPr>
          <w:lang w:val="cy-GB"/>
        </w:rPr>
        <w:t>u c</w:t>
      </w:r>
      <w:r w:rsidRPr="00AD087E">
        <w:rPr>
          <w:lang w:val="cy-GB"/>
        </w:rPr>
        <w:t>ludo, os caiff system wahanol ei chaffael yn y dyfodol</w:t>
      </w:r>
    </w:p>
    <w:p w14:paraId="363D0236" w14:textId="354FEC60" w:rsidR="0076403B" w:rsidRPr="00AD087E" w:rsidRDefault="00A04F3E" w:rsidP="00A706F3">
      <w:pPr>
        <w:pStyle w:val="ParagraffRhestr"/>
        <w:numPr>
          <w:ilvl w:val="0"/>
          <w:numId w:val="17"/>
        </w:numPr>
      </w:pPr>
      <w:r w:rsidRPr="00AD087E">
        <w:rPr>
          <w:lang w:val="cy-GB"/>
        </w:rPr>
        <w:t>Bod yn seiliedig ar safonau priodol</w:t>
      </w:r>
      <w:r w:rsidR="00426AD5" w:rsidRPr="00AD087E">
        <w:rPr>
          <w:lang w:val="cy-GB"/>
        </w:rPr>
        <w:t>, sef y g</w:t>
      </w:r>
      <w:r w:rsidRPr="00AD087E">
        <w:rPr>
          <w:lang w:val="cy-GB"/>
        </w:rPr>
        <w:t xml:space="preserve">eiriadur </w:t>
      </w:r>
      <w:r w:rsidR="00426AD5" w:rsidRPr="00AD087E">
        <w:rPr>
          <w:lang w:val="cy-GB"/>
        </w:rPr>
        <w:t>m</w:t>
      </w:r>
      <w:r w:rsidRPr="00AD087E">
        <w:rPr>
          <w:lang w:val="cy-GB"/>
        </w:rPr>
        <w:t>eddyginiaethau a dyfeisiau (</w:t>
      </w:r>
      <w:proofErr w:type="spellStart"/>
      <w:r w:rsidRPr="00AD087E">
        <w:rPr>
          <w:lang w:val="cy-GB"/>
        </w:rPr>
        <w:t>dm+d</w:t>
      </w:r>
      <w:proofErr w:type="spellEnd"/>
      <w:r w:rsidRPr="00AD087E">
        <w:rPr>
          <w:lang w:val="cy-GB"/>
        </w:rPr>
        <w:t>)</w:t>
      </w:r>
      <w:r w:rsidR="00426AD5" w:rsidRPr="00AD087E">
        <w:rPr>
          <w:lang w:val="cy-GB"/>
        </w:rPr>
        <w:t xml:space="preserve"> yn achos meddyginiaethau</w:t>
      </w:r>
    </w:p>
    <w:p w14:paraId="5D8A91D4" w14:textId="77777777" w:rsidR="0076403B" w:rsidRPr="00AD087E" w:rsidRDefault="00A04F3E" w:rsidP="00A706F3">
      <w:pPr>
        <w:pStyle w:val="ParagraffRhestr"/>
        <w:numPr>
          <w:ilvl w:val="0"/>
          <w:numId w:val="17"/>
        </w:numPr>
      </w:pPr>
      <w:r w:rsidRPr="00AD087E">
        <w:rPr>
          <w:lang w:val="cy-GB"/>
        </w:rPr>
        <w:t xml:space="preserve">Cefnogi safonau </w:t>
      </w:r>
      <w:proofErr w:type="spellStart"/>
      <w:r w:rsidRPr="00AD087E">
        <w:rPr>
          <w:lang w:val="cy-GB"/>
        </w:rPr>
        <w:t>rhyngweithredu</w:t>
      </w:r>
      <w:proofErr w:type="spellEnd"/>
      <w:r w:rsidRPr="00AD087E">
        <w:rPr>
          <w:lang w:val="cy-GB"/>
        </w:rPr>
        <w:t xml:space="preserve"> a gyhoeddwyd yn ddiweddar (PRSB) ar gyfer rhannu data rhwng systemau (nid dim ond rhwng gofal eilaidd a gofal sylfaenol)</w:t>
      </w:r>
    </w:p>
    <w:p w14:paraId="28096568" w14:textId="77777777" w:rsidR="0076403B" w:rsidRPr="00AD087E" w:rsidRDefault="00A04F3E" w:rsidP="00A706F3">
      <w:pPr>
        <w:pStyle w:val="ParagraffRhestr"/>
        <w:numPr>
          <w:ilvl w:val="0"/>
          <w:numId w:val="17"/>
        </w:numPr>
      </w:pPr>
      <w:r w:rsidRPr="00AD087E">
        <w:rPr>
          <w:lang w:val="cy-GB"/>
        </w:rPr>
        <w:t xml:space="preserve">Darparu'r gallu i fewnforio gwybodaeth am feddyginiaethau o systemau gofal sylfaenol (neu systemau eraill) gan ddefnyddio safonau </w:t>
      </w:r>
      <w:proofErr w:type="spellStart"/>
      <w:r w:rsidRPr="00AD087E">
        <w:rPr>
          <w:lang w:val="cy-GB"/>
        </w:rPr>
        <w:t>rhyngweithredu</w:t>
      </w:r>
      <w:proofErr w:type="spellEnd"/>
      <w:r w:rsidRPr="00AD087E">
        <w:rPr>
          <w:lang w:val="cy-GB"/>
        </w:rPr>
        <w:t xml:space="preserve"> cyhoeddedig</w:t>
      </w:r>
    </w:p>
    <w:p w14:paraId="0B841622" w14:textId="25A58F2B" w:rsidR="0076403B" w:rsidRPr="00AD087E" w:rsidRDefault="00A04F3E" w:rsidP="00A706F3">
      <w:pPr>
        <w:pStyle w:val="ParagraffRhestr"/>
        <w:numPr>
          <w:ilvl w:val="0"/>
          <w:numId w:val="17"/>
        </w:numPr>
      </w:pPr>
      <w:r w:rsidRPr="00AD087E">
        <w:rPr>
          <w:lang w:val="cy-GB"/>
        </w:rPr>
        <w:t>Cefnogi '</w:t>
      </w:r>
      <w:r w:rsidR="00426AD5" w:rsidRPr="00AD087E">
        <w:rPr>
          <w:lang w:val="cy-GB"/>
        </w:rPr>
        <w:t>trosi</w:t>
      </w:r>
      <w:r w:rsidRPr="00AD087E">
        <w:rPr>
          <w:lang w:val="cy-GB"/>
        </w:rPr>
        <w:t>' presgripsiynau sy'n seiliedig ar gynnyrch i bresgripsiynau 'seiliedig ar ddos' lle bo'n briodol wrth dderbyn claf i'r ysbyty</w:t>
      </w:r>
    </w:p>
    <w:p w14:paraId="6551D78A" w14:textId="0AFB3041" w:rsidR="0076403B" w:rsidRPr="00AD087E" w:rsidRDefault="00A04F3E" w:rsidP="00A706F3">
      <w:pPr>
        <w:pStyle w:val="ParagraffRhestr"/>
        <w:numPr>
          <w:ilvl w:val="0"/>
          <w:numId w:val="17"/>
        </w:numPr>
      </w:pPr>
      <w:r w:rsidRPr="00AD087E">
        <w:rPr>
          <w:lang w:val="cy-GB"/>
        </w:rPr>
        <w:t xml:space="preserve">Cefnogi cysoni meddyginiaethau o'r dechrau i'r diwedd, </w:t>
      </w:r>
      <w:r w:rsidR="009D3871" w:rsidRPr="00AD087E">
        <w:rPr>
          <w:lang w:val="cy-GB"/>
        </w:rPr>
        <w:t>gyda gofyniad i</w:t>
      </w:r>
      <w:r w:rsidRPr="00AD087E">
        <w:rPr>
          <w:lang w:val="cy-GB"/>
        </w:rPr>
        <w:t xml:space="preserve"> </w:t>
      </w:r>
      <w:r w:rsidR="00426AD5" w:rsidRPr="00AD087E">
        <w:rPr>
          <w:lang w:val="cy-GB"/>
        </w:rPr>
        <w:t xml:space="preserve">gofnodi </w:t>
      </w:r>
      <w:r w:rsidRPr="00AD087E">
        <w:rPr>
          <w:lang w:val="cy-GB"/>
        </w:rPr>
        <w:t>r</w:t>
      </w:r>
      <w:r w:rsidR="00426AD5" w:rsidRPr="00AD087E">
        <w:rPr>
          <w:lang w:val="cy-GB"/>
        </w:rPr>
        <w:t>h</w:t>
      </w:r>
      <w:r w:rsidRPr="00AD087E">
        <w:rPr>
          <w:lang w:val="cy-GB"/>
        </w:rPr>
        <w:t>eswm dros unrhyw newid i feddyginiaethau wrth dderbyn</w:t>
      </w:r>
      <w:r w:rsidR="009D3871" w:rsidRPr="00AD087E">
        <w:rPr>
          <w:lang w:val="cy-GB"/>
        </w:rPr>
        <w:t xml:space="preserve"> claf</w:t>
      </w:r>
    </w:p>
    <w:p w14:paraId="0FC6A406" w14:textId="77777777" w:rsidR="0076403B" w:rsidRPr="00AD087E" w:rsidRDefault="00A04F3E" w:rsidP="00A706F3">
      <w:pPr>
        <w:pStyle w:val="ParagraffRhestr"/>
        <w:numPr>
          <w:ilvl w:val="0"/>
          <w:numId w:val="17"/>
        </w:numPr>
      </w:pPr>
      <w:r w:rsidRPr="00AD087E">
        <w:rPr>
          <w:lang w:val="cy-GB"/>
        </w:rPr>
        <w:t>Cefnogi poblogi crynodeb rhyddhau gyda'r data cysoni meddyginiaethau a gasglwyd</w:t>
      </w:r>
    </w:p>
    <w:p w14:paraId="528F3A51" w14:textId="5B4222F9" w:rsidR="0076403B" w:rsidRPr="00AD087E" w:rsidRDefault="00A04F3E" w:rsidP="00A706F3">
      <w:pPr>
        <w:pStyle w:val="ParagraffRhestr"/>
        <w:numPr>
          <w:ilvl w:val="0"/>
          <w:numId w:val="17"/>
        </w:numPr>
      </w:pPr>
      <w:r w:rsidRPr="00AD087E">
        <w:rPr>
          <w:lang w:val="cy-GB"/>
        </w:rPr>
        <w:t>Cefnogi cyfathreb</w:t>
      </w:r>
      <w:r w:rsidR="00B37856" w:rsidRPr="00AD087E">
        <w:rPr>
          <w:lang w:val="cy-GB"/>
        </w:rPr>
        <w:t>u’r</w:t>
      </w:r>
      <w:r w:rsidRPr="00AD087E">
        <w:rPr>
          <w:lang w:val="cy-GB"/>
        </w:rPr>
        <w:t xml:space="preserve"> wybodaeth ryddhau hon </w:t>
      </w:r>
      <w:r w:rsidR="00B37856" w:rsidRPr="00AD087E">
        <w:rPr>
          <w:lang w:val="cy-GB"/>
        </w:rPr>
        <w:t xml:space="preserve">yn ddigidol </w:t>
      </w:r>
      <w:r w:rsidRPr="00AD087E">
        <w:rPr>
          <w:lang w:val="cy-GB"/>
        </w:rPr>
        <w:t>i</w:t>
      </w:r>
      <w:r w:rsidR="00B37856" w:rsidRPr="00AD087E">
        <w:rPr>
          <w:lang w:val="cy-GB"/>
        </w:rPr>
        <w:t xml:space="preserve"> systemau</w:t>
      </w:r>
      <w:r w:rsidRPr="00AD087E">
        <w:rPr>
          <w:lang w:val="cy-GB"/>
        </w:rPr>
        <w:t xml:space="preserve"> </w:t>
      </w:r>
      <w:r w:rsidR="00B37856" w:rsidRPr="00AD087E">
        <w:rPr>
          <w:lang w:val="cy-GB"/>
        </w:rPr>
        <w:t>m</w:t>
      </w:r>
      <w:r w:rsidRPr="00AD087E">
        <w:rPr>
          <w:lang w:val="cy-GB"/>
        </w:rPr>
        <w:t>eddyg</w:t>
      </w:r>
      <w:r w:rsidR="00FE51B5" w:rsidRPr="00AD087E">
        <w:rPr>
          <w:lang w:val="cy-GB"/>
        </w:rPr>
        <w:t>on</w:t>
      </w:r>
      <w:r w:rsidRPr="00AD087E">
        <w:rPr>
          <w:lang w:val="cy-GB"/>
        </w:rPr>
        <w:t xml:space="preserve"> teulu a systemau fferyllfeydd cymunedol perthnasol</w:t>
      </w:r>
    </w:p>
    <w:p w14:paraId="5BBD21D8" w14:textId="71165B0E" w:rsidR="0076403B" w:rsidRPr="00AD087E" w:rsidRDefault="00A04F3E" w:rsidP="00A706F3">
      <w:pPr>
        <w:pStyle w:val="ParagraffRhestr"/>
        <w:numPr>
          <w:ilvl w:val="0"/>
          <w:numId w:val="17"/>
        </w:numPr>
      </w:pPr>
      <w:r w:rsidRPr="00AD087E">
        <w:rPr>
          <w:lang w:val="cy-GB"/>
        </w:rPr>
        <w:t>Cefnogi gwiriad fferyll</w:t>
      </w:r>
      <w:r w:rsidR="00B37856" w:rsidRPr="00AD087E">
        <w:rPr>
          <w:lang w:val="cy-GB"/>
        </w:rPr>
        <w:t>fa</w:t>
      </w:r>
      <w:r w:rsidRPr="00AD087E">
        <w:rPr>
          <w:lang w:val="cy-GB"/>
        </w:rPr>
        <w:t xml:space="preserve"> o feddyginiaethau </w:t>
      </w:r>
      <w:r w:rsidR="00B37856" w:rsidRPr="00AD087E">
        <w:rPr>
          <w:lang w:val="cy-GB"/>
        </w:rPr>
        <w:t>presgripsiwn</w:t>
      </w:r>
      <w:r w:rsidRPr="00AD087E">
        <w:rPr>
          <w:lang w:val="cy-GB"/>
        </w:rPr>
        <w:t xml:space="preserve"> ar bob cam o'r broses</w:t>
      </w:r>
    </w:p>
    <w:p w14:paraId="01C8554E" w14:textId="77777777" w:rsidR="0076403B" w:rsidRPr="00AD087E" w:rsidRDefault="00A04F3E" w:rsidP="00A706F3">
      <w:pPr>
        <w:pStyle w:val="ParagraffRhestr"/>
        <w:numPr>
          <w:ilvl w:val="0"/>
          <w:numId w:val="17"/>
        </w:numPr>
      </w:pPr>
      <w:r w:rsidRPr="00AD087E">
        <w:rPr>
          <w:lang w:val="cy-GB"/>
        </w:rPr>
        <w:t>Cefnogi proses ar gyfer 'archebu' cyflenwad meddyginiaethau i wardiau</w:t>
      </w:r>
    </w:p>
    <w:p w14:paraId="7D7D5225" w14:textId="77777777" w:rsidR="0076403B" w:rsidRPr="00AD087E" w:rsidRDefault="00A04F3E" w:rsidP="00A706F3">
      <w:pPr>
        <w:pStyle w:val="ParagraffRhestr"/>
        <w:numPr>
          <w:ilvl w:val="0"/>
          <w:numId w:val="17"/>
        </w:numPr>
      </w:pPr>
      <w:r w:rsidRPr="00AD087E">
        <w:rPr>
          <w:lang w:val="cy-GB"/>
        </w:rPr>
        <w:t xml:space="preserve">Cefnogi'r gwaith o gynhyrchu negeseuon </w:t>
      </w:r>
      <w:proofErr w:type="spellStart"/>
      <w:r w:rsidRPr="00AD087E">
        <w:rPr>
          <w:lang w:val="cy-GB"/>
        </w:rPr>
        <w:t>rhyngweithredol</w:t>
      </w:r>
      <w:proofErr w:type="spellEnd"/>
      <w:r w:rsidRPr="00AD087E">
        <w:rPr>
          <w:lang w:val="cy-GB"/>
        </w:rPr>
        <w:t xml:space="preserve"> i'r system ddosbarthu, yn unol â safonau </w:t>
      </w:r>
      <w:proofErr w:type="spellStart"/>
      <w:r w:rsidRPr="00AD087E">
        <w:rPr>
          <w:lang w:val="cy-GB"/>
        </w:rPr>
        <w:t>rhyngweithredu</w:t>
      </w:r>
      <w:proofErr w:type="spellEnd"/>
      <w:r w:rsidRPr="00AD087E">
        <w:rPr>
          <w:lang w:val="cy-GB"/>
        </w:rPr>
        <w:t xml:space="preserve"> cyhoeddedig</w:t>
      </w:r>
    </w:p>
    <w:p w14:paraId="4BC55A37" w14:textId="4C943935" w:rsidR="0076403B" w:rsidRPr="00AD087E" w:rsidRDefault="00A04F3E" w:rsidP="00A706F3">
      <w:pPr>
        <w:pStyle w:val="ParagraffRhestr"/>
        <w:numPr>
          <w:ilvl w:val="0"/>
          <w:numId w:val="17"/>
        </w:numPr>
      </w:pPr>
      <w:r w:rsidRPr="00AD087E">
        <w:rPr>
          <w:lang w:val="cy-GB"/>
        </w:rPr>
        <w:t xml:space="preserve">Cefnogi 'rhannu' gwybodaeth ddigidol gyda systemau eraill a ddefnyddir yn yr ysbyty (e.e. systemau </w:t>
      </w:r>
      <w:r w:rsidR="00B37856" w:rsidRPr="00AD087E">
        <w:rPr>
          <w:lang w:val="cy-GB"/>
        </w:rPr>
        <w:t>Unedau Gofal Dwys</w:t>
      </w:r>
      <w:r w:rsidRPr="00AD087E">
        <w:rPr>
          <w:lang w:val="cy-GB"/>
        </w:rPr>
        <w:t xml:space="preserve"> neu Gemotherapi)</w:t>
      </w:r>
    </w:p>
    <w:p w14:paraId="6D22DBCD" w14:textId="3F09A0D9" w:rsidR="0076403B" w:rsidRPr="00AD087E" w:rsidRDefault="00A04F3E" w:rsidP="00A706F3">
      <w:pPr>
        <w:pStyle w:val="ParagraffRhestr"/>
        <w:numPr>
          <w:ilvl w:val="0"/>
          <w:numId w:val="17"/>
        </w:numPr>
      </w:pPr>
      <w:r w:rsidRPr="00AD087E">
        <w:rPr>
          <w:lang w:val="cy-GB"/>
        </w:rPr>
        <w:t xml:space="preserve">Cefnogi </w:t>
      </w:r>
      <w:r w:rsidR="00B37856" w:rsidRPr="00AD087E">
        <w:rPr>
          <w:lang w:val="cy-GB"/>
        </w:rPr>
        <w:t xml:space="preserve"> dull </w:t>
      </w:r>
      <w:r w:rsidRPr="00AD087E">
        <w:rPr>
          <w:lang w:val="cy-GB"/>
        </w:rPr>
        <w:t xml:space="preserve">'dolen gaeedig' </w:t>
      </w:r>
      <w:r w:rsidR="00B37856" w:rsidRPr="00AD087E">
        <w:rPr>
          <w:lang w:val="cy-GB"/>
        </w:rPr>
        <w:t xml:space="preserve">o roi meddyginiaethau </w:t>
      </w:r>
      <w:r w:rsidRPr="00AD087E">
        <w:rPr>
          <w:lang w:val="cy-GB"/>
        </w:rPr>
        <w:t>gyda chadarnhad cadarnhaol (drwy sgan cod bar) o</w:t>
      </w:r>
      <w:r w:rsidR="00B37856" w:rsidRPr="00AD087E">
        <w:rPr>
          <w:lang w:val="cy-GB"/>
        </w:rPr>
        <w:t>’r</w:t>
      </w:r>
      <w:r w:rsidRPr="00AD087E">
        <w:rPr>
          <w:lang w:val="cy-GB"/>
        </w:rPr>
        <w:t xml:space="preserve"> </w:t>
      </w:r>
      <w:r w:rsidR="00B37856" w:rsidRPr="00AD087E">
        <w:rPr>
          <w:lang w:val="cy-GB"/>
        </w:rPr>
        <w:t>claf</w:t>
      </w:r>
      <w:r w:rsidRPr="00AD087E">
        <w:rPr>
          <w:lang w:val="cy-GB"/>
        </w:rPr>
        <w:t xml:space="preserve"> a</w:t>
      </w:r>
      <w:r w:rsidR="00B37856" w:rsidRPr="00AD087E">
        <w:rPr>
          <w:lang w:val="cy-GB"/>
        </w:rPr>
        <w:t>’r</w:t>
      </w:r>
      <w:r w:rsidRPr="00AD087E">
        <w:rPr>
          <w:lang w:val="cy-GB"/>
        </w:rPr>
        <w:t xml:space="preserve"> meddyginiaethau i'w rhoi</w:t>
      </w:r>
    </w:p>
    <w:p w14:paraId="6D572FEC" w14:textId="51E9F064" w:rsidR="0076403B" w:rsidRPr="00AD087E" w:rsidRDefault="00A04F3E" w:rsidP="00A706F3">
      <w:pPr>
        <w:pStyle w:val="ParagraffRhestr"/>
        <w:numPr>
          <w:ilvl w:val="0"/>
          <w:numId w:val="17"/>
        </w:numPr>
      </w:pPr>
      <w:r w:rsidRPr="00AD087E">
        <w:rPr>
          <w:lang w:val="cy-GB"/>
        </w:rPr>
        <w:t xml:space="preserve">Cefnogi presgripsiynau </w:t>
      </w:r>
      <w:r w:rsidR="00B37856" w:rsidRPr="00AD087E">
        <w:rPr>
          <w:lang w:val="cy-GB"/>
        </w:rPr>
        <w:t>c</w:t>
      </w:r>
      <w:r w:rsidRPr="00AD087E">
        <w:rPr>
          <w:lang w:val="cy-GB"/>
        </w:rPr>
        <w:t xml:space="preserve">leifion </w:t>
      </w:r>
      <w:r w:rsidR="00B37856" w:rsidRPr="00AD087E">
        <w:rPr>
          <w:lang w:val="cy-GB"/>
        </w:rPr>
        <w:t>allan</w:t>
      </w:r>
      <w:r w:rsidRPr="00AD087E">
        <w:rPr>
          <w:lang w:val="cy-GB"/>
        </w:rPr>
        <w:t>ol a phresgripsiynau Gofal Cartref gyda'r gallu i anfon presgripsiynau i fferyllfeydd allanol</w:t>
      </w:r>
    </w:p>
    <w:p w14:paraId="44D652AA" w14:textId="1C53813D" w:rsidR="0076403B" w:rsidRPr="00AD087E" w:rsidRDefault="00A04F3E" w:rsidP="00A706F3">
      <w:pPr>
        <w:pStyle w:val="ParagraffRhestr"/>
        <w:numPr>
          <w:ilvl w:val="0"/>
          <w:numId w:val="17"/>
        </w:numPr>
      </w:pPr>
      <w:r w:rsidRPr="00AD087E">
        <w:rPr>
          <w:lang w:val="cy-GB"/>
        </w:rPr>
        <w:t xml:space="preserve">Cefnogi rhannu presgripsiynau </w:t>
      </w:r>
      <w:r w:rsidR="00B37856" w:rsidRPr="00AD087E">
        <w:rPr>
          <w:lang w:val="cy-GB"/>
        </w:rPr>
        <w:t xml:space="preserve">a anfonir </w:t>
      </w:r>
      <w:r w:rsidRPr="00AD087E">
        <w:rPr>
          <w:lang w:val="cy-GB"/>
        </w:rPr>
        <w:t>alla</w:t>
      </w:r>
      <w:r w:rsidR="00B37856" w:rsidRPr="00AD087E">
        <w:rPr>
          <w:lang w:val="cy-GB"/>
        </w:rPr>
        <w:t>n</w:t>
      </w:r>
      <w:r w:rsidRPr="00AD087E">
        <w:rPr>
          <w:lang w:val="cy-GB"/>
        </w:rPr>
        <w:t xml:space="preserve"> (crynodebau rhyddhau a phresgripsiynau cleifion allanol) gyda systemau eraill (fel yr ystorfa meddyginiaethau neu fferyllfa o bell) </w:t>
      </w:r>
    </w:p>
    <w:p w14:paraId="6D2E2D2E" w14:textId="77777777" w:rsidR="0076403B" w:rsidRPr="00AD087E" w:rsidRDefault="00A04F3E" w:rsidP="00A706F3">
      <w:pPr>
        <w:pStyle w:val="ParagraffRhestr"/>
        <w:numPr>
          <w:ilvl w:val="0"/>
          <w:numId w:val="17"/>
        </w:numPr>
      </w:pPr>
      <w:r w:rsidRPr="00AD087E">
        <w:rPr>
          <w:lang w:val="cy-GB"/>
        </w:rPr>
        <w:t>Cefnogi gofynion iechyd meddwl arbenigol ar gyfer gofal gyda meddyginiaethau</w:t>
      </w:r>
    </w:p>
    <w:p w14:paraId="1F882D5B" w14:textId="03AB662C" w:rsidR="0076403B" w:rsidRPr="00AD087E" w:rsidRDefault="00A04F3E" w:rsidP="00A706F3">
      <w:pPr>
        <w:pStyle w:val="ParagraffRhestr"/>
        <w:numPr>
          <w:ilvl w:val="0"/>
          <w:numId w:val="17"/>
        </w:numPr>
      </w:pPr>
      <w:r w:rsidRPr="00AD087E">
        <w:rPr>
          <w:lang w:val="cy-GB"/>
        </w:rPr>
        <w:t>Cefnogi'r gwaith o reoli presgripsiynau</w:t>
      </w:r>
      <w:r w:rsidR="0013588C" w:rsidRPr="00AD087E">
        <w:rPr>
          <w:lang w:val="cy-GB"/>
        </w:rPr>
        <w:t xml:space="preserve"> ar gyfer cyffuriau</w:t>
      </w:r>
      <w:r w:rsidRPr="00AD087E">
        <w:rPr>
          <w:lang w:val="cy-GB"/>
        </w:rPr>
        <w:t xml:space="preserve"> </w:t>
      </w:r>
      <w:proofErr w:type="spellStart"/>
      <w:r w:rsidRPr="00AD087E">
        <w:rPr>
          <w:lang w:val="cy-GB"/>
        </w:rPr>
        <w:t>gwrthficrobaidd</w:t>
      </w:r>
      <w:proofErr w:type="spellEnd"/>
      <w:r w:rsidRPr="00AD087E">
        <w:rPr>
          <w:lang w:val="cy-GB"/>
        </w:rPr>
        <w:t xml:space="preserve"> yn unol â chanllawiau ar gyfer stiwardiaeth dda</w:t>
      </w:r>
      <w:r w:rsidR="0013588C" w:rsidRPr="00AD087E">
        <w:rPr>
          <w:lang w:val="cy-GB"/>
        </w:rPr>
        <w:t xml:space="preserve"> o gyffuriau </w:t>
      </w:r>
      <w:proofErr w:type="spellStart"/>
      <w:r w:rsidR="0013588C" w:rsidRPr="00AD087E">
        <w:rPr>
          <w:lang w:val="cy-GB"/>
        </w:rPr>
        <w:t>gwrthficrobaidd</w:t>
      </w:r>
      <w:proofErr w:type="spellEnd"/>
    </w:p>
    <w:p w14:paraId="4640C869" w14:textId="77777777" w:rsidR="0076403B" w:rsidRPr="00AD087E" w:rsidRDefault="00A04F3E" w:rsidP="00A706F3">
      <w:pPr>
        <w:pStyle w:val="ParagraffRhestr"/>
        <w:numPr>
          <w:ilvl w:val="0"/>
          <w:numId w:val="17"/>
        </w:numPr>
      </w:pPr>
      <w:r w:rsidRPr="00AD087E">
        <w:rPr>
          <w:lang w:val="cy-GB"/>
        </w:rPr>
        <w:t>Cefnogi 'rhoi presgripsiynau dan arweiniad’</w:t>
      </w:r>
    </w:p>
    <w:p w14:paraId="3E554181" w14:textId="77777777" w:rsidR="0076403B" w:rsidRPr="00AD087E" w:rsidRDefault="00A04F3E" w:rsidP="00A706F3">
      <w:pPr>
        <w:pStyle w:val="ParagraffRhestr"/>
        <w:numPr>
          <w:ilvl w:val="0"/>
          <w:numId w:val="17"/>
        </w:numPr>
      </w:pPr>
      <w:r w:rsidRPr="00AD087E">
        <w:rPr>
          <w:lang w:val="cy-GB"/>
        </w:rPr>
        <w:t>Darparu mynediad at ddata at ddibenion defnydd eilaidd</w:t>
      </w:r>
    </w:p>
    <w:p w14:paraId="67BED823" w14:textId="0553D737" w:rsidR="0076403B" w:rsidRPr="00AD087E" w:rsidRDefault="00A04F3E" w:rsidP="00C03C0D">
      <w:pPr>
        <w:pStyle w:val="Pennawd3"/>
      </w:pPr>
      <w:r w:rsidRPr="00AD087E">
        <w:rPr>
          <w:lang w:val="cy-GB"/>
        </w:rPr>
        <w:t>Llif</w:t>
      </w:r>
      <w:r w:rsidR="0013588C" w:rsidRPr="00AD087E">
        <w:rPr>
          <w:lang w:val="cy-GB"/>
        </w:rPr>
        <w:t>oedd</w:t>
      </w:r>
      <w:r w:rsidRPr="00AD087E">
        <w:rPr>
          <w:lang w:val="cy-GB"/>
        </w:rPr>
        <w:t xml:space="preserve"> data</w:t>
      </w:r>
    </w:p>
    <w:p w14:paraId="1F76B499" w14:textId="14C23077" w:rsidR="0076403B" w:rsidRPr="00AD087E" w:rsidRDefault="00A04F3E" w:rsidP="0076403B">
      <w:r w:rsidRPr="00AD087E">
        <w:rPr>
          <w:lang w:val="cy-GB"/>
        </w:rPr>
        <w:t xml:space="preserve">Pe bai system </w:t>
      </w:r>
      <w:r w:rsidR="0013588C" w:rsidRPr="00AD087E">
        <w:rPr>
          <w:lang w:val="cy-GB"/>
        </w:rPr>
        <w:t xml:space="preserve">electronig ar gyfer </w:t>
      </w:r>
      <w:r w:rsidRPr="00AD087E">
        <w:rPr>
          <w:lang w:val="cy-GB"/>
        </w:rPr>
        <w:t>presgripsiynau a rhoi meddyginiaethau (</w:t>
      </w:r>
      <w:proofErr w:type="spellStart"/>
      <w:r w:rsidRPr="00AD087E">
        <w:rPr>
          <w:lang w:val="cy-GB"/>
        </w:rPr>
        <w:t>ePMA</w:t>
      </w:r>
      <w:proofErr w:type="spellEnd"/>
      <w:r w:rsidRPr="00AD087E">
        <w:rPr>
          <w:lang w:val="cy-GB"/>
        </w:rPr>
        <w:t xml:space="preserve">) yn cael ei defnyddio, dylai fod modd mewnforio data am Feddyginiaethau wrth Dderbyn o systemau meddygon teulu, a hwylusir gan API gan ddefnyddio safonau </w:t>
      </w:r>
      <w:proofErr w:type="spellStart"/>
      <w:r w:rsidRPr="00AD087E">
        <w:rPr>
          <w:lang w:val="cy-GB"/>
        </w:rPr>
        <w:t>rhyngweithredu</w:t>
      </w:r>
      <w:proofErr w:type="spellEnd"/>
      <w:r w:rsidRPr="00AD087E">
        <w:rPr>
          <w:lang w:val="cy-GB"/>
        </w:rPr>
        <w:t xml:space="preserve">. Treialwyd hyn yn Lloegr fel rhan o'r prosiect 'GP </w:t>
      </w:r>
      <w:proofErr w:type="spellStart"/>
      <w:r w:rsidRPr="00AD087E">
        <w:rPr>
          <w:lang w:val="cy-GB"/>
        </w:rPr>
        <w:t>Connect</w:t>
      </w:r>
      <w:proofErr w:type="spellEnd"/>
      <w:r w:rsidRPr="00AD087E">
        <w:rPr>
          <w:lang w:val="cy-GB"/>
        </w:rPr>
        <w:t>'.</w:t>
      </w:r>
    </w:p>
    <w:p w14:paraId="27FB0B0E" w14:textId="5DA6B24D" w:rsidR="0076403B" w:rsidRPr="00AD087E" w:rsidRDefault="00A04F3E" w:rsidP="0076403B">
      <w:r w:rsidRPr="00AD087E">
        <w:rPr>
          <w:lang w:val="cy-GB"/>
        </w:rPr>
        <w:t>Gellid hwyluso</w:t>
      </w:r>
      <w:r w:rsidR="0013588C" w:rsidRPr="00AD087E">
        <w:rPr>
          <w:lang w:val="cy-GB"/>
        </w:rPr>
        <w:t>’r broses o allforio</w:t>
      </w:r>
      <w:r w:rsidRPr="00AD087E">
        <w:rPr>
          <w:lang w:val="cy-GB"/>
        </w:rPr>
        <w:t xml:space="preserve"> data meddyginiaethau wrth ryddhau ac ymgorffori unrhyw ddiweddariadau i'r cofnod meddygon teulu drwy ddefnyddio safon rhyddhau PRSB, sy'n defnyddio negeseuon FHIR. Byddai angen i'r cynnwys meddyginiaethau gydymffurfio â'r safon </w:t>
      </w:r>
      <w:proofErr w:type="spellStart"/>
      <w:r w:rsidRPr="00AD087E">
        <w:rPr>
          <w:lang w:val="cy-GB"/>
        </w:rPr>
        <w:t>dm+d</w:t>
      </w:r>
      <w:proofErr w:type="spellEnd"/>
      <w:r w:rsidRPr="00AD087E">
        <w:rPr>
          <w:lang w:val="cy-GB"/>
        </w:rPr>
        <w:t>.</w:t>
      </w:r>
    </w:p>
    <w:p w14:paraId="64E3D7C6" w14:textId="028AC9AA" w:rsidR="0076403B" w:rsidRPr="00AD087E" w:rsidRDefault="00A04F3E" w:rsidP="0076403B">
      <w:r w:rsidRPr="00AD087E">
        <w:rPr>
          <w:lang w:val="cy-GB"/>
        </w:rPr>
        <w:t xml:space="preserve">Byddai negeseuon </w:t>
      </w:r>
      <w:r w:rsidR="0013588C" w:rsidRPr="00AD087E">
        <w:rPr>
          <w:lang w:val="cy-GB"/>
        </w:rPr>
        <w:t>am b</w:t>
      </w:r>
      <w:r w:rsidRPr="00AD087E">
        <w:rPr>
          <w:lang w:val="cy-GB"/>
        </w:rPr>
        <w:t xml:space="preserve">resgripsiynau cleifion allanol yn bosibl, naill ai drwy ddilyn y broses gofal sylfaenol bresennol (ar bapur) neu drwy ddefnyddio llofnodion electronig uwch i gefnogi'r broses o drosglwyddo gwybodaeth am bresgripsiynau yn ddigidol yn ddi-dor. Mae </w:t>
      </w:r>
      <w:r w:rsidR="0013588C" w:rsidRPr="00AD087E">
        <w:rPr>
          <w:lang w:val="cy-GB"/>
        </w:rPr>
        <w:t>beichiau ychwanegol yn gysylltiedig â ph</w:t>
      </w:r>
      <w:r w:rsidRPr="00AD087E">
        <w:rPr>
          <w:lang w:val="cy-GB"/>
        </w:rPr>
        <w:t>resgripsiynau ar gyfer Cyffuriau a Reolir fel y nodir yn yr adran Ddeddfwriaeth.</w:t>
      </w:r>
    </w:p>
    <w:p w14:paraId="13D9AFE8" w14:textId="15A70185" w:rsidR="0076403B" w:rsidRPr="00AD087E" w:rsidRDefault="00A04F3E" w:rsidP="0076403B">
      <w:r w:rsidRPr="00AD087E">
        <w:rPr>
          <w:lang w:val="cy-GB"/>
        </w:rPr>
        <w:t>Mae echdynnu data (yn enwedig data cleifion mewnol) ar gyfer defnyddiau eilaidd yn gallu peri trafferthion os defnyddi</w:t>
      </w:r>
      <w:r w:rsidR="0013588C" w:rsidRPr="00AD087E">
        <w:rPr>
          <w:lang w:val="cy-GB"/>
        </w:rPr>
        <w:t>r</w:t>
      </w:r>
      <w:r w:rsidRPr="00AD087E">
        <w:rPr>
          <w:lang w:val="cy-GB"/>
        </w:rPr>
        <w:t xml:space="preserve"> system gyda chronfa ddata meddyginiaethau </w:t>
      </w:r>
      <w:proofErr w:type="spellStart"/>
      <w:r w:rsidRPr="00AD087E">
        <w:rPr>
          <w:lang w:val="cy-GB"/>
        </w:rPr>
        <w:t>b</w:t>
      </w:r>
      <w:r w:rsidR="0013588C" w:rsidRPr="00AD087E">
        <w:rPr>
          <w:lang w:val="cy-GB"/>
        </w:rPr>
        <w:t>erchenogol</w:t>
      </w:r>
      <w:proofErr w:type="spellEnd"/>
      <w:r w:rsidRPr="00AD087E">
        <w:rPr>
          <w:lang w:val="cy-GB"/>
        </w:rPr>
        <w:t>. Byddai angen i unrhyw negeseuon allanol gael eu pasio drwy dabl '</w:t>
      </w:r>
      <w:r w:rsidR="0013588C" w:rsidRPr="00AD087E">
        <w:rPr>
          <w:lang w:val="cy-GB"/>
        </w:rPr>
        <w:t>gwirio</w:t>
      </w:r>
      <w:r w:rsidRPr="00AD087E">
        <w:rPr>
          <w:lang w:val="cy-GB"/>
        </w:rPr>
        <w:t xml:space="preserve">' </w:t>
      </w:r>
      <w:proofErr w:type="spellStart"/>
      <w:r w:rsidRPr="00AD087E">
        <w:rPr>
          <w:lang w:val="cy-GB"/>
        </w:rPr>
        <w:t>dm+d</w:t>
      </w:r>
      <w:proofErr w:type="spellEnd"/>
      <w:r w:rsidRPr="00AD087E">
        <w:rPr>
          <w:lang w:val="cy-GB"/>
        </w:rPr>
        <w:t xml:space="preserve"> ond, at ddibenion adrodd, nid yw'r ffordd y caiff y data e</w:t>
      </w:r>
      <w:r w:rsidR="0013588C" w:rsidRPr="00AD087E">
        <w:rPr>
          <w:lang w:val="cy-GB"/>
        </w:rPr>
        <w:t>u</w:t>
      </w:r>
      <w:r w:rsidRPr="00AD087E">
        <w:rPr>
          <w:lang w:val="cy-GB"/>
        </w:rPr>
        <w:t xml:space="preserve"> storio o fewn y rhan fwyaf o raglenni yn hwyluso mynediad a</w:t>
      </w:r>
      <w:r w:rsidR="0013588C" w:rsidRPr="00AD087E">
        <w:rPr>
          <w:lang w:val="cy-GB"/>
        </w:rPr>
        <w:t xml:space="preserve">r gyfer </w:t>
      </w:r>
      <w:r w:rsidRPr="00AD087E">
        <w:rPr>
          <w:lang w:val="cy-GB"/>
        </w:rPr>
        <w:t>defnyddiau eilaidd, yn enwedig os oes angen data clinigol ychwanegol, megis arwydd. Dylai ateb platfform agored, gyda haen ddata safonau agored ar wahân, hwyluso mynediad o'r fath.</w:t>
      </w:r>
    </w:p>
    <w:p w14:paraId="213E1D1E" w14:textId="77777777" w:rsidR="0076403B" w:rsidRPr="00AD087E" w:rsidRDefault="00A04F3E" w:rsidP="00C03C0D">
      <w:pPr>
        <w:pStyle w:val="Pennawd3"/>
      </w:pPr>
      <w:r w:rsidRPr="00AD087E">
        <w:rPr>
          <w:lang w:val="cy-GB"/>
        </w:rPr>
        <w:t>Deddfwriaeth</w:t>
      </w:r>
    </w:p>
    <w:p w14:paraId="66EFC676" w14:textId="77777777" w:rsidR="0076403B" w:rsidRPr="00AD087E" w:rsidRDefault="00A04F3E" w:rsidP="0076403B">
      <w:r w:rsidRPr="00AD087E">
        <w:rPr>
          <w:lang w:val="cy-GB"/>
        </w:rPr>
        <w:t xml:space="preserve">Mae'r deddfau sy'n berthnasol i roi presgripsiynau mewn ysbytai yr un fath ag mewn gofal sylfaenol, gyda rhai gwahaniaethau nodedig. Mae amodau'r Rheoliadau Meddyginiaethau Dynol a'r Ddeddf Camddefnyddio Cyffuriau a'r Rheoliadau Camddefnyddio Cyffuriau yn amrywio rhywfaint mewn perthynas â rhoi presgripsiynau mewn ysbytai. </w:t>
      </w:r>
    </w:p>
    <w:p w14:paraId="179D9069" w14:textId="5EA3A312" w:rsidR="0076403B" w:rsidRPr="00AD087E" w:rsidRDefault="00A04F3E" w:rsidP="0076403B">
      <w:r w:rsidRPr="00AD087E">
        <w:rPr>
          <w:lang w:val="cy-GB"/>
        </w:rPr>
        <w:t>Y gwahaniaeth cyntaf yw nad yw presgripsiwn cleifion mewnol yn bresgripsiwn mewn gwirionedd</w:t>
      </w:r>
      <w:r w:rsidR="0026129D" w:rsidRPr="00AD087E">
        <w:rPr>
          <w:lang w:val="cy-GB"/>
        </w:rPr>
        <w:t>. Yn</w:t>
      </w:r>
      <w:r w:rsidRPr="00AD087E">
        <w:rPr>
          <w:lang w:val="cy-GB"/>
        </w:rPr>
        <w:t xml:space="preserve"> hytrach</w:t>
      </w:r>
      <w:r w:rsidR="0026129D" w:rsidRPr="00AD087E">
        <w:rPr>
          <w:lang w:val="cy-GB"/>
        </w:rPr>
        <w:t>, c</w:t>
      </w:r>
      <w:r w:rsidRPr="00AD087E">
        <w:rPr>
          <w:lang w:val="cy-GB"/>
        </w:rPr>
        <w:t>yfarwyddyd i roi meddyginiaeth</w:t>
      </w:r>
      <w:r w:rsidR="0026129D" w:rsidRPr="00AD087E">
        <w:rPr>
          <w:lang w:val="cy-GB"/>
        </w:rPr>
        <w:t xml:space="preserve"> ydyw</w:t>
      </w:r>
      <w:r w:rsidRPr="00AD087E">
        <w:rPr>
          <w:lang w:val="cy-GB"/>
        </w:rPr>
        <w:t xml:space="preserve">. Mae defnyddio 'presgripsiwn cleifion mewnol' i </w:t>
      </w:r>
      <w:r w:rsidR="0026129D" w:rsidRPr="00AD087E">
        <w:rPr>
          <w:lang w:val="cy-GB"/>
        </w:rPr>
        <w:t>ysgogi</w:t>
      </w:r>
      <w:r w:rsidRPr="00AD087E">
        <w:rPr>
          <w:lang w:val="cy-GB"/>
        </w:rPr>
        <w:t xml:space="preserve"> cyflenwad yn gweithredu fel cais, yn hytrach na phresgripsiwn, gan wneud deddfwriaeth ynghylch rhoi presgripsiynau i gleifion mewnol yn rhywbeth y gellir ei blismona'n fewnol i raddau helaeth. </w:t>
      </w:r>
    </w:p>
    <w:p w14:paraId="12B9C312" w14:textId="27743888" w:rsidR="0076403B" w:rsidRPr="00AD087E" w:rsidRDefault="00A04F3E" w:rsidP="0076403B">
      <w:r w:rsidRPr="00AD087E">
        <w:rPr>
          <w:lang w:val="cy-GB"/>
        </w:rPr>
        <w:t xml:space="preserve">Ystyrir bod presgripsiynau rhyddhau yn bresgripsiynau 'gwirioneddol', gan fod y meddyginiaethau'n cael eu cyflenwi'n uniongyrchol i'r claf, ond efallai na fydd eu statws cyfreithiol mor </w:t>
      </w:r>
      <w:r w:rsidR="0026129D" w:rsidRPr="00AD087E">
        <w:rPr>
          <w:lang w:val="cy-GB"/>
        </w:rPr>
        <w:t>ddiamwys gan</w:t>
      </w:r>
      <w:r w:rsidRPr="00AD087E">
        <w:rPr>
          <w:lang w:val="cy-GB"/>
        </w:rPr>
        <w:t xml:space="preserve"> eu bod yn cael eu hystyried yn 'estyniad o ofal cleifion mewnol' ac (mewn awdurdodaethau eraill lle mae rheolau o'r fath yn berthnasol) nad ydynt yn ddarostyngedig i dâl presgripsiwn. Fodd bynnag, ar gyfer Cyffuriau a Reolir, ystyrir bod presgripsiwn wedi'i lofnodi yn orfodol. </w:t>
      </w:r>
    </w:p>
    <w:p w14:paraId="7B7D427B" w14:textId="77777777" w:rsidR="0076403B" w:rsidRPr="00AD087E" w:rsidRDefault="00A04F3E" w:rsidP="0076403B">
      <w:r w:rsidRPr="00AD087E">
        <w:rPr>
          <w:lang w:val="cy-GB"/>
        </w:rPr>
        <w:t>Mae angen i bresgripsiynau cleifion allanol neu bresgripsiynau eraill a anfonir at fferyllydd allanol gydymffurfio â gofynion llawn y Rheoliadau Meddyginiaethau Dynol a'r gofynion ar gyfer Cyffuriau a Reolir.</w:t>
      </w:r>
    </w:p>
    <w:p w14:paraId="0F6C6AB0" w14:textId="22B6F798" w:rsidR="0076403B" w:rsidRPr="00AD087E" w:rsidRDefault="00A04F3E" w:rsidP="0076403B">
      <w:r w:rsidRPr="00AD087E">
        <w:rPr>
          <w:lang w:val="cy-GB"/>
        </w:rPr>
        <w:t>Pan fo llofnod electronig i'w ddefnyddio i awdurdodi presgripsiwn, rhaid i</w:t>
      </w:r>
      <w:r w:rsidR="0026129D" w:rsidRPr="00AD087E">
        <w:rPr>
          <w:lang w:val="cy-GB"/>
        </w:rPr>
        <w:t>ddo</w:t>
      </w:r>
      <w:r w:rsidRPr="00AD087E">
        <w:rPr>
          <w:lang w:val="cy-GB"/>
        </w:rPr>
        <w:t xml:space="preserve"> gydymffurfio â gofynion llofnod electronig uwch, fel y'</w:t>
      </w:r>
      <w:r w:rsidR="00507656" w:rsidRPr="00AD087E">
        <w:rPr>
          <w:lang w:val="cy-GB"/>
        </w:rPr>
        <w:t>u</w:t>
      </w:r>
      <w:r w:rsidRPr="00AD087E">
        <w:rPr>
          <w:lang w:val="cy-GB"/>
        </w:rPr>
        <w:t xml:space="preserve"> diffinnir yn neddfwriaeth y Rheoliadau Meddyginiaethau Dynol. Os yw'r presgripsiwn ar gyfer Cyffur a Reolir o dan Atodlen 2 neu 3, byddai angen i'r presgripsiwn (i gorff allanol) ddefnyddio'r Gwasanaeth Presgripsiynau Electronig i 'drosglwyddo'r' presgripsiwn i'r </w:t>
      </w:r>
      <w:r w:rsidR="00507656" w:rsidRPr="00AD087E">
        <w:rPr>
          <w:lang w:val="cy-GB"/>
        </w:rPr>
        <w:t>sawl sy’n dosbarthu’r cyffur</w:t>
      </w:r>
      <w:r w:rsidRPr="00AD087E">
        <w:rPr>
          <w:lang w:val="cy-GB"/>
        </w:rPr>
        <w:t xml:space="preserve">. Nid yw'r ddeddfwriaeth sy'n caniatáu defnyddio llofnodion electronig uwch ar gyfer Presgripsiynau Cyffuriau a Reolir mewn gofal sylfaenol yn ymestyn i </w:t>
      </w:r>
      <w:proofErr w:type="spellStart"/>
      <w:r w:rsidRPr="00AD087E">
        <w:rPr>
          <w:lang w:val="cy-GB"/>
        </w:rPr>
        <w:t>bresgripsiynwyr</w:t>
      </w:r>
      <w:proofErr w:type="spellEnd"/>
      <w:r w:rsidRPr="00AD087E">
        <w:rPr>
          <w:lang w:val="cy-GB"/>
        </w:rPr>
        <w:t xml:space="preserve"> mewn ysbytai. Mae gwledydd eraill y DU yn </w:t>
      </w:r>
      <w:r w:rsidR="00507656" w:rsidRPr="00AD087E">
        <w:rPr>
          <w:lang w:val="cy-GB"/>
        </w:rPr>
        <w:t>ceisio</w:t>
      </w:r>
      <w:r w:rsidRPr="00AD087E">
        <w:rPr>
          <w:lang w:val="cy-GB"/>
        </w:rPr>
        <w:t xml:space="preserve"> diwygio'r ddeddfwriaeth hon, ond mae'r cynnydd wedi bod yn araf.</w:t>
      </w:r>
    </w:p>
    <w:p w14:paraId="4D459B1B" w14:textId="77777777" w:rsidR="0063265E" w:rsidRPr="00AD087E" w:rsidRDefault="00A04F3E" w:rsidP="0063265E">
      <w:pPr>
        <w:pStyle w:val="Pennawd3"/>
      </w:pPr>
      <w:r w:rsidRPr="00AD087E">
        <w:rPr>
          <w:lang w:val="cy-GB"/>
        </w:rPr>
        <w:t>Cyfleoedd yn y farchnad</w:t>
      </w:r>
    </w:p>
    <w:p w14:paraId="025C4B5B" w14:textId="1AAC4BB2" w:rsidR="0063265E" w:rsidRPr="00AD087E" w:rsidRDefault="00A04F3E" w:rsidP="0063265E">
      <w:r w:rsidRPr="00AD087E">
        <w:rPr>
          <w:lang w:val="cy-GB"/>
        </w:rPr>
        <w:t xml:space="preserve">Mae amryw o systemau </w:t>
      </w:r>
      <w:proofErr w:type="spellStart"/>
      <w:r w:rsidRPr="00AD087E">
        <w:rPr>
          <w:lang w:val="cy-GB"/>
        </w:rPr>
        <w:t>ePMA</w:t>
      </w:r>
      <w:proofErr w:type="spellEnd"/>
      <w:r w:rsidRPr="00AD087E">
        <w:rPr>
          <w:lang w:val="cy-GB"/>
        </w:rPr>
        <w:t xml:space="preserve"> newydd </w:t>
      </w:r>
      <w:r w:rsidR="00507656" w:rsidRPr="00AD087E">
        <w:rPr>
          <w:lang w:val="cy-GB"/>
        </w:rPr>
        <w:t xml:space="preserve">sy’n cael eu cyflwyno </w:t>
      </w:r>
      <w:r w:rsidRPr="00AD087E">
        <w:rPr>
          <w:lang w:val="cy-GB"/>
        </w:rPr>
        <w:t xml:space="preserve">yn rhai platfform agored. Mae o leiaf un, </w:t>
      </w:r>
      <w:r w:rsidR="00507656" w:rsidRPr="00AD087E">
        <w:rPr>
          <w:lang w:val="cy-GB"/>
        </w:rPr>
        <w:t>sydd wedi’u rhoi ar waith mewn c</w:t>
      </w:r>
      <w:r w:rsidRPr="00AD087E">
        <w:rPr>
          <w:lang w:val="cy-GB"/>
        </w:rPr>
        <w:t>yfres o ysbytai yn y DU, sydd â'r rhan fwyaf</w:t>
      </w:r>
      <w:r w:rsidR="00507656" w:rsidRPr="00AD087E">
        <w:rPr>
          <w:lang w:val="cy-GB"/>
        </w:rPr>
        <w:t>,</w:t>
      </w:r>
      <w:r w:rsidRPr="00AD087E">
        <w:rPr>
          <w:lang w:val="cy-GB"/>
        </w:rPr>
        <w:t xml:space="preserve"> os nad </w:t>
      </w:r>
      <w:r w:rsidR="00507656" w:rsidRPr="00AD087E">
        <w:rPr>
          <w:lang w:val="cy-GB"/>
        </w:rPr>
        <w:t>pob un</w:t>
      </w:r>
      <w:r w:rsidRPr="00AD087E">
        <w:rPr>
          <w:lang w:val="cy-GB"/>
        </w:rPr>
        <w:t xml:space="preserve"> </w:t>
      </w:r>
      <w:r w:rsidR="00507656" w:rsidRPr="00AD087E">
        <w:rPr>
          <w:lang w:val="cy-GB"/>
        </w:rPr>
        <w:t xml:space="preserve">, o’r </w:t>
      </w:r>
      <w:r w:rsidRPr="00AD087E">
        <w:rPr>
          <w:lang w:val="cy-GB"/>
        </w:rPr>
        <w:t xml:space="preserve">nodweddion sy'n ofynnol ar gyfer system </w:t>
      </w:r>
      <w:proofErr w:type="spellStart"/>
      <w:r w:rsidRPr="00AD087E">
        <w:rPr>
          <w:lang w:val="cy-GB"/>
        </w:rPr>
        <w:t>ePMA</w:t>
      </w:r>
      <w:proofErr w:type="spellEnd"/>
      <w:r w:rsidRPr="00AD087E">
        <w:rPr>
          <w:lang w:val="cy-GB"/>
        </w:rPr>
        <w:t xml:space="preserve"> mewn ysbytai yng Nghymru. Mae'r system hon wedi bod ar flaen y gad o ran cefnogi'r ymgyrch </w:t>
      </w:r>
      <w:proofErr w:type="spellStart"/>
      <w:r w:rsidRPr="00AD087E">
        <w:rPr>
          <w:lang w:val="cy-GB"/>
        </w:rPr>
        <w:t>ryngweithredu</w:t>
      </w:r>
      <w:proofErr w:type="spellEnd"/>
      <w:r w:rsidRPr="00AD087E">
        <w:rPr>
          <w:lang w:val="cy-GB"/>
        </w:rPr>
        <w:t xml:space="preserve"> yn Lloegr ac mae'n debygol mai dyma'r defnydd cyntaf o'r fath ar gyfer fersiwn 'ysbyty' EPS, yn seiliedig ar </w:t>
      </w:r>
      <w:proofErr w:type="spellStart"/>
      <w:r w:rsidRPr="00AD087E">
        <w:rPr>
          <w:lang w:val="cy-GB"/>
        </w:rPr>
        <w:t>APIs</w:t>
      </w:r>
      <w:proofErr w:type="spellEnd"/>
      <w:r w:rsidRPr="00AD087E">
        <w:rPr>
          <w:lang w:val="cy-GB"/>
        </w:rPr>
        <w:t xml:space="preserve"> agored a negeseuon FHIR </w:t>
      </w:r>
      <w:proofErr w:type="spellStart"/>
      <w:r w:rsidRPr="00AD087E">
        <w:rPr>
          <w:lang w:val="cy-GB"/>
        </w:rPr>
        <w:t>rhyngweithredol</w:t>
      </w:r>
      <w:proofErr w:type="spellEnd"/>
      <w:r w:rsidRPr="00AD087E">
        <w:rPr>
          <w:lang w:val="cy-GB"/>
        </w:rPr>
        <w:t xml:space="preserve">. </w:t>
      </w:r>
    </w:p>
    <w:p w14:paraId="29C38ECB" w14:textId="009A1CFB" w:rsidR="00BF0005" w:rsidRPr="00AD087E" w:rsidRDefault="00A04F3E" w:rsidP="00BF0005">
      <w:r w:rsidRPr="00AD087E">
        <w:rPr>
          <w:lang w:val="cy-GB"/>
        </w:rPr>
        <w:t xml:space="preserve">Fel rhan o'r gwaith o ddiffinio cwmpas y gofynion ar gyfer </w:t>
      </w:r>
      <w:proofErr w:type="spellStart"/>
      <w:r w:rsidRPr="00AD087E">
        <w:rPr>
          <w:lang w:val="cy-GB"/>
        </w:rPr>
        <w:t>ePMA</w:t>
      </w:r>
      <w:proofErr w:type="spellEnd"/>
      <w:r w:rsidRPr="00AD087E">
        <w:rPr>
          <w:lang w:val="cy-GB"/>
        </w:rPr>
        <w:t xml:space="preserve"> Ysbyty, byddai'n synhwyrol ymgysylltu â'r farchnad yn </w:t>
      </w:r>
      <w:r w:rsidR="00507656" w:rsidRPr="00AD087E">
        <w:rPr>
          <w:lang w:val="cy-GB"/>
        </w:rPr>
        <w:t>y camau c</w:t>
      </w:r>
      <w:r w:rsidRPr="00AD087E">
        <w:rPr>
          <w:lang w:val="cy-GB"/>
        </w:rPr>
        <w:t xml:space="preserve">ynnar er mwyn sicrhau bod cyflenwyr yn ymwybodol o unrhyw anghenion datblygu, a gall cynnal deialog gydweithredol helpu i fireinio'r gofynion yn gadarnhaol. </w:t>
      </w:r>
    </w:p>
    <w:p w14:paraId="4E49C615" w14:textId="77777777" w:rsidR="0076403B" w:rsidRPr="00AD087E" w:rsidRDefault="00A04F3E" w:rsidP="003349A2">
      <w:pPr>
        <w:pStyle w:val="Pennawd3"/>
      </w:pPr>
      <w:r w:rsidRPr="00AD087E">
        <w:rPr>
          <w:lang w:val="cy-GB"/>
        </w:rPr>
        <w:t>Systemau dosbarthu</w:t>
      </w:r>
    </w:p>
    <w:p w14:paraId="7F40F748" w14:textId="2018C3B6" w:rsidR="0076403B" w:rsidRPr="00AD087E" w:rsidRDefault="00A04F3E" w:rsidP="0076403B">
      <w:r w:rsidRPr="00AD087E">
        <w:rPr>
          <w:lang w:val="cy-GB"/>
        </w:rPr>
        <w:t xml:space="preserve">Mae DHCW wedi caffael system fferylliaeth ysbyty </w:t>
      </w:r>
      <w:proofErr w:type="spellStart"/>
      <w:r w:rsidRPr="00AD087E">
        <w:rPr>
          <w:lang w:val="cy-GB"/>
        </w:rPr>
        <w:t>b</w:t>
      </w:r>
      <w:r w:rsidR="00507656" w:rsidRPr="00AD087E">
        <w:rPr>
          <w:lang w:val="cy-GB"/>
        </w:rPr>
        <w:t>erchenogo</w:t>
      </w:r>
      <w:r w:rsidRPr="00AD087E">
        <w:rPr>
          <w:lang w:val="cy-GB"/>
        </w:rPr>
        <w:t>l</w:t>
      </w:r>
      <w:proofErr w:type="spellEnd"/>
      <w:r w:rsidRPr="00AD087E">
        <w:rPr>
          <w:lang w:val="cy-GB"/>
        </w:rPr>
        <w:t xml:space="preserve"> i Gymru gyfan gan </w:t>
      </w:r>
      <w:proofErr w:type="spellStart"/>
      <w:r w:rsidRPr="00AD087E">
        <w:rPr>
          <w:lang w:val="cy-GB"/>
        </w:rPr>
        <w:t>WellSky</w:t>
      </w:r>
      <w:proofErr w:type="spellEnd"/>
      <w:r w:rsidRPr="00AD087E">
        <w:rPr>
          <w:lang w:val="cy-GB"/>
        </w:rPr>
        <w:t xml:space="preserve">. Er bod y broses o gyflwyno'r system hon wedi dechrau, nid yw hi'n glir </w:t>
      </w:r>
      <w:r w:rsidR="00507656" w:rsidRPr="00AD087E">
        <w:rPr>
          <w:lang w:val="cy-GB"/>
        </w:rPr>
        <w:t>faint o gynnydd sydd wedi’i wneud</w:t>
      </w:r>
      <w:r w:rsidRPr="00AD087E">
        <w:rPr>
          <w:lang w:val="cy-GB"/>
        </w:rPr>
        <w:t xml:space="preserve">. Mae gwaith i gefnogi derbyn negeseuon FHIR </w:t>
      </w:r>
      <w:proofErr w:type="spellStart"/>
      <w:r w:rsidRPr="00AD087E">
        <w:rPr>
          <w:lang w:val="cy-GB"/>
        </w:rPr>
        <w:t>rhyngweithredol</w:t>
      </w:r>
      <w:proofErr w:type="spellEnd"/>
      <w:r w:rsidRPr="00AD087E">
        <w:rPr>
          <w:lang w:val="cy-GB"/>
        </w:rPr>
        <w:t xml:space="preserve"> o (amrywiaeth o) systemau </w:t>
      </w:r>
      <w:proofErr w:type="spellStart"/>
      <w:r w:rsidRPr="00AD087E">
        <w:rPr>
          <w:lang w:val="cy-GB"/>
        </w:rPr>
        <w:t>ePMA</w:t>
      </w:r>
      <w:proofErr w:type="spellEnd"/>
      <w:r w:rsidRPr="00AD087E">
        <w:rPr>
          <w:lang w:val="cy-GB"/>
        </w:rPr>
        <w:t xml:space="preserve"> ysbytai i system ddosbarthu </w:t>
      </w:r>
      <w:proofErr w:type="spellStart"/>
      <w:r w:rsidRPr="00AD087E">
        <w:rPr>
          <w:lang w:val="cy-GB"/>
        </w:rPr>
        <w:t>WellSky</w:t>
      </w:r>
      <w:proofErr w:type="spellEnd"/>
      <w:r w:rsidRPr="00AD087E">
        <w:rPr>
          <w:lang w:val="cy-GB"/>
        </w:rPr>
        <w:t xml:space="preserve"> wedi datblygu'n dda.</w:t>
      </w:r>
    </w:p>
    <w:p w14:paraId="7A5B7552" w14:textId="77777777" w:rsidR="0076403B" w:rsidRPr="00AD087E" w:rsidRDefault="00A04F3E" w:rsidP="003349A2">
      <w:pPr>
        <w:pStyle w:val="Pennawd3"/>
      </w:pPr>
      <w:r w:rsidRPr="00AD087E">
        <w:rPr>
          <w:lang w:val="cy-GB"/>
        </w:rPr>
        <w:t>Awtomatiaeth</w:t>
      </w:r>
    </w:p>
    <w:p w14:paraId="21B0C7D9" w14:textId="7FBA9FC0" w:rsidR="0076403B" w:rsidRPr="00AD087E" w:rsidRDefault="00A04F3E" w:rsidP="0076403B">
      <w:r w:rsidRPr="00AD087E">
        <w:rPr>
          <w:lang w:val="cy-GB"/>
        </w:rPr>
        <w:t xml:space="preserve">Mae rhai systemau dosbarthu </w:t>
      </w:r>
      <w:proofErr w:type="spellStart"/>
      <w:r w:rsidRPr="00AD087E">
        <w:rPr>
          <w:lang w:val="cy-GB"/>
        </w:rPr>
        <w:t>robotig</w:t>
      </w:r>
      <w:proofErr w:type="spellEnd"/>
      <w:r w:rsidRPr="00AD087E">
        <w:rPr>
          <w:lang w:val="cy-GB"/>
        </w:rPr>
        <w:t xml:space="preserve"> yn cael eu defnyddio mewn ysbytai yng Nghymru ac mae defnydd sylweddol o gabinetau meddyginiaethau electronig. Mae llif</w:t>
      </w:r>
      <w:r w:rsidR="006C1C0F" w:rsidRPr="00AD087E">
        <w:rPr>
          <w:lang w:val="cy-GB"/>
        </w:rPr>
        <w:t>oedd</w:t>
      </w:r>
      <w:r w:rsidRPr="00AD087E">
        <w:rPr>
          <w:lang w:val="cy-GB"/>
        </w:rPr>
        <w:t xml:space="preserve"> data rhwng y systemau hyn a </w:t>
      </w:r>
      <w:proofErr w:type="spellStart"/>
      <w:r w:rsidRPr="00AD087E">
        <w:rPr>
          <w:lang w:val="cy-GB"/>
        </w:rPr>
        <w:t>WellSky</w:t>
      </w:r>
      <w:proofErr w:type="spellEnd"/>
      <w:r w:rsidRPr="00AD087E">
        <w:rPr>
          <w:lang w:val="cy-GB"/>
        </w:rPr>
        <w:t xml:space="preserve"> wedi ennill eu plwyf mewn awdurdodaethau eraill yn y DU. </w:t>
      </w:r>
    </w:p>
    <w:p w14:paraId="15EF8974" w14:textId="0C9196A7" w:rsidR="0076403B" w:rsidRPr="00AD087E" w:rsidRDefault="00A04F3E" w:rsidP="00522BC7">
      <w:pPr>
        <w:pStyle w:val="Pennawd2"/>
      </w:pPr>
      <w:bookmarkStart w:id="37" w:name="_Toc89337667"/>
      <w:r w:rsidRPr="00AD087E">
        <w:rPr>
          <w:lang w:val="cy-GB"/>
        </w:rPr>
        <w:t>Blaenoriaeth C - Ap(iau) Cleifion</w:t>
      </w:r>
      <w:bookmarkEnd w:id="37"/>
    </w:p>
    <w:p w14:paraId="2178F4C5" w14:textId="5F70A4C0" w:rsidR="0076403B" w:rsidRPr="00AD087E" w:rsidRDefault="00A04F3E" w:rsidP="0076403B">
      <w:r w:rsidRPr="00AD087E">
        <w:rPr>
          <w:lang w:val="cy-GB"/>
        </w:rPr>
        <w:t xml:space="preserve">Mae'r ddogfen gweledigaeth ar gyfer fferylliaeth yn nodi'n glir yr angen </w:t>
      </w:r>
      <w:r w:rsidR="005F3E1C" w:rsidRPr="00AD087E">
        <w:rPr>
          <w:lang w:val="cy-GB"/>
        </w:rPr>
        <w:t>i</w:t>
      </w:r>
      <w:r w:rsidRPr="00AD087E">
        <w:rPr>
          <w:lang w:val="cy-GB"/>
        </w:rPr>
        <w:t xml:space="preserve"> gleifion </w:t>
      </w:r>
      <w:r w:rsidR="005F3E1C" w:rsidRPr="00AD087E">
        <w:rPr>
          <w:lang w:val="cy-GB"/>
        </w:rPr>
        <w:t xml:space="preserve">chwarae mwy o ran </w:t>
      </w:r>
      <w:r w:rsidRPr="00AD087E">
        <w:rPr>
          <w:lang w:val="cy-GB"/>
        </w:rPr>
        <w:t>yn eu gofal eu hunain</w:t>
      </w:r>
      <w:r w:rsidR="005F3E1C" w:rsidRPr="00AD087E">
        <w:rPr>
          <w:lang w:val="cy-GB"/>
        </w:rPr>
        <w:t>, a nododd aelodau’r panel bod y</w:t>
      </w:r>
      <w:r w:rsidRPr="00AD087E">
        <w:rPr>
          <w:lang w:val="cy-GB"/>
        </w:rPr>
        <w:t xml:space="preserve"> defnydd o </w:t>
      </w:r>
      <w:proofErr w:type="spellStart"/>
      <w:r w:rsidRPr="00AD087E">
        <w:rPr>
          <w:lang w:val="cy-GB"/>
        </w:rPr>
        <w:t>Apiau</w:t>
      </w:r>
      <w:proofErr w:type="spellEnd"/>
      <w:r w:rsidRPr="00AD087E">
        <w:rPr>
          <w:lang w:val="cy-GB"/>
        </w:rPr>
        <w:t xml:space="preserve"> </w:t>
      </w:r>
      <w:r w:rsidR="005F3E1C" w:rsidRPr="00AD087E">
        <w:rPr>
          <w:lang w:val="cy-GB"/>
        </w:rPr>
        <w:t>yn alluogwr pwysig yn hyn o beth</w:t>
      </w:r>
      <w:r w:rsidRPr="00AD087E">
        <w:rPr>
          <w:lang w:val="cy-GB"/>
        </w:rPr>
        <w:t>.</w:t>
      </w:r>
    </w:p>
    <w:p w14:paraId="3852E3F0" w14:textId="6E951ED0" w:rsidR="000125F6" w:rsidRPr="00AD087E" w:rsidRDefault="00A04F3E" w:rsidP="0076403B">
      <w:r w:rsidRPr="00AD087E">
        <w:rPr>
          <w:lang w:val="cy-GB"/>
        </w:rPr>
        <w:t xml:space="preserve">Mae Llywodraeth Cymru eisoes wedi comisiynu'r gwaith o ddatblygu </w:t>
      </w:r>
      <w:r w:rsidRPr="00AD087E">
        <w:rPr>
          <w:color w:val="212529"/>
          <w:shd w:val="clear" w:color="auto" w:fill="FFFFFF"/>
          <w:lang w:val="cy-GB"/>
        </w:rPr>
        <w:t xml:space="preserve">rhaglen </w:t>
      </w:r>
      <w:r w:rsidR="005F3E1C" w:rsidRPr="00AD087E">
        <w:rPr>
          <w:color w:val="212529"/>
          <w:shd w:val="clear" w:color="auto" w:fill="FFFFFF"/>
          <w:lang w:val="cy-GB"/>
        </w:rPr>
        <w:t>Gwasanaethau</w:t>
      </w:r>
      <w:r w:rsidRPr="00AD087E">
        <w:rPr>
          <w:color w:val="212529"/>
          <w:shd w:val="clear" w:color="auto" w:fill="FFFFFF"/>
          <w:lang w:val="cy-GB"/>
        </w:rPr>
        <w:t xml:space="preserve"> Digidol </w:t>
      </w:r>
      <w:r w:rsidR="005F3E1C" w:rsidRPr="00AD087E">
        <w:rPr>
          <w:color w:val="212529"/>
          <w:shd w:val="clear" w:color="auto" w:fill="FFFFFF"/>
          <w:lang w:val="cy-GB"/>
        </w:rPr>
        <w:t>ar gyfer Cleifion a’r Cyhoedd</w:t>
      </w:r>
      <w:r w:rsidRPr="00AD087E">
        <w:rPr>
          <w:color w:val="212529"/>
          <w:shd w:val="clear" w:color="auto" w:fill="FFFFFF"/>
          <w:lang w:val="cy-GB"/>
        </w:rPr>
        <w:t xml:space="preserve"> (DSPP)</w:t>
      </w:r>
      <w:r w:rsidR="005F3E1C" w:rsidRPr="00AD087E">
        <w:rPr>
          <w:color w:val="212529"/>
          <w:shd w:val="clear" w:color="auto" w:fill="FFFFFF"/>
          <w:lang w:val="cy-GB"/>
        </w:rPr>
        <w:t xml:space="preserve"> Cymru</w:t>
      </w:r>
      <w:r w:rsidRPr="00AD087E">
        <w:rPr>
          <w:color w:val="212529"/>
          <w:shd w:val="clear" w:color="auto" w:fill="FFFFFF"/>
          <w:lang w:val="cy-GB"/>
        </w:rPr>
        <w:t>, a fydd yn darparu platfform ar gyfer amryw o ddatblygiadau Ap</w:t>
      </w:r>
      <w:r w:rsidR="005F3E1C" w:rsidRPr="00AD087E">
        <w:rPr>
          <w:color w:val="212529"/>
          <w:shd w:val="clear" w:color="auto" w:fill="FFFFFF"/>
          <w:lang w:val="cy-GB"/>
        </w:rPr>
        <w:t xml:space="preserve"> </w:t>
      </w:r>
      <w:r w:rsidRPr="00AD087E">
        <w:rPr>
          <w:color w:val="212529"/>
          <w:shd w:val="clear" w:color="auto" w:fill="FFFFFF"/>
          <w:lang w:val="cy-GB"/>
        </w:rPr>
        <w:t xml:space="preserve">sy'n canolbwyntio ar </w:t>
      </w:r>
      <w:r w:rsidR="005F3E1C" w:rsidRPr="00AD087E">
        <w:rPr>
          <w:color w:val="212529"/>
          <w:shd w:val="clear" w:color="auto" w:fill="FFFFFF"/>
          <w:lang w:val="cy-GB"/>
        </w:rPr>
        <w:t>gleifion</w:t>
      </w:r>
      <w:r w:rsidRPr="00AD087E">
        <w:rPr>
          <w:color w:val="212529"/>
          <w:shd w:val="clear" w:color="auto" w:fill="FFFFFF"/>
          <w:lang w:val="cy-GB"/>
        </w:rPr>
        <w:t xml:space="preserve">. Bydd DSPP yn cefnogi dulliau adnabod a </w:t>
      </w:r>
      <w:r w:rsidR="005F3E1C" w:rsidRPr="00AD087E">
        <w:rPr>
          <w:color w:val="212529"/>
          <w:shd w:val="clear" w:color="auto" w:fill="FFFFFF"/>
          <w:lang w:val="cy-GB"/>
        </w:rPr>
        <w:t>gwirio</w:t>
      </w:r>
      <w:r w:rsidRPr="00AD087E">
        <w:rPr>
          <w:color w:val="212529"/>
          <w:shd w:val="clear" w:color="auto" w:fill="FFFFFF"/>
          <w:lang w:val="cy-GB"/>
        </w:rPr>
        <w:t xml:space="preserve"> cleifion, sy'n allweddol i ganiatáu i gleifion allu cael mynediad at eu gwybodaeth gyfrinachol eu hunain (fel eu rhestr o feddyginiaethau </w:t>
      </w:r>
      <w:r w:rsidR="005F3E1C" w:rsidRPr="00AD087E">
        <w:rPr>
          <w:color w:val="212529"/>
          <w:shd w:val="clear" w:color="auto" w:fill="FFFFFF"/>
          <w:lang w:val="cy-GB"/>
        </w:rPr>
        <w:t>presgripsiwn</w:t>
      </w:r>
      <w:r w:rsidRPr="00AD087E">
        <w:rPr>
          <w:color w:val="212529"/>
          <w:shd w:val="clear" w:color="auto" w:fill="FFFFFF"/>
          <w:lang w:val="cy-GB"/>
        </w:rPr>
        <w:t xml:space="preserve">) yn ddiogel.  </w:t>
      </w:r>
    </w:p>
    <w:p w14:paraId="5EFF34C5" w14:textId="6FC1E9AC" w:rsidR="00474963" w:rsidRPr="00AD087E" w:rsidRDefault="00A04F3E" w:rsidP="0076403B">
      <w:r w:rsidRPr="00AD087E">
        <w:rPr>
          <w:lang w:val="cy-GB"/>
        </w:rPr>
        <w:t xml:space="preserve">Byddai'r Ap neu'r </w:t>
      </w:r>
      <w:proofErr w:type="spellStart"/>
      <w:r w:rsidRPr="00AD087E">
        <w:rPr>
          <w:lang w:val="cy-GB"/>
        </w:rPr>
        <w:t>Apiau</w:t>
      </w:r>
      <w:proofErr w:type="spellEnd"/>
      <w:r w:rsidR="005F3E1C" w:rsidRPr="00AD087E">
        <w:rPr>
          <w:lang w:val="cy-GB"/>
        </w:rPr>
        <w:t xml:space="preserve"> </w:t>
      </w:r>
      <w:r w:rsidRPr="00AD087E">
        <w:rPr>
          <w:lang w:val="cy-GB"/>
        </w:rPr>
        <w:t>a ragwelir yn cael eu poblogi gan borthiant data o</w:t>
      </w:r>
      <w:r w:rsidR="005F3E1C" w:rsidRPr="00AD087E">
        <w:rPr>
          <w:lang w:val="cy-GB"/>
        </w:rPr>
        <w:t>’r</w:t>
      </w:r>
      <w:r w:rsidRPr="00AD087E">
        <w:rPr>
          <w:lang w:val="cy-GB"/>
        </w:rPr>
        <w:t xml:space="preserve"> system </w:t>
      </w:r>
      <w:r w:rsidR="005F3E1C" w:rsidRPr="00AD087E">
        <w:rPr>
          <w:lang w:val="cy-GB"/>
        </w:rPr>
        <w:t>m</w:t>
      </w:r>
      <w:r w:rsidRPr="00AD087E">
        <w:rPr>
          <w:lang w:val="cy-GB"/>
        </w:rPr>
        <w:t>eddyg</w:t>
      </w:r>
      <w:r w:rsidR="005F3E1C" w:rsidRPr="00AD087E">
        <w:rPr>
          <w:lang w:val="cy-GB"/>
        </w:rPr>
        <w:t>on</w:t>
      </w:r>
      <w:r w:rsidRPr="00AD087E">
        <w:rPr>
          <w:lang w:val="cy-GB"/>
        </w:rPr>
        <w:t xml:space="preserve"> </w:t>
      </w:r>
      <w:r w:rsidR="005F3E1C" w:rsidRPr="00AD087E">
        <w:rPr>
          <w:lang w:val="cy-GB"/>
        </w:rPr>
        <w:t>t</w:t>
      </w:r>
      <w:r w:rsidRPr="00AD087E">
        <w:rPr>
          <w:lang w:val="cy-GB"/>
        </w:rPr>
        <w:t>eulu neu o'r system ddosbarthu a bydd</w:t>
      </w:r>
      <w:r w:rsidR="005F3E1C" w:rsidRPr="00AD087E">
        <w:rPr>
          <w:lang w:val="cy-GB"/>
        </w:rPr>
        <w:t>ent yn cynorthwyo’r</w:t>
      </w:r>
      <w:r w:rsidRPr="00AD087E">
        <w:rPr>
          <w:lang w:val="cy-GB"/>
        </w:rPr>
        <w:t xml:space="preserve"> claf </w:t>
      </w:r>
      <w:r w:rsidR="005F3E1C" w:rsidRPr="00AD087E">
        <w:rPr>
          <w:lang w:val="cy-GB"/>
        </w:rPr>
        <w:t>gyda ch</w:t>
      </w:r>
      <w:r w:rsidRPr="00AD087E">
        <w:rPr>
          <w:lang w:val="cy-GB"/>
        </w:rPr>
        <w:t>ymryd meddyginiaethau (neu</w:t>
      </w:r>
      <w:r w:rsidR="005F3E1C" w:rsidRPr="00AD087E">
        <w:rPr>
          <w:lang w:val="cy-GB"/>
        </w:rPr>
        <w:t>’n cynorthwyo</w:t>
      </w:r>
      <w:r w:rsidRPr="00AD087E">
        <w:rPr>
          <w:lang w:val="cy-GB"/>
        </w:rPr>
        <w:t xml:space="preserve"> gofalwyr i </w:t>
      </w:r>
      <w:r w:rsidR="005F3E1C" w:rsidRPr="00AD087E">
        <w:rPr>
          <w:lang w:val="cy-GB"/>
        </w:rPr>
        <w:t>roi cymorth uniongyrchol i g</w:t>
      </w:r>
      <w:r w:rsidRPr="00AD087E">
        <w:rPr>
          <w:lang w:val="cy-GB"/>
        </w:rPr>
        <w:t xml:space="preserve">leifion), gan </w:t>
      </w:r>
      <w:r w:rsidR="005F3E1C" w:rsidRPr="00AD087E">
        <w:rPr>
          <w:lang w:val="cy-GB"/>
        </w:rPr>
        <w:t>eu hatgoffa</w:t>
      </w:r>
      <w:r w:rsidRPr="00AD087E">
        <w:rPr>
          <w:lang w:val="cy-GB"/>
        </w:rPr>
        <w:t xml:space="preserve"> p</w:t>
      </w:r>
      <w:r w:rsidR="005F3E1C" w:rsidRPr="00AD087E">
        <w:rPr>
          <w:lang w:val="cy-GB"/>
        </w:rPr>
        <w:t>an mae’n bryd c</w:t>
      </w:r>
      <w:r w:rsidRPr="00AD087E">
        <w:rPr>
          <w:lang w:val="cy-GB"/>
        </w:rPr>
        <w:t xml:space="preserve">ymryd </w:t>
      </w:r>
      <w:r w:rsidR="005F3E1C" w:rsidRPr="00AD087E">
        <w:rPr>
          <w:lang w:val="cy-GB"/>
        </w:rPr>
        <w:t xml:space="preserve">meddyginiaethau </w:t>
      </w:r>
      <w:r w:rsidRPr="00AD087E">
        <w:rPr>
          <w:lang w:val="cy-GB"/>
        </w:rPr>
        <w:t>a chaniatáu i'r claf gofnodi e</w:t>
      </w:r>
      <w:r w:rsidR="005F3E1C" w:rsidRPr="00AD087E">
        <w:rPr>
          <w:lang w:val="cy-GB"/>
        </w:rPr>
        <w:t>i</w:t>
      </w:r>
      <w:r w:rsidRPr="00AD087E">
        <w:rPr>
          <w:lang w:val="cy-GB"/>
        </w:rPr>
        <w:t xml:space="preserve"> </w:t>
      </w:r>
      <w:r w:rsidR="005F3E1C" w:rsidRPr="00AD087E">
        <w:rPr>
          <w:lang w:val="cy-GB"/>
        </w:rPr>
        <w:t>f</w:t>
      </w:r>
      <w:r w:rsidRPr="00AD087E">
        <w:rPr>
          <w:lang w:val="cy-GB"/>
        </w:rPr>
        <w:t xml:space="preserve">od wedi dewis peidio â chymryd meddyginiaeth ar adeg benodol. </w:t>
      </w:r>
    </w:p>
    <w:p w14:paraId="7F984773" w14:textId="267E5151" w:rsidR="0076403B" w:rsidRPr="00AD087E" w:rsidRDefault="00A04F3E" w:rsidP="0076403B">
      <w:r w:rsidRPr="00AD087E">
        <w:rPr>
          <w:lang w:val="cy-GB"/>
        </w:rPr>
        <w:t>Yna gallai'r claf benderfynu a ddylid 'rhannu'r' wybodaeth hon gyda'</w:t>
      </w:r>
      <w:r w:rsidR="005F3E1C" w:rsidRPr="00AD087E">
        <w:rPr>
          <w:lang w:val="cy-GB"/>
        </w:rPr>
        <w:t>i</w:t>
      </w:r>
      <w:r w:rsidRPr="00AD087E">
        <w:rPr>
          <w:lang w:val="cy-GB"/>
        </w:rPr>
        <w:t xml:space="preserve"> </w:t>
      </w:r>
      <w:r w:rsidR="005F3E1C" w:rsidRPr="00AD087E">
        <w:rPr>
          <w:lang w:val="cy-GB"/>
        </w:rPr>
        <w:t>d</w:t>
      </w:r>
      <w:r w:rsidRPr="00AD087E">
        <w:rPr>
          <w:lang w:val="cy-GB"/>
        </w:rPr>
        <w:t>darparwr gofal, a bydd yr Ap yn hwyluso ail-archebu</w:t>
      </w:r>
      <w:r w:rsidR="00BE5EA5" w:rsidRPr="00AD087E">
        <w:rPr>
          <w:lang w:val="cy-GB"/>
        </w:rPr>
        <w:t xml:space="preserve"> (dim ond) y </w:t>
      </w:r>
      <w:r w:rsidRPr="00AD087E">
        <w:rPr>
          <w:lang w:val="cy-GB"/>
        </w:rPr>
        <w:t xml:space="preserve">meddyginiaethau hynny y mae angen eu hail-archebu, gan helpu i leihau 'pentyrru' meddyginiaethau </w:t>
      </w:r>
      <w:r w:rsidR="00BE5EA5" w:rsidRPr="00AD087E">
        <w:rPr>
          <w:lang w:val="cy-GB"/>
        </w:rPr>
        <w:t>nad ydynt</w:t>
      </w:r>
      <w:r w:rsidRPr="00AD087E">
        <w:rPr>
          <w:lang w:val="cy-GB"/>
        </w:rPr>
        <w:t xml:space="preserve"> ond yn cael eu cymryd 'yn ôl y gofyn’.</w:t>
      </w:r>
    </w:p>
    <w:p w14:paraId="0FF9F779" w14:textId="400BA667" w:rsidR="000E53CE" w:rsidRPr="00AD087E" w:rsidRDefault="00A04F3E" w:rsidP="0076403B">
      <w:r w:rsidRPr="00AD087E">
        <w:rPr>
          <w:lang w:val="cy-GB"/>
        </w:rPr>
        <w:t>Dylai'r Ap fod ar gael ym mhrif iaith y claf (nid Cymraeg a Saesneg yn unig)</w:t>
      </w:r>
      <w:r w:rsidR="00BE5EA5" w:rsidRPr="00AD087E">
        <w:rPr>
          <w:lang w:val="cy-GB"/>
        </w:rPr>
        <w:t xml:space="preserve"> ac, yn ddelfrydol, b</w:t>
      </w:r>
      <w:r w:rsidRPr="00AD087E">
        <w:rPr>
          <w:lang w:val="cy-GB"/>
        </w:rPr>
        <w:t>yddai'r Ap hefyd yn c</w:t>
      </w:r>
      <w:r w:rsidR="00BE5EA5" w:rsidRPr="00AD087E">
        <w:rPr>
          <w:lang w:val="cy-GB"/>
        </w:rPr>
        <w:t xml:space="preserve">ynorthwyo </w:t>
      </w:r>
      <w:r w:rsidRPr="00AD087E">
        <w:rPr>
          <w:lang w:val="cy-GB"/>
        </w:rPr>
        <w:t>cleifion â nam ar eu golwg neu'r rhai sydd â phroblemau llythrennedd gan ddefnyddio technoleg darllenydd sgrin.</w:t>
      </w:r>
    </w:p>
    <w:p w14:paraId="039797A1" w14:textId="77777777" w:rsidR="00B869E7" w:rsidRPr="00AD087E" w:rsidRDefault="00A04F3E" w:rsidP="0076403B">
      <w:r w:rsidRPr="00AD087E">
        <w:rPr>
          <w:lang w:val="cy-GB"/>
        </w:rPr>
        <w:t>Yn ddelfrydol, dylai unrhyw Ap gynnwys y nodweddion canlynol:</w:t>
      </w:r>
    </w:p>
    <w:p w14:paraId="69A0B794" w14:textId="230E090C" w:rsidR="00B869E7" w:rsidRPr="00AD087E" w:rsidRDefault="00A04F3E" w:rsidP="00BC0BED">
      <w:pPr>
        <w:pStyle w:val="ParagraffRhestr"/>
        <w:numPr>
          <w:ilvl w:val="0"/>
          <w:numId w:val="27"/>
        </w:numPr>
      </w:pPr>
      <w:r w:rsidRPr="00AD087E">
        <w:rPr>
          <w:lang w:val="cy-GB"/>
        </w:rPr>
        <w:t xml:space="preserve">Y gallu i boblogi'r rhestr o feddyginiaethau sydd i'w cymryd, o API </w:t>
      </w:r>
      <w:proofErr w:type="spellStart"/>
      <w:r w:rsidRPr="00AD087E">
        <w:rPr>
          <w:lang w:val="cy-GB"/>
        </w:rPr>
        <w:t>rhyngweithredol</w:t>
      </w:r>
      <w:proofErr w:type="spellEnd"/>
      <w:r w:rsidRPr="00AD087E">
        <w:rPr>
          <w:lang w:val="cy-GB"/>
        </w:rPr>
        <w:t>, o</w:t>
      </w:r>
      <w:r w:rsidR="00890DDC" w:rsidRPr="00AD087E">
        <w:rPr>
          <w:lang w:val="cy-GB"/>
        </w:rPr>
        <w:t>’r</w:t>
      </w:r>
      <w:r w:rsidRPr="00AD087E">
        <w:rPr>
          <w:lang w:val="cy-GB"/>
        </w:rPr>
        <w:t xml:space="preserve"> system </w:t>
      </w:r>
      <w:r w:rsidR="00890DDC" w:rsidRPr="00AD087E">
        <w:rPr>
          <w:lang w:val="cy-GB"/>
        </w:rPr>
        <w:t>m</w:t>
      </w:r>
      <w:r w:rsidRPr="00AD087E">
        <w:rPr>
          <w:lang w:val="cy-GB"/>
        </w:rPr>
        <w:t>eddyg</w:t>
      </w:r>
      <w:r w:rsidR="00890DDC" w:rsidRPr="00AD087E">
        <w:rPr>
          <w:lang w:val="cy-GB"/>
        </w:rPr>
        <w:t>on t</w:t>
      </w:r>
      <w:r w:rsidRPr="00AD087E">
        <w:rPr>
          <w:lang w:val="cy-GB"/>
        </w:rPr>
        <w:t xml:space="preserve">eulu neu'r </w:t>
      </w:r>
      <w:r w:rsidR="00890DDC" w:rsidRPr="00AD087E">
        <w:rPr>
          <w:lang w:val="cy-GB"/>
        </w:rPr>
        <w:t xml:space="preserve">system </w:t>
      </w:r>
      <w:r w:rsidRPr="00AD087E">
        <w:rPr>
          <w:lang w:val="cy-GB"/>
        </w:rPr>
        <w:t>fferyllfa</w:t>
      </w:r>
    </w:p>
    <w:p w14:paraId="55AF9C87" w14:textId="77777777" w:rsidR="009D37ED" w:rsidRPr="00AD087E" w:rsidRDefault="00A04F3E" w:rsidP="009D37ED">
      <w:pPr>
        <w:pStyle w:val="ParagraffRhestr"/>
        <w:numPr>
          <w:ilvl w:val="1"/>
          <w:numId w:val="27"/>
        </w:numPr>
      </w:pPr>
      <w:r w:rsidRPr="00AD087E">
        <w:rPr>
          <w:lang w:val="cy-GB"/>
        </w:rPr>
        <w:t>Bydd hyn yn gofyn am ddilysu dull adnabod claf a materion llywodraethu eraill y gall DSPP eu darparu</w:t>
      </w:r>
    </w:p>
    <w:p w14:paraId="4D14D93C" w14:textId="77777777" w:rsidR="009D37ED" w:rsidRPr="00AD087E" w:rsidRDefault="00A04F3E" w:rsidP="00BC0BED">
      <w:pPr>
        <w:pStyle w:val="ParagraffRhestr"/>
        <w:numPr>
          <w:ilvl w:val="0"/>
          <w:numId w:val="27"/>
        </w:numPr>
      </w:pPr>
      <w:r w:rsidRPr="00AD087E">
        <w:rPr>
          <w:lang w:val="cy-GB"/>
        </w:rPr>
        <w:t xml:space="preserve">Y gallu i drefnu i'r meddyginiaethau gael eu cymryd ar adegau priodol </w:t>
      </w:r>
    </w:p>
    <w:p w14:paraId="33DEA5BE" w14:textId="300C2E29" w:rsidR="00B869E7" w:rsidRPr="00AD087E" w:rsidRDefault="00890DDC" w:rsidP="00BC0BED">
      <w:pPr>
        <w:pStyle w:val="ParagraffRhestr"/>
        <w:numPr>
          <w:ilvl w:val="0"/>
          <w:numId w:val="27"/>
        </w:numPr>
      </w:pPr>
      <w:r w:rsidRPr="00AD087E">
        <w:rPr>
          <w:lang w:val="cy-GB"/>
        </w:rPr>
        <w:t xml:space="preserve">Rhoi negeseuon atgoffa </w:t>
      </w:r>
      <w:r w:rsidR="00A04F3E" w:rsidRPr="00AD087E">
        <w:rPr>
          <w:lang w:val="cy-GB"/>
        </w:rPr>
        <w:t xml:space="preserve">i'r claf, gan arddangos rhestr o feddyginiaethau i'w cymryd ar yr </w:t>
      </w:r>
      <w:r w:rsidR="00220025" w:rsidRPr="00AD087E">
        <w:rPr>
          <w:lang w:val="cy-GB"/>
        </w:rPr>
        <w:t>amseroedd y maent wedi’u trefnu</w:t>
      </w:r>
    </w:p>
    <w:p w14:paraId="7F8946C8" w14:textId="0509BC81" w:rsidR="00B869E7" w:rsidRPr="00AD087E" w:rsidRDefault="00A04F3E" w:rsidP="00BC0BED">
      <w:pPr>
        <w:pStyle w:val="ParagraffRhestr"/>
        <w:numPr>
          <w:ilvl w:val="0"/>
          <w:numId w:val="27"/>
        </w:numPr>
      </w:pPr>
      <w:r w:rsidRPr="00AD087E">
        <w:rPr>
          <w:lang w:val="cy-GB"/>
        </w:rPr>
        <w:t>Y gallu i ganiatáu i'r claf 'oedi' cymryd meddyginiaethau am gyfnod byr</w:t>
      </w:r>
      <w:r w:rsidR="00220025" w:rsidRPr="00AD087E">
        <w:rPr>
          <w:lang w:val="cy-GB"/>
        </w:rPr>
        <w:t xml:space="preserve"> (cyfleuster ‘</w:t>
      </w:r>
      <w:proofErr w:type="spellStart"/>
      <w:r w:rsidR="00220025" w:rsidRPr="00AD087E">
        <w:rPr>
          <w:lang w:val="cy-GB"/>
        </w:rPr>
        <w:t>ailatgoffa</w:t>
      </w:r>
      <w:proofErr w:type="spellEnd"/>
      <w:r w:rsidR="00220025" w:rsidRPr="00AD087E">
        <w:rPr>
          <w:lang w:val="cy-GB"/>
        </w:rPr>
        <w:t>’ (‘</w:t>
      </w:r>
      <w:proofErr w:type="spellStart"/>
      <w:r w:rsidR="00220025" w:rsidRPr="00AD087E">
        <w:rPr>
          <w:lang w:val="cy-GB"/>
        </w:rPr>
        <w:t>snooze</w:t>
      </w:r>
      <w:proofErr w:type="spellEnd"/>
      <w:r w:rsidR="00220025" w:rsidRPr="00AD087E">
        <w:rPr>
          <w:lang w:val="cy-GB"/>
        </w:rPr>
        <w:t>’)  i bob pwrpas)</w:t>
      </w:r>
    </w:p>
    <w:p w14:paraId="506D61EA" w14:textId="1D5516B0" w:rsidR="00B869E7" w:rsidRPr="00AD087E" w:rsidRDefault="00A04F3E" w:rsidP="00BC0BED">
      <w:pPr>
        <w:pStyle w:val="ParagraffRhestr"/>
        <w:numPr>
          <w:ilvl w:val="0"/>
          <w:numId w:val="27"/>
        </w:numPr>
      </w:pPr>
      <w:r w:rsidRPr="00AD087E">
        <w:rPr>
          <w:lang w:val="cy-GB"/>
        </w:rPr>
        <w:t>Caniatáu i'r claf nodi ei fod wedi cymryd y feddyginiaeth drwy broses syml (</w:t>
      </w:r>
      <w:proofErr w:type="spellStart"/>
      <w:r w:rsidRPr="00AD087E">
        <w:rPr>
          <w:lang w:val="cy-GB"/>
        </w:rPr>
        <w:t>sweip</w:t>
      </w:r>
      <w:r w:rsidR="00220025" w:rsidRPr="00AD087E">
        <w:rPr>
          <w:lang w:val="cy-GB"/>
        </w:rPr>
        <w:t>io</w:t>
      </w:r>
      <w:proofErr w:type="spellEnd"/>
      <w:r w:rsidRPr="00AD087E">
        <w:rPr>
          <w:lang w:val="cy-GB"/>
        </w:rPr>
        <w:t>, neu debyg), yn ddelfrydol byddai'r system hefyd yn cefnogi'r defnydd o sgan cod bar i roi cadarnhad cadarnhaol bod y feddyginiaeth gywir yn cael ei chymryd, os dymunir</w:t>
      </w:r>
    </w:p>
    <w:p w14:paraId="0F522035" w14:textId="3C508E55" w:rsidR="00B869E7" w:rsidRPr="00AD087E" w:rsidRDefault="00A04F3E" w:rsidP="00BC0BED">
      <w:pPr>
        <w:pStyle w:val="ParagraffRhestr"/>
        <w:numPr>
          <w:ilvl w:val="0"/>
          <w:numId w:val="27"/>
        </w:numPr>
      </w:pPr>
      <w:r w:rsidRPr="00AD087E">
        <w:rPr>
          <w:lang w:val="cy-GB"/>
        </w:rPr>
        <w:t xml:space="preserve">Caniatáu i'r claf gofnodi ei fod wedi dewis peidio â chymryd meddyginiaeth benodol a chofnodi rheswm pam, os </w:t>
      </w:r>
      <w:r w:rsidR="00220025" w:rsidRPr="00AD087E">
        <w:rPr>
          <w:lang w:val="cy-GB"/>
        </w:rPr>
        <w:t>yw’</w:t>
      </w:r>
      <w:r w:rsidRPr="00AD087E">
        <w:rPr>
          <w:lang w:val="cy-GB"/>
        </w:rPr>
        <w:t>n dewis gwneud hynny</w:t>
      </w:r>
    </w:p>
    <w:p w14:paraId="5CAA4EB2" w14:textId="77777777" w:rsidR="00BC0BED" w:rsidRPr="00AD087E" w:rsidRDefault="00A04F3E" w:rsidP="00BC0BED">
      <w:pPr>
        <w:pStyle w:val="ParagraffRhestr"/>
        <w:numPr>
          <w:ilvl w:val="0"/>
          <w:numId w:val="27"/>
        </w:numPr>
      </w:pPr>
      <w:r w:rsidRPr="00AD087E">
        <w:rPr>
          <w:lang w:val="cy-GB"/>
        </w:rPr>
        <w:t>Hwyluso'r broses o ail-archebu presgripsiynau rheolaidd o'r meddyginiaethau hynny y mae angen eu hail-gyflenwi yn unig (felly eithrio meddyginiaethau 'yn ôl y gofyn', os nad yw'r claf wedi bod yn eu cymryd a bod ganddo stociau digonol)</w:t>
      </w:r>
    </w:p>
    <w:p w14:paraId="0C99DA69" w14:textId="77777777" w:rsidR="00BC0BED" w:rsidRPr="00AD087E" w:rsidRDefault="00A04F3E" w:rsidP="00BC0BED">
      <w:pPr>
        <w:pStyle w:val="ParagraffRhestr"/>
        <w:numPr>
          <w:ilvl w:val="0"/>
          <w:numId w:val="27"/>
        </w:numPr>
      </w:pPr>
      <w:r w:rsidRPr="00AD087E">
        <w:rPr>
          <w:lang w:val="cy-GB"/>
        </w:rPr>
        <w:t>Cynnwys y gallu i 'rannu' gwybodaeth gydag unigolion dethol (teulu neu ofalwyr eraill, meddyg teulu neu fferyllydd) os dymunir</w:t>
      </w:r>
    </w:p>
    <w:p w14:paraId="055C9629" w14:textId="55395096" w:rsidR="00BC0BED" w:rsidRPr="00AD087E" w:rsidRDefault="00A04F3E" w:rsidP="00BC0BED">
      <w:pPr>
        <w:pStyle w:val="ParagraffRhestr"/>
        <w:numPr>
          <w:ilvl w:val="0"/>
          <w:numId w:val="27"/>
        </w:numPr>
      </w:pPr>
      <w:r w:rsidRPr="00AD087E">
        <w:rPr>
          <w:lang w:val="cy-GB"/>
        </w:rPr>
        <w:t>Cynnwys swyddogaeth 'hysbys</w:t>
      </w:r>
      <w:r w:rsidR="00220025" w:rsidRPr="00AD087E">
        <w:rPr>
          <w:lang w:val="cy-GB"/>
        </w:rPr>
        <w:t>u</w:t>
      </w:r>
      <w:r w:rsidRPr="00AD087E">
        <w:rPr>
          <w:lang w:val="cy-GB"/>
        </w:rPr>
        <w:t xml:space="preserve">' i anfon neges SMS at </w:t>
      </w:r>
      <w:r w:rsidR="00220025" w:rsidRPr="00AD087E">
        <w:rPr>
          <w:lang w:val="cy-GB"/>
        </w:rPr>
        <w:t>berthynas</w:t>
      </w:r>
      <w:r w:rsidRPr="00AD087E">
        <w:rPr>
          <w:lang w:val="cy-GB"/>
        </w:rPr>
        <w:t xml:space="preserve"> neu ofalwr </w:t>
      </w:r>
      <w:r w:rsidR="00220025" w:rsidRPr="00AD087E">
        <w:rPr>
          <w:lang w:val="cy-GB"/>
        </w:rPr>
        <w:t xml:space="preserve">enwebedig </w:t>
      </w:r>
      <w:r w:rsidRPr="00AD087E">
        <w:rPr>
          <w:lang w:val="cy-GB"/>
        </w:rPr>
        <w:t>os nad yw claf wedi cymryd ei feddyginiaethau am gyfnod diffiniedig (gall hyn ddangos bod y claf wedi disgyn neu'n methu â chael gafael ar ei feddyginiaethau)</w:t>
      </w:r>
    </w:p>
    <w:p w14:paraId="4BF95638" w14:textId="58D19954" w:rsidR="00BC0BED" w:rsidRPr="00AD087E" w:rsidRDefault="00A04F3E" w:rsidP="00BC0BED">
      <w:pPr>
        <w:pStyle w:val="ParagraffRhestr"/>
        <w:numPr>
          <w:ilvl w:val="0"/>
          <w:numId w:val="27"/>
        </w:numPr>
      </w:pPr>
      <w:r w:rsidRPr="00AD087E">
        <w:rPr>
          <w:lang w:val="cy-GB"/>
        </w:rPr>
        <w:t xml:space="preserve">Cefnogi mynediad at wybodaeth am feddyginiaeth </w:t>
      </w:r>
      <w:r w:rsidR="00220025" w:rsidRPr="00AD087E">
        <w:rPr>
          <w:lang w:val="cy-GB"/>
        </w:rPr>
        <w:t>benod</w:t>
      </w:r>
      <w:r w:rsidRPr="00AD087E">
        <w:rPr>
          <w:lang w:val="cy-GB"/>
        </w:rPr>
        <w:t xml:space="preserve">ol drwy </w:t>
      </w:r>
      <w:r w:rsidR="00220025" w:rsidRPr="00AD087E">
        <w:rPr>
          <w:lang w:val="cy-GB"/>
        </w:rPr>
        <w:t>wefan</w:t>
      </w:r>
      <w:r w:rsidRPr="00AD087E">
        <w:rPr>
          <w:lang w:val="cy-GB"/>
        </w:rPr>
        <w:t xml:space="preserve"> '</w:t>
      </w:r>
      <w:r w:rsidR="00220025" w:rsidRPr="00AD087E">
        <w:rPr>
          <w:lang w:val="cy-GB"/>
        </w:rPr>
        <w:t>g</w:t>
      </w:r>
      <w:r w:rsidRPr="00AD087E">
        <w:rPr>
          <w:lang w:val="cy-GB"/>
        </w:rPr>
        <w:t xml:space="preserve">ymeradwy' fel </w:t>
      </w:r>
      <w:proofErr w:type="spellStart"/>
      <w:r w:rsidRPr="00AD087E">
        <w:rPr>
          <w:lang w:val="cy-GB"/>
        </w:rPr>
        <w:t>Medicines</w:t>
      </w:r>
      <w:proofErr w:type="spellEnd"/>
      <w:r w:rsidRPr="00AD087E">
        <w:rPr>
          <w:lang w:val="cy-GB"/>
        </w:rPr>
        <w:t xml:space="preserve"> A-Z neu Lyfr Fformiwlâu Cenedlaethol Prydain</w:t>
      </w:r>
    </w:p>
    <w:p w14:paraId="376D8C71" w14:textId="4F74CF92" w:rsidR="009D37ED" w:rsidRPr="00AD087E" w:rsidRDefault="00A04F3E" w:rsidP="00BC0BED">
      <w:pPr>
        <w:pStyle w:val="ParagraffRhestr"/>
        <w:numPr>
          <w:ilvl w:val="0"/>
          <w:numId w:val="27"/>
        </w:numPr>
      </w:pPr>
      <w:r w:rsidRPr="00AD087E">
        <w:rPr>
          <w:lang w:val="cy-GB"/>
        </w:rPr>
        <w:t>Hwyluso mynediad at y rhestr o feddyginiaethau a rodd</w:t>
      </w:r>
      <w:r w:rsidR="00220025" w:rsidRPr="00AD087E">
        <w:rPr>
          <w:lang w:val="cy-GB"/>
        </w:rPr>
        <w:t>ir ar bresgripsiwn</w:t>
      </w:r>
      <w:r w:rsidRPr="00AD087E">
        <w:rPr>
          <w:lang w:val="cy-GB"/>
        </w:rPr>
        <w:t xml:space="preserve"> yn yr ysbyty (os derbynnir y claf) i ganiatáu i'r claf wirio a yw ei feddyginiaethau wedi'u newid a gofyn cwestiynau am ei driniaeth</w:t>
      </w:r>
    </w:p>
    <w:p w14:paraId="00B1ACB0" w14:textId="77777777" w:rsidR="009D37ED" w:rsidRPr="00AD087E" w:rsidRDefault="00A04F3E" w:rsidP="00BC0BED">
      <w:pPr>
        <w:pStyle w:val="ParagraffRhestr"/>
        <w:numPr>
          <w:ilvl w:val="0"/>
          <w:numId w:val="27"/>
        </w:numPr>
      </w:pPr>
      <w:r w:rsidRPr="00AD087E">
        <w:rPr>
          <w:lang w:val="cy-GB"/>
        </w:rPr>
        <w:t>Diweddaru'r rhestr hon wrth ryddhau</w:t>
      </w:r>
    </w:p>
    <w:p w14:paraId="3B3A830D" w14:textId="77777777" w:rsidR="009D37ED" w:rsidRPr="00AD087E" w:rsidRDefault="00A04F3E" w:rsidP="00BC0BED">
      <w:pPr>
        <w:pStyle w:val="ParagraffRhestr"/>
        <w:numPr>
          <w:ilvl w:val="0"/>
          <w:numId w:val="27"/>
        </w:numPr>
      </w:pPr>
      <w:r w:rsidRPr="00AD087E">
        <w:rPr>
          <w:lang w:val="cy-GB"/>
        </w:rPr>
        <w:t>Yn ddelfrydol, byddai'r Ap yn cefnogi nodi unrhyw newidiadau a wnaed yn ystod yr arhosiad yr ysbyty, fel y'u gwneir, i ganiatáu i'r claf ofyn cwestiynau os yw'n dymuno gwneud hynny</w:t>
      </w:r>
    </w:p>
    <w:p w14:paraId="4EC25C85" w14:textId="77777777" w:rsidR="00B869E7" w:rsidRPr="00AD087E" w:rsidRDefault="00B869E7" w:rsidP="0076403B"/>
    <w:p w14:paraId="1164349C" w14:textId="77777777" w:rsidR="000E53CE" w:rsidRPr="00AD087E" w:rsidRDefault="000E53CE" w:rsidP="000E53CE"/>
    <w:p w14:paraId="4C42F36D" w14:textId="77777777" w:rsidR="000E53CE" w:rsidRPr="00AD087E" w:rsidRDefault="000E53CE" w:rsidP="000E53CE"/>
    <w:p w14:paraId="3F8183A0" w14:textId="77777777" w:rsidR="000E53CE" w:rsidRPr="00AD087E" w:rsidRDefault="000E53CE" w:rsidP="000E53CE"/>
    <w:p w14:paraId="66A36199" w14:textId="77777777" w:rsidR="000E53CE" w:rsidRPr="00AD087E" w:rsidRDefault="000E53CE" w:rsidP="000E53CE"/>
    <w:p w14:paraId="24E40792" w14:textId="77777777" w:rsidR="007C28FB" w:rsidRPr="00AD087E" w:rsidRDefault="00A04F3E">
      <w:pPr>
        <w:tabs>
          <w:tab w:val="clear" w:pos="283"/>
        </w:tabs>
        <w:suppressAutoHyphens w:val="0"/>
        <w:autoSpaceDE/>
        <w:autoSpaceDN/>
        <w:adjustRightInd/>
        <w:spacing w:after="0" w:line="240" w:lineRule="auto"/>
        <w:textAlignment w:val="auto"/>
        <w:rPr>
          <w:color w:val="1D307D"/>
          <w:sz w:val="50"/>
          <w:szCs w:val="50"/>
        </w:rPr>
      </w:pPr>
      <w:r w:rsidRPr="00AD087E">
        <w:rPr>
          <w:lang w:val="cy-GB"/>
        </w:rPr>
        <w:br w:type="page"/>
      </w:r>
    </w:p>
    <w:p w14:paraId="5B032F79" w14:textId="77777777" w:rsidR="000E53CE" w:rsidRPr="00AD087E" w:rsidRDefault="00A04F3E" w:rsidP="000E53CE">
      <w:pPr>
        <w:pStyle w:val="Pennawd1"/>
      </w:pPr>
      <w:bookmarkStart w:id="38" w:name="_Toc89337668"/>
      <w:r w:rsidRPr="00AD087E">
        <w:rPr>
          <w:lang w:val="cy-GB"/>
        </w:rPr>
        <w:t>Y map ffordd ar gyfer newid</w:t>
      </w:r>
      <w:bookmarkEnd w:id="38"/>
    </w:p>
    <w:p w14:paraId="24412115" w14:textId="737996E9" w:rsidR="004961A6" w:rsidRPr="00AD087E" w:rsidRDefault="00A04F3E" w:rsidP="004961A6">
      <w:r w:rsidRPr="00AD087E">
        <w:rPr>
          <w:lang w:val="cy-GB"/>
        </w:rPr>
        <w:t xml:space="preserve">Mae'r map ffordd ar gyfer newid yn cynnwys cyflawni pedair prif flaenoriaeth yn </w:t>
      </w:r>
      <w:proofErr w:type="spellStart"/>
      <w:r w:rsidRPr="00AD087E">
        <w:rPr>
          <w:lang w:val="cy-GB"/>
        </w:rPr>
        <w:t>gydgysylltiedig</w:t>
      </w:r>
      <w:proofErr w:type="spellEnd"/>
      <w:r w:rsidRPr="00AD087E">
        <w:rPr>
          <w:lang w:val="cy-GB"/>
        </w:rPr>
        <w:t>, pob un â chyfres wahanol o ystyriaethau cyflawni fel y nodir isod:</w:t>
      </w:r>
    </w:p>
    <w:p w14:paraId="719EDA39" w14:textId="77777777" w:rsidR="00FD3F26" w:rsidRPr="00AD087E" w:rsidRDefault="00A04F3E" w:rsidP="004D759C">
      <w:pPr>
        <w:jc w:val="center"/>
      </w:pPr>
      <w:r w:rsidRPr="00AD087E">
        <w:rPr>
          <w:noProof/>
          <w:lang w:eastAsia="en-GB"/>
        </w:rPr>
        <w:drawing>
          <wp:inline distT="0" distB="0" distL="0" distR="0" wp14:anchorId="6FDD733E" wp14:editId="1D9B1420">
            <wp:extent cx="6506724" cy="3258766"/>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934474" name=""/>
                    <pic:cNvPicPr/>
                  </pic:nvPicPr>
                  <pic:blipFill>
                    <a:blip r:embed="rId28"/>
                    <a:stretch>
                      <a:fillRect/>
                    </a:stretch>
                  </pic:blipFill>
                  <pic:spPr>
                    <a:xfrm>
                      <a:off x="0" y="0"/>
                      <a:ext cx="6538948" cy="3274905"/>
                    </a:xfrm>
                    <a:prstGeom prst="rect">
                      <a:avLst/>
                    </a:prstGeom>
                  </pic:spPr>
                </pic:pic>
              </a:graphicData>
            </a:graphic>
          </wp:inline>
        </w:drawing>
      </w:r>
    </w:p>
    <w:p w14:paraId="7626B45D" w14:textId="77777777" w:rsidR="009458A8" w:rsidRPr="00AD087E" w:rsidRDefault="00A04F3E" w:rsidP="009458A8">
      <w:pPr>
        <w:jc w:val="center"/>
        <w:rPr>
          <w:b/>
          <w:bCs/>
          <w:lang w:val="en-US"/>
        </w:rPr>
      </w:pPr>
      <w:bookmarkStart w:id="39" w:name="_Toc89337911"/>
      <w:r w:rsidRPr="00AD087E">
        <w:rPr>
          <w:b/>
          <w:bCs/>
          <w:lang w:val="cy-GB"/>
        </w:rPr>
        <w:t xml:space="preserve">Ffigur </w:t>
      </w:r>
      <w:r w:rsidRPr="00AD087E">
        <w:rPr>
          <w:b/>
          <w:bCs/>
        </w:rPr>
        <w:fldChar w:fldCharType="begin"/>
      </w:r>
      <w:r w:rsidRPr="00AD087E">
        <w:rPr>
          <w:b/>
          <w:bCs/>
        </w:rPr>
        <w:instrText xml:space="preserve"> SEQ Figure \* ARABIC </w:instrText>
      </w:r>
      <w:r w:rsidRPr="00AD087E">
        <w:rPr>
          <w:b/>
          <w:bCs/>
        </w:rPr>
        <w:fldChar w:fldCharType="separate"/>
      </w:r>
      <w:r w:rsidR="00FB5CD8" w:rsidRPr="00AD087E">
        <w:rPr>
          <w:b/>
          <w:bCs/>
          <w:noProof/>
        </w:rPr>
        <w:t>13</w:t>
      </w:r>
      <w:r w:rsidRPr="00AD087E">
        <w:rPr>
          <w:b/>
          <w:bCs/>
        </w:rPr>
        <w:fldChar w:fldCharType="end"/>
      </w:r>
      <w:r w:rsidRPr="00AD087E">
        <w:rPr>
          <w:b/>
          <w:bCs/>
          <w:lang w:val="cy-GB"/>
        </w:rPr>
        <w:t xml:space="preserve"> – Ystyriaethau cyflawni allweddol ar gyfer y blaenoriaethau digidol craidd</w:t>
      </w:r>
      <w:bookmarkEnd w:id="39"/>
      <w:r w:rsidR="003C1541" w:rsidRPr="00AD087E">
        <w:rPr>
          <w:b/>
          <w:bCs/>
          <w:lang w:val="cy-GB"/>
        </w:rPr>
        <w:t xml:space="preserve"> </w:t>
      </w:r>
    </w:p>
    <w:p w14:paraId="45E25722" w14:textId="77777777" w:rsidR="0015032C" w:rsidRPr="00AD087E" w:rsidRDefault="00A04F3E" w:rsidP="009458A8">
      <w:pPr>
        <w:pStyle w:val="Pennawd2"/>
      </w:pPr>
      <w:bookmarkStart w:id="40" w:name="_Toc89337669"/>
      <w:r w:rsidRPr="00AD087E">
        <w:rPr>
          <w:lang w:val="cy-GB"/>
        </w:rPr>
        <w:t>Dull cyflawni cyffredinol</w:t>
      </w:r>
      <w:bookmarkEnd w:id="40"/>
    </w:p>
    <w:p w14:paraId="17359D3A" w14:textId="6310FCF0" w:rsidR="004961A6" w:rsidRPr="00AD087E" w:rsidRDefault="00A04F3E" w:rsidP="00D54DAD">
      <w:r w:rsidRPr="00AD087E">
        <w:rPr>
          <w:lang w:val="cy-GB"/>
        </w:rPr>
        <w:t xml:space="preserve">Dylid adeiladu'r map ffordd fel Rhaglen fawr o gyflawni trawsnewid, o fewn fframwaith llywodraethu cyffredinol gan nad oes modd cyflawni argymhellion yr adroddiad hwn </w:t>
      </w:r>
      <w:r w:rsidR="00F31CAB" w:rsidRPr="00AD087E">
        <w:rPr>
          <w:lang w:val="cy-GB"/>
        </w:rPr>
        <w:t>gyda’i gilydd yn g</w:t>
      </w:r>
      <w:r w:rsidRPr="00AD087E">
        <w:rPr>
          <w:lang w:val="cy-GB"/>
        </w:rPr>
        <w:t xml:space="preserve">ydlynol heb strwythur rhaglen drawsnewid (wedi'i </w:t>
      </w:r>
      <w:r w:rsidR="00F31CAB" w:rsidRPr="00AD087E">
        <w:rPr>
          <w:lang w:val="cy-GB"/>
        </w:rPr>
        <w:t>h</w:t>
      </w:r>
      <w:r w:rsidRPr="00AD087E">
        <w:rPr>
          <w:lang w:val="cy-GB"/>
        </w:rPr>
        <w:t xml:space="preserve">ariannu'n llawn) sy'n canolbwyntio ar ganlyniadau tymor hwy ac yn optimeiddio risgiau a manteision </w:t>
      </w:r>
      <w:r w:rsidR="00F31CAB" w:rsidRPr="00AD087E">
        <w:rPr>
          <w:lang w:val="cy-GB"/>
        </w:rPr>
        <w:t>cyd-d</w:t>
      </w:r>
      <w:r w:rsidRPr="00AD087E">
        <w:rPr>
          <w:lang w:val="cy-GB"/>
        </w:rPr>
        <w:t>dibynnol y prosiectau unigol. Bydd pob elfen o'r ddarpariaeth yn cael ei chynnal fel Prosiect o fewn y Rhaglen, gyda phob un yn gweithio i gyfres gyffredinol safonol o gamau fel a ganlyn:</w:t>
      </w:r>
    </w:p>
    <w:tbl>
      <w:tblPr>
        <w:tblStyle w:val="Blue2"/>
        <w:tblW w:w="9634" w:type="dxa"/>
        <w:tblLook w:val="04A0" w:firstRow="1" w:lastRow="0" w:firstColumn="1" w:lastColumn="0" w:noHBand="0" w:noVBand="1"/>
      </w:tblPr>
      <w:tblGrid>
        <w:gridCol w:w="2263"/>
        <w:gridCol w:w="3685"/>
        <w:gridCol w:w="3686"/>
      </w:tblGrid>
      <w:tr w:rsidR="000340EF" w:rsidRPr="00AD087E" w14:paraId="7FF23389" w14:textId="77777777" w:rsidTr="000340EF">
        <w:trPr>
          <w:cnfStyle w:val="100000000000" w:firstRow="1" w:lastRow="0" w:firstColumn="0" w:lastColumn="0" w:oddVBand="0" w:evenVBand="0" w:oddHBand="0" w:evenHBand="0" w:firstRowFirstColumn="0" w:firstRowLastColumn="0" w:lastRowFirstColumn="0" w:lastRowLastColumn="0"/>
          <w:tblHeader/>
        </w:trPr>
        <w:tc>
          <w:tcPr>
            <w:tcW w:w="0" w:type="dxa"/>
          </w:tcPr>
          <w:p w14:paraId="7EDD86CB" w14:textId="77777777" w:rsidR="00E602C4" w:rsidRPr="00AD087E" w:rsidRDefault="00A04F3E" w:rsidP="00381B3E">
            <w:pPr>
              <w:tabs>
                <w:tab w:val="clear" w:pos="283"/>
                <w:tab w:val="center" w:pos="937"/>
              </w:tabs>
              <w:spacing w:after="0"/>
              <w:rPr>
                <w:color w:val="FFFFFF" w:themeColor="background1"/>
                <w:sz w:val="18"/>
                <w:szCs w:val="18"/>
              </w:rPr>
            </w:pPr>
            <w:r w:rsidRPr="00AD087E">
              <w:rPr>
                <w:bCs/>
                <w:color w:val="FFFFFF" w:themeColor="background1"/>
                <w:sz w:val="18"/>
                <w:szCs w:val="18"/>
                <w:lang w:val="cy-GB"/>
              </w:rPr>
              <w:t>Cam</w:t>
            </w:r>
          </w:p>
        </w:tc>
        <w:tc>
          <w:tcPr>
            <w:tcW w:w="0" w:type="dxa"/>
          </w:tcPr>
          <w:p w14:paraId="138919F4" w14:textId="77777777" w:rsidR="00E602C4" w:rsidRPr="00AD087E" w:rsidRDefault="00A04F3E" w:rsidP="00381B3E">
            <w:pPr>
              <w:spacing w:after="0"/>
              <w:rPr>
                <w:color w:val="FFFFFF" w:themeColor="background1"/>
                <w:sz w:val="18"/>
                <w:szCs w:val="18"/>
              </w:rPr>
            </w:pPr>
            <w:r w:rsidRPr="00AD087E">
              <w:rPr>
                <w:bCs/>
                <w:color w:val="FFFFFF" w:themeColor="background1"/>
                <w:sz w:val="18"/>
                <w:szCs w:val="18"/>
                <w:lang w:val="cy-GB"/>
              </w:rPr>
              <w:t>Ffocws</w:t>
            </w:r>
          </w:p>
        </w:tc>
        <w:tc>
          <w:tcPr>
            <w:tcW w:w="0" w:type="dxa"/>
          </w:tcPr>
          <w:p w14:paraId="0DB55107" w14:textId="77777777" w:rsidR="00E602C4" w:rsidRPr="00AD087E" w:rsidRDefault="00A04F3E" w:rsidP="00381B3E">
            <w:pPr>
              <w:spacing w:after="0"/>
              <w:rPr>
                <w:color w:val="FFFFFF" w:themeColor="background1"/>
                <w:sz w:val="18"/>
                <w:szCs w:val="18"/>
              </w:rPr>
            </w:pPr>
            <w:r w:rsidRPr="00AD087E">
              <w:rPr>
                <w:bCs/>
                <w:color w:val="FFFFFF" w:themeColor="background1"/>
                <w:sz w:val="18"/>
                <w:szCs w:val="18"/>
                <w:lang w:val="cy-GB"/>
              </w:rPr>
              <w:t>Canlyniadau Allweddol</w:t>
            </w:r>
          </w:p>
        </w:tc>
      </w:tr>
      <w:tr w:rsidR="000340EF" w:rsidRPr="00AD087E" w14:paraId="62134064" w14:textId="77777777" w:rsidTr="000340EF">
        <w:tc>
          <w:tcPr>
            <w:tcW w:w="2263" w:type="dxa"/>
          </w:tcPr>
          <w:p w14:paraId="09AFFF3E" w14:textId="77777777" w:rsidR="00E602C4" w:rsidRPr="00AD087E" w:rsidRDefault="00A04F3E" w:rsidP="00381B3E">
            <w:pPr>
              <w:spacing w:after="0"/>
              <w:rPr>
                <w:sz w:val="18"/>
                <w:szCs w:val="18"/>
              </w:rPr>
            </w:pPr>
            <w:r w:rsidRPr="00AD087E">
              <w:rPr>
                <w:sz w:val="18"/>
                <w:szCs w:val="18"/>
                <w:lang w:val="cy-GB"/>
              </w:rPr>
              <w:t>Sylfaen</w:t>
            </w:r>
          </w:p>
        </w:tc>
        <w:tc>
          <w:tcPr>
            <w:tcW w:w="3685" w:type="dxa"/>
          </w:tcPr>
          <w:p w14:paraId="3FDF935D" w14:textId="77777777" w:rsidR="00E602C4"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Cadarnhau strategaeth a chwmpas</w:t>
            </w:r>
          </w:p>
          <w:p w14:paraId="7F252635" w14:textId="77777777" w:rsidR="00FF036C"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Diffiniad o ofynion</w:t>
            </w:r>
          </w:p>
          <w:p w14:paraId="4F37ADC6" w14:textId="4432FDA5" w:rsidR="00A03F3B"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Dyluni</w:t>
            </w:r>
            <w:r w:rsidR="00F31CAB" w:rsidRPr="00AD087E">
              <w:rPr>
                <w:sz w:val="18"/>
                <w:szCs w:val="18"/>
                <w:lang w:val="cy-GB"/>
              </w:rPr>
              <w:t>o</w:t>
            </w:r>
            <w:r w:rsidRPr="00AD087E">
              <w:rPr>
                <w:sz w:val="18"/>
                <w:szCs w:val="18"/>
                <w:lang w:val="cy-GB"/>
              </w:rPr>
              <w:t xml:space="preserve"> ateb lefel uchel</w:t>
            </w:r>
          </w:p>
          <w:p w14:paraId="26125BC6" w14:textId="77777777" w:rsidR="00D348C8"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Adeiladu'r Achos Busnes</w:t>
            </w:r>
          </w:p>
          <w:p w14:paraId="2957826A" w14:textId="77777777" w:rsidR="000E1848"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Cynllunio ac adnoddau</w:t>
            </w:r>
          </w:p>
          <w:p w14:paraId="1D32DAED" w14:textId="77777777" w:rsidR="00D348C8"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Opsiynau cyflenwi</w:t>
            </w:r>
          </w:p>
        </w:tc>
        <w:tc>
          <w:tcPr>
            <w:tcW w:w="3686" w:type="dxa"/>
          </w:tcPr>
          <w:p w14:paraId="43057556" w14:textId="77777777" w:rsidR="00057651"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Achos Busnes Amlinellol y cytunwyd arno</w:t>
            </w:r>
          </w:p>
          <w:p w14:paraId="437349C5" w14:textId="77777777" w:rsidR="00E602C4"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Diffiniad o'r Prosiect y cytunwyd arno</w:t>
            </w:r>
          </w:p>
          <w:p w14:paraId="38E1E920" w14:textId="77777777" w:rsidR="00EF63E7"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Cynllun Prosiect y cytunwyd arno</w:t>
            </w:r>
          </w:p>
          <w:p w14:paraId="4DB9534E" w14:textId="77777777" w:rsidR="00601331"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 xml:space="preserve">Gofynion y cytunwyd arnynt </w:t>
            </w:r>
          </w:p>
          <w:p w14:paraId="59BDB9A4" w14:textId="77777777" w:rsidR="00FF036C"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 xml:space="preserve">Dyluniad Lefel Uchel y cytunwyd arno </w:t>
            </w:r>
          </w:p>
          <w:p w14:paraId="5E87AE67" w14:textId="77777777" w:rsidR="00D348C8"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Adnoddau a chyllid y cytunwyd arnynt</w:t>
            </w:r>
          </w:p>
          <w:p w14:paraId="163A9FDB" w14:textId="77777777" w:rsidR="00A03F3B"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Llywodraethu y cytunwyd arno</w:t>
            </w:r>
          </w:p>
        </w:tc>
      </w:tr>
      <w:tr w:rsidR="000340EF" w:rsidRPr="00AD087E" w14:paraId="565BBEAF" w14:textId="77777777" w:rsidTr="000340EF">
        <w:tc>
          <w:tcPr>
            <w:tcW w:w="2263" w:type="dxa"/>
          </w:tcPr>
          <w:p w14:paraId="179A2023" w14:textId="77777777" w:rsidR="00E602C4" w:rsidRPr="00AD087E" w:rsidRDefault="00A04F3E" w:rsidP="00381B3E">
            <w:pPr>
              <w:spacing w:after="0"/>
              <w:rPr>
                <w:sz w:val="18"/>
                <w:szCs w:val="18"/>
              </w:rPr>
            </w:pPr>
            <w:r w:rsidRPr="00AD087E">
              <w:rPr>
                <w:sz w:val="18"/>
                <w:szCs w:val="18"/>
                <w:lang w:val="cy-GB"/>
              </w:rPr>
              <w:t>Dylunio a Chyrchu</w:t>
            </w:r>
          </w:p>
        </w:tc>
        <w:tc>
          <w:tcPr>
            <w:tcW w:w="3685" w:type="dxa"/>
          </w:tcPr>
          <w:p w14:paraId="0ECF9019" w14:textId="77777777" w:rsidR="00920FCE"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 xml:space="preserve">Ysgogi prosiectau </w:t>
            </w:r>
          </w:p>
          <w:p w14:paraId="4BD7B718" w14:textId="77777777" w:rsidR="00E602C4"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 xml:space="preserve">Dylunio cydrannau manwl </w:t>
            </w:r>
          </w:p>
          <w:p w14:paraId="2D97ED69" w14:textId="77777777" w:rsidR="00920FCE"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 xml:space="preserve">Gweithgareddau caffael a / neu gaffael is-elfennau drwy lwybrau eraill. </w:t>
            </w:r>
          </w:p>
        </w:tc>
        <w:tc>
          <w:tcPr>
            <w:tcW w:w="3686" w:type="dxa"/>
          </w:tcPr>
          <w:p w14:paraId="387B98E1" w14:textId="77777777" w:rsidR="00231A58"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Achos Busnes Llawn y cytunwyd arno</w:t>
            </w:r>
          </w:p>
          <w:p w14:paraId="78A4D15E" w14:textId="77777777" w:rsidR="00231A58"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Diffiniad Prosiect Diwygiedig</w:t>
            </w:r>
          </w:p>
          <w:p w14:paraId="6600F6FC" w14:textId="77777777" w:rsidR="000F1282"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Cynllun Prosiect Diwygiedig</w:t>
            </w:r>
          </w:p>
          <w:p w14:paraId="4E101ADB" w14:textId="77777777" w:rsidR="00E602C4"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Adnoddau a chyllid ar waith</w:t>
            </w:r>
          </w:p>
          <w:p w14:paraId="5AE32052" w14:textId="77777777" w:rsidR="000F1282"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Contractau ar waith</w:t>
            </w:r>
          </w:p>
        </w:tc>
      </w:tr>
      <w:tr w:rsidR="000340EF" w:rsidRPr="00AD087E" w14:paraId="620B0D3B" w14:textId="77777777" w:rsidTr="000340EF">
        <w:tc>
          <w:tcPr>
            <w:tcW w:w="2263" w:type="dxa"/>
          </w:tcPr>
          <w:p w14:paraId="18AF11B3" w14:textId="77777777" w:rsidR="00E602C4" w:rsidRPr="00AD087E" w:rsidRDefault="00A04F3E" w:rsidP="00381B3E">
            <w:pPr>
              <w:spacing w:after="0"/>
              <w:rPr>
                <w:sz w:val="18"/>
                <w:szCs w:val="18"/>
              </w:rPr>
            </w:pPr>
            <w:r w:rsidRPr="00AD087E">
              <w:rPr>
                <w:sz w:val="18"/>
                <w:szCs w:val="18"/>
                <w:lang w:val="cy-GB"/>
              </w:rPr>
              <w:t>Gweithredu, Mabwysiadu a Newid Atebion</w:t>
            </w:r>
          </w:p>
        </w:tc>
        <w:tc>
          <w:tcPr>
            <w:tcW w:w="3685" w:type="dxa"/>
          </w:tcPr>
          <w:p w14:paraId="0F46B681" w14:textId="01FE791B" w:rsidR="00E602C4"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Cyflawni gallu i gynllun</w:t>
            </w:r>
            <w:r w:rsidR="00F31CAB" w:rsidRPr="00AD087E">
              <w:rPr>
                <w:sz w:val="18"/>
                <w:szCs w:val="18"/>
                <w:lang w:val="cy-GB"/>
              </w:rPr>
              <w:t xml:space="preserve"> y</w:t>
            </w:r>
            <w:r w:rsidRPr="00AD087E">
              <w:rPr>
                <w:sz w:val="18"/>
                <w:szCs w:val="18"/>
                <w:lang w:val="cy-GB"/>
              </w:rPr>
              <w:t xml:space="preserve"> prosiect</w:t>
            </w:r>
          </w:p>
        </w:tc>
        <w:tc>
          <w:tcPr>
            <w:tcW w:w="3686" w:type="dxa"/>
          </w:tcPr>
          <w:p w14:paraId="26D4285D" w14:textId="77777777" w:rsidR="00E602C4"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Galluoedd wedi'u cyflwyno'n raddol</w:t>
            </w:r>
          </w:p>
          <w:p w14:paraId="341D45C9" w14:textId="5FFB0F72" w:rsidR="005D3B4C"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Buddi</w:t>
            </w:r>
            <w:r w:rsidR="00F31CAB" w:rsidRPr="00AD087E">
              <w:rPr>
                <w:sz w:val="18"/>
                <w:szCs w:val="18"/>
                <w:lang w:val="cy-GB"/>
              </w:rPr>
              <w:t>annau</w:t>
            </w:r>
            <w:r w:rsidRPr="00AD087E">
              <w:rPr>
                <w:sz w:val="18"/>
                <w:szCs w:val="18"/>
                <w:lang w:val="cy-GB"/>
              </w:rPr>
              <w:t xml:space="preserve"> </w:t>
            </w:r>
            <w:r w:rsidR="00F31CAB" w:rsidRPr="00AD087E">
              <w:rPr>
                <w:sz w:val="18"/>
                <w:szCs w:val="18"/>
                <w:lang w:val="cy-GB"/>
              </w:rPr>
              <w:t>wedi’u cronni</w:t>
            </w:r>
          </w:p>
        </w:tc>
      </w:tr>
      <w:tr w:rsidR="000340EF" w:rsidRPr="00AD087E" w14:paraId="1014BAEB" w14:textId="77777777" w:rsidTr="000340EF">
        <w:tc>
          <w:tcPr>
            <w:tcW w:w="2263" w:type="dxa"/>
          </w:tcPr>
          <w:p w14:paraId="5D0768C6" w14:textId="77777777" w:rsidR="00E602C4" w:rsidRPr="00AD087E" w:rsidRDefault="00A04F3E" w:rsidP="00381B3E">
            <w:pPr>
              <w:spacing w:after="0"/>
              <w:rPr>
                <w:sz w:val="18"/>
                <w:szCs w:val="18"/>
              </w:rPr>
            </w:pPr>
            <w:r w:rsidRPr="00AD087E">
              <w:rPr>
                <w:sz w:val="18"/>
                <w:szCs w:val="18"/>
                <w:lang w:val="cy-GB"/>
              </w:rPr>
              <w:t>Optimeiddio</w:t>
            </w:r>
          </w:p>
        </w:tc>
        <w:tc>
          <w:tcPr>
            <w:tcW w:w="3685" w:type="dxa"/>
          </w:tcPr>
          <w:p w14:paraId="004B53B1" w14:textId="77777777" w:rsidR="00E602C4"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Optimeiddio galluoedd yn unol ag anghenion sy'n newid</w:t>
            </w:r>
          </w:p>
        </w:tc>
        <w:tc>
          <w:tcPr>
            <w:tcW w:w="3686" w:type="dxa"/>
          </w:tcPr>
          <w:p w14:paraId="64D66605" w14:textId="77777777" w:rsidR="00E602C4"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Galluoedd wedi'u hoptimeiddio ymhellach</w:t>
            </w:r>
          </w:p>
        </w:tc>
      </w:tr>
    </w:tbl>
    <w:p w14:paraId="065376DB" w14:textId="64A63CD2" w:rsidR="009458A8" w:rsidRPr="00AD087E" w:rsidRDefault="00A04F3E" w:rsidP="004D759C">
      <w:pPr>
        <w:jc w:val="center"/>
        <w:rPr>
          <w:b/>
          <w:bCs/>
        </w:rPr>
      </w:pPr>
      <w:bookmarkStart w:id="41" w:name="_Toc89337761"/>
      <w:r w:rsidRPr="00AD087E">
        <w:rPr>
          <w:b/>
          <w:bCs/>
          <w:lang w:val="cy-GB"/>
        </w:rPr>
        <w:t xml:space="preserve">Tabl </w:t>
      </w:r>
      <w:r w:rsidRPr="00AD087E">
        <w:rPr>
          <w:b/>
          <w:bCs/>
        </w:rPr>
        <w:fldChar w:fldCharType="begin"/>
      </w:r>
      <w:r w:rsidRPr="00AD087E">
        <w:rPr>
          <w:b/>
          <w:bCs/>
        </w:rPr>
        <w:instrText xml:space="preserve"> SEQ Table \* ARABIC </w:instrText>
      </w:r>
      <w:r w:rsidRPr="00AD087E">
        <w:rPr>
          <w:b/>
          <w:bCs/>
        </w:rPr>
        <w:fldChar w:fldCharType="separate"/>
      </w:r>
      <w:r w:rsidR="004D759C" w:rsidRPr="00AD087E">
        <w:rPr>
          <w:b/>
          <w:bCs/>
          <w:noProof/>
        </w:rPr>
        <w:t>2</w:t>
      </w:r>
      <w:r w:rsidRPr="00AD087E">
        <w:rPr>
          <w:b/>
          <w:bCs/>
        </w:rPr>
        <w:fldChar w:fldCharType="end"/>
      </w:r>
      <w:r w:rsidRPr="00AD087E">
        <w:rPr>
          <w:b/>
          <w:bCs/>
          <w:lang w:val="cy-GB"/>
        </w:rPr>
        <w:t xml:space="preserve"> C</w:t>
      </w:r>
      <w:r w:rsidR="00F31CAB" w:rsidRPr="00AD087E">
        <w:rPr>
          <w:b/>
          <w:bCs/>
          <w:lang w:val="cy-GB"/>
        </w:rPr>
        <w:t>am</w:t>
      </w:r>
      <w:r w:rsidRPr="00AD087E">
        <w:rPr>
          <w:b/>
          <w:bCs/>
          <w:lang w:val="cy-GB"/>
        </w:rPr>
        <w:t>au model cyflawni</w:t>
      </w:r>
      <w:bookmarkEnd w:id="41"/>
    </w:p>
    <w:p w14:paraId="4B036CD9" w14:textId="77777777" w:rsidR="00BC6577" w:rsidRPr="00AD087E" w:rsidRDefault="00A04F3E" w:rsidP="00BC6577">
      <w:pPr>
        <w:pStyle w:val="Pennawd2"/>
      </w:pPr>
      <w:bookmarkStart w:id="42" w:name="_Toc89337670"/>
      <w:r w:rsidRPr="00AD087E">
        <w:rPr>
          <w:lang w:val="cy-GB"/>
        </w:rPr>
        <w:t>Llywodraethu</w:t>
      </w:r>
      <w:bookmarkEnd w:id="42"/>
    </w:p>
    <w:p w14:paraId="5D73B100" w14:textId="60E7DD23" w:rsidR="00CE58C0" w:rsidRPr="00AD087E" w:rsidRDefault="00A04F3E" w:rsidP="00BC6577">
      <w:r w:rsidRPr="00AD087E">
        <w:rPr>
          <w:lang w:val="cy-GB"/>
        </w:rPr>
        <w:t>Mae'n hysbys bod gweithredu atebion</w:t>
      </w:r>
      <w:r w:rsidR="00F31CAB" w:rsidRPr="00AD087E">
        <w:rPr>
          <w:lang w:val="cy-GB"/>
        </w:rPr>
        <w:t xml:space="preserve"> ar gyfer</w:t>
      </w:r>
      <w:r w:rsidRPr="00AD087E">
        <w:rPr>
          <w:lang w:val="cy-GB"/>
        </w:rPr>
        <w:t xml:space="preserve"> e-</w:t>
      </w:r>
      <w:r w:rsidR="007F0F6D">
        <w:rPr>
          <w:lang w:val="cy-GB"/>
        </w:rPr>
        <w:t>b</w:t>
      </w:r>
      <w:r w:rsidRPr="00AD087E">
        <w:rPr>
          <w:lang w:val="cy-GB"/>
        </w:rPr>
        <w:t>resgripsiynau mewn un sefydliad gofal iechyd yn ymarfer heriol sy'n gofyn am gynllunio gofalus a llywodraethu cryf.  Mae prosiectau llwyddiannus i gyd wedi elwa ar arweinyddiaeth 'driphlyg', gyda 'hyrwyddwyr' c</w:t>
      </w:r>
      <w:r w:rsidR="00F31CAB" w:rsidRPr="00AD087E">
        <w:rPr>
          <w:lang w:val="cy-GB"/>
        </w:rPr>
        <w:t>adarn yn</w:t>
      </w:r>
      <w:r w:rsidRPr="00AD087E">
        <w:rPr>
          <w:lang w:val="cy-GB"/>
        </w:rPr>
        <w:t xml:space="preserve"> y tîm Gweithredol, arweinydd clinigol uchel ei barch a rheolwr prosiect effeithiol. Ar lefel genedlaethol, mae'r gofynion hynny ar gyfer Llywodraethu yn cael eu lluosi'n sylweddol, gyda chefnogaeth gadarnhaol gan Weinidogion yn elfen allweddol arall.  </w:t>
      </w:r>
    </w:p>
    <w:p w14:paraId="3A5A239E" w14:textId="47691709" w:rsidR="00BC6577" w:rsidRPr="00AD087E" w:rsidRDefault="00A04F3E" w:rsidP="00BC6577">
      <w:r w:rsidRPr="00AD087E">
        <w:rPr>
          <w:lang w:val="cy-GB"/>
        </w:rPr>
        <w:t xml:space="preserve">Mae'r adroddiad hwn yn argymell y dylai fod rhaglen gyflenwi gyffredinol ar gyfer y glasbrint a ddisgrifir, o fewn fframwaith llywodraethu cyffredinol fel y nodir isod.  Yn hyn o beth, byddem yn gweld </w:t>
      </w:r>
      <w:r w:rsidR="00F31CAB" w:rsidRPr="00AD087E">
        <w:rPr>
          <w:lang w:val="cy-GB"/>
        </w:rPr>
        <w:t xml:space="preserve">yr </w:t>
      </w:r>
      <w:r w:rsidRPr="00AD087E">
        <w:rPr>
          <w:lang w:val="cy-GB"/>
        </w:rPr>
        <w:t xml:space="preserve">aelodau panel arbenigol presennol </w:t>
      </w:r>
      <w:r w:rsidR="00F31CAB" w:rsidRPr="00AD087E">
        <w:rPr>
          <w:lang w:val="cy-GB"/>
        </w:rPr>
        <w:t xml:space="preserve">yn parhau </w:t>
      </w:r>
      <w:r w:rsidRPr="00AD087E">
        <w:rPr>
          <w:lang w:val="cy-GB"/>
        </w:rPr>
        <w:t xml:space="preserve">fel rhan o'r Awdurdod Dylunio cyffredinol a fydd, fel rhan o'i rôl, yn edrych </w:t>
      </w:r>
      <w:r w:rsidR="00F31CAB" w:rsidRPr="00AD087E">
        <w:rPr>
          <w:lang w:val="cy-GB"/>
        </w:rPr>
        <w:t xml:space="preserve">y tu hwnt i’r </w:t>
      </w:r>
      <w:r w:rsidRPr="00AD087E">
        <w:rPr>
          <w:lang w:val="cy-GB"/>
        </w:rPr>
        <w:t>rhaglen trawsnewid e-</w:t>
      </w:r>
      <w:r w:rsidR="007F0F6D">
        <w:rPr>
          <w:lang w:val="cy-GB"/>
        </w:rPr>
        <w:t>b</w:t>
      </w:r>
      <w:r w:rsidRPr="00AD087E">
        <w:rPr>
          <w:lang w:val="cy-GB"/>
        </w:rPr>
        <w:t>resgripsiynau er mwyn gallu rheoli cyd-ddibyniaethau'n effeithiol gyda mentrau eraill.</w:t>
      </w:r>
    </w:p>
    <w:p w14:paraId="2F153D57" w14:textId="27C7F08A" w:rsidR="00CE58C0" w:rsidRPr="00AD087E" w:rsidRDefault="00A04F3E" w:rsidP="00BC6577">
      <w:r w:rsidRPr="00AD087E">
        <w:rPr>
          <w:lang w:val="cy-GB"/>
        </w:rPr>
        <w:t xml:space="preserve">Byddai angen i'r mecanweithiau llywodraethu cyffredinol fod </w:t>
      </w:r>
      <w:r w:rsidR="00F31CAB" w:rsidRPr="00AD087E">
        <w:rPr>
          <w:lang w:val="cy-GB"/>
        </w:rPr>
        <w:t xml:space="preserve">yn barod </w:t>
      </w:r>
      <w:r w:rsidRPr="00AD087E">
        <w:rPr>
          <w:lang w:val="cy-GB"/>
        </w:rPr>
        <w:t>a bod yn weithredol yn ystod y cyfnod sylfaen ar gyfer y rhaglen gyffredinol – h.y. erbyn canol C</w:t>
      </w:r>
      <w:r w:rsidR="00F31CAB" w:rsidRPr="00AD087E">
        <w:rPr>
          <w:lang w:val="cy-GB"/>
        </w:rPr>
        <w:t>h</w:t>
      </w:r>
      <w:r w:rsidRPr="00AD087E">
        <w:rPr>
          <w:lang w:val="cy-GB"/>
        </w:rPr>
        <w:t>1 21/22.</w:t>
      </w:r>
    </w:p>
    <w:p w14:paraId="5CDEFD62" w14:textId="67E966A7" w:rsidR="00B14769" w:rsidRPr="00AD087E" w:rsidRDefault="00A04F3E" w:rsidP="008361D6">
      <w:r w:rsidRPr="00AD087E">
        <w:rPr>
          <w:lang w:val="cy-GB"/>
        </w:rPr>
        <w:t xml:space="preserve">Fel y nodwyd uchod, mae rhai o elfennau'r system Lywodraethu eisoes yn bodoli ar ryw ffurf.  Ni archwiliwyd y rhain fel rhan o'r adolygiad hwn, ond rydym yn argymell y dylent gael eu hadolygu i sicrhau bod aliniad â'r cylch gorchwyl lefel uchel uchod, a'u rhyngwynebau er mwyn </w:t>
      </w:r>
      <w:r w:rsidR="00E45437" w:rsidRPr="00AD087E">
        <w:rPr>
          <w:lang w:val="cy-GB"/>
        </w:rPr>
        <w:t>sicrhau bod ganddynt y</w:t>
      </w:r>
      <w:r w:rsidRPr="00AD087E">
        <w:rPr>
          <w:lang w:val="cy-GB"/>
        </w:rPr>
        <w:t xml:space="preserve"> cyfansoddi</w:t>
      </w:r>
      <w:r w:rsidR="00E45437" w:rsidRPr="00AD087E">
        <w:rPr>
          <w:lang w:val="cy-GB"/>
        </w:rPr>
        <w:t>ad p</w:t>
      </w:r>
      <w:r w:rsidRPr="00AD087E">
        <w:rPr>
          <w:lang w:val="cy-GB"/>
        </w:rPr>
        <w:t xml:space="preserve">riodol i gefnogi'r gwaith o ddarparu'r map ffordd.  Un o nodau'r mecanweithiau Llywodraethu </w:t>
      </w:r>
      <w:r w:rsidR="00E45437" w:rsidRPr="00AD087E">
        <w:rPr>
          <w:lang w:val="cy-GB"/>
        </w:rPr>
        <w:t>ddylai fod i d</w:t>
      </w:r>
      <w:r w:rsidRPr="00AD087E">
        <w:rPr>
          <w:lang w:val="cy-GB"/>
        </w:rPr>
        <w:t xml:space="preserve">darparu atebolrwydd clir ar bob lefel cyflawni, a llwybr </w:t>
      </w:r>
      <w:proofErr w:type="spellStart"/>
      <w:r w:rsidR="00E45437" w:rsidRPr="00AD087E">
        <w:rPr>
          <w:lang w:val="cy-GB"/>
        </w:rPr>
        <w:t>uwchgyfeirio</w:t>
      </w:r>
      <w:proofErr w:type="spellEnd"/>
      <w:r w:rsidR="00E45437" w:rsidRPr="00AD087E">
        <w:rPr>
          <w:lang w:val="cy-GB"/>
        </w:rPr>
        <w:t xml:space="preserve"> </w:t>
      </w:r>
      <w:r w:rsidRPr="00AD087E">
        <w:rPr>
          <w:lang w:val="cy-GB"/>
        </w:rPr>
        <w:t>ar gyfer datrys materion ar lefel grynhoi briodol.  Nod allweddol arall yw darparu'r gallu i nodi a mynd i'r afael â dibyniaethau "ochrol" ar draws</w:t>
      </w:r>
      <w:r w:rsidR="00E45437" w:rsidRPr="00AD087E">
        <w:rPr>
          <w:lang w:val="cy-GB"/>
        </w:rPr>
        <w:t xml:space="preserve"> y</w:t>
      </w:r>
      <w:r w:rsidRPr="00AD087E">
        <w:rPr>
          <w:lang w:val="cy-GB"/>
        </w:rPr>
        <w:t xml:space="preserve"> trawsnewidiad ehangach</w:t>
      </w:r>
      <w:r w:rsidR="00E45437" w:rsidRPr="00AD087E">
        <w:rPr>
          <w:lang w:val="cy-GB"/>
        </w:rPr>
        <w:t xml:space="preserve"> o</w:t>
      </w:r>
      <w:r w:rsidRPr="00AD087E">
        <w:rPr>
          <w:lang w:val="cy-GB"/>
        </w:rPr>
        <w:t xml:space="preserve"> Iechyd a Gofal Cymdeithasol </w:t>
      </w:r>
      <w:r w:rsidR="00E45437" w:rsidRPr="00AD087E">
        <w:rPr>
          <w:lang w:val="cy-GB"/>
        </w:rPr>
        <w:t>yng Ngh</w:t>
      </w:r>
      <w:r w:rsidRPr="00AD087E">
        <w:rPr>
          <w:lang w:val="cy-GB"/>
        </w:rPr>
        <w:t>ymru – yn bennaf drwy waith Awdurdod Dylunio integredig.</w:t>
      </w:r>
    </w:p>
    <w:p w14:paraId="71AB7D14" w14:textId="77777777" w:rsidR="00E91D01" w:rsidRPr="00AD087E" w:rsidRDefault="00E91D01" w:rsidP="0015032C">
      <w:pPr>
        <w:pStyle w:val="Pennawd2"/>
        <w:sectPr w:rsidR="00E91D01" w:rsidRPr="00AD087E" w:rsidSect="00790B46">
          <w:pgSz w:w="11900" w:h="16840"/>
          <w:pgMar w:top="1134" w:right="1134" w:bottom="1134" w:left="1134" w:header="709" w:footer="0" w:gutter="0"/>
          <w:cols w:space="708"/>
          <w:titlePg/>
          <w:docGrid w:linePitch="360"/>
        </w:sectPr>
      </w:pPr>
    </w:p>
    <w:p w14:paraId="5AEA585B" w14:textId="77777777" w:rsidR="00E91D01" w:rsidRPr="00AD087E" w:rsidRDefault="00E91D01" w:rsidP="004014DA">
      <w:pPr>
        <w:pStyle w:val="Pennawd2"/>
        <w:numPr>
          <w:ilvl w:val="0"/>
          <w:numId w:val="0"/>
        </w:numPr>
      </w:pPr>
    </w:p>
    <w:p w14:paraId="6B4C9111" w14:textId="77777777" w:rsidR="00F4735C" w:rsidRPr="00AD087E" w:rsidRDefault="00F4735C" w:rsidP="00F4735C"/>
    <w:p w14:paraId="73663C99" w14:textId="77777777" w:rsidR="00F4735C" w:rsidRPr="00AD087E" w:rsidRDefault="00A04F3E" w:rsidP="00F4735C">
      <w:r w:rsidRPr="00AD087E">
        <w:rPr>
          <w:noProof/>
          <w:lang w:eastAsia="en-GB"/>
        </w:rPr>
        <w:drawing>
          <wp:inline distT="0" distB="0" distL="0" distR="0" wp14:anchorId="615FDA2D" wp14:editId="3541E649">
            <wp:extent cx="9264398" cy="500974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7661889" name=""/>
                    <pic:cNvPicPr/>
                  </pic:nvPicPr>
                  <pic:blipFill>
                    <a:blip r:embed="rId29"/>
                    <a:stretch>
                      <a:fillRect/>
                    </a:stretch>
                  </pic:blipFill>
                  <pic:spPr>
                    <a:xfrm>
                      <a:off x="0" y="0"/>
                      <a:ext cx="9289011" cy="5023055"/>
                    </a:xfrm>
                    <a:prstGeom prst="rect">
                      <a:avLst/>
                    </a:prstGeom>
                  </pic:spPr>
                </pic:pic>
              </a:graphicData>
            </a:graphic>
          </wp:inline>
        </w:drawing>
      </w:r>
    </w:p>
    <w:p w14:paraId="342FAA80" w14:textId="77777777" w:rsidR="00F4735C" w:rsidRPr="00AD087E" w:rsidRDefault="00A04F3E" w:rsidP="00F4735C">
      <w:pPr>
        <w:jc w:val="center"/>
        <w:rPr>
          <w:b/>
          <w:bCs/>
          <w:lang w:val="en-US"/>
        </w:rPr>
      </w:pPr>
      <w:bookmarkStart w:id="43" w:name="_Toc89337912"/>
      <w:r w:rsidRPr="00AD087E">
        <w:rPr>
          <w:b/>
          <w:bCs/>
          <w:lang w:val="cy-GB"/>
        </w:rPr>
        <w:t xml:space="preserve">Ffigur </w:t>
      </w:r>
      <w:r w:rsidRPr="00AD087E">
        <w:rPr>
          <w:b/>
          <w:bCs/>
        </w:rPr>
        <w:fldChar w:fldCharType="begin"/>
      </w:r>
      <w:r w:rsidRPr="00AD087E">
        <w:rPr>
          <w:b/>
          <w:bCs/>
        </w:rPr>
        <w:instrText xml:space="preserve"> SEQ Figure \* ARABIC </w:instrText>
      </w:r>
      <w:r w:rsidRPr="00AD087E">
        <w:rPr>
          <w:b/>
          <w:bCs/>
        </w:rPr>
        <w:fldChar w:fldCharType="separate"/>
      </w:r>
      <w:r w:rsidRPr="00AD087E">
        <w:rPr>
          <w:b/>
          <w:bCs/>
          <w:noProof/>
        </w:rPr>
        <w:t>14</w:t>
      </w:r>
      <w:r w:rsidRPr="00AD087E">
        <w:rPr>
          <w:b/>
          <w:bCs/>
        </w:rPr>
        <w:fldChar w:fldCharType="end"/>
      </w:r>
      <w:r w:rsidRPr="00AD087E">
        <w:rPr>
          <w:b/>
          <w:bCs/>
          <w:lang w:val="cy-GB"/>
        </w:rPr>
        <w:t xml:space="preserve"> – Elfennau o'r trefniadau Llywodraethu gofynnol</w:t>
      </w:r>
      <w:bookmarkEnd w:id="43"/>
    </w:p>
    <w:p w14:paraId="23ACC027" w14:textId="77777777" w:rsidR="00FE51E9" w:rsidRPr="00AD087E" w:rsidRDefault="00FE51E9" w:rsidP="004014DA">
      <w:pPr>
        <w:sectPr w:rsidR="00FE51E9" w:rsidRPr="00AD087E" w:rsidSect="004014DA">
          <w:pgSz w:w="16820" w:h="11900" w:orient="landscape"/>
          <w:pgMar w:top="1134" w:right="1134" w:bottom="1134" w:left="1134" w:header="709" w:footer="0" w:gutter="0"/>
          <w:cols w:space="708"/>
          <w:titlePg/>
          <w:docGrid w:linePitch="360"/>
        </w:sectPr>
      </w:pPr>
    </w:p>
    <w:p w14:paraId="35544EDE" w14:textId="77777777" w:rsidR="0015032C" w:rsidRPr="00AD087E" w:rsidRDefault="00A04F3E" w:rsidP="0015032C">
      <w:pPr>
        <w:pStyle w:val="Pennawd2"/>
      </w:pPr>
      <w:bookmarkStart w:id="44" w:name="_Toc89337671"/>
      <w:r w:rsidRPr="00AD087E">
        <w:rPr>
          <w:lang w:val="cy-GB"/>
        </w:rPr>
        <w:t>Llinell amser</w:t>
      </w:r>
      <w:bookmarkEnd w:id="44"/>
    </w:p>
    <w:p w14:paraId="7E62650C" w14:textId="77777777" w:rsidR="005A4279" w:rsidRPr="00AD087E" w:rsidRDefault="00A04F3E" w:rsidP="004961A6">
      <w:r w:rsidRPr="00AD087E">
        <w:rPr>
          <w:lang w:val="cy-GB"/>
        </w:rPr>
        <w:t>Bydd gan bob Prosiect wahanol nodweddion o fewn y diffiniad cylch bywyd eang hwn fel a ganlyn:</w:t>
      </w:r>
    </w:p>
    <w:tbl>
      <w:tblPr>
        <w:tblStyle w:val="Blue2"/>
        <w:tblW w:w="9634" w:type="dxa"/>
        <w:tblLook w:val="04A0" w:firstRow="1" w:lastRow="0" w:firstColumn="1" w:lastColumn="0" w:noHBand="0" w:noVBand="1"/>
      </w:tblPr>
      <w:tblGrid>
        <w:gridCol w:w="2263"/>
        <w:gridCol w:w="7371"/>
      </w:tblGrid>
      <w:tr w:rsidR="000340EF" w:rsidRPr="00AD087E" w14:paraId="70B9A045" w14:textId="77777777" w:rsidTr="000340EF">
        <w:trPr>
          <w:cnfStyle w:val="100000000000" w:firstRow="1" w:lastRow="0" w:firstColumn="0" w:lastColumn="0" w:oddVBand="0" w:evenVBand="0" w:oddHBand="0" w:evenHBand="0" w:firstRowFirstColumn="0" w:firstRowLastColumn="0" w:lastRowFirstColumn="0" w:lastRowLastColumn="0"/>
        </w:trPr>
        <w:tc>
          <w:tcPr>
            <w:tcW w:w="2263" w:type="dxa"/>
          </w:tcPr>
          <w:p w14:paraId="1FCB8BBA" w14:textId="77777777" w:rsidR="00685672" w:rsidRPr="00AD087E" w:rsidRDefault="00A04F3E" w:rsidP="00381B3E">
            <w:pPr>
              <w:tabs>
                <w:tab w:val="clear" w:pos="283"/>
                <w:tab w:val="center" w:pos="937"/>
              </w:tabs>
              <w:spacing w:after="0"/>
              <w:rPr>
                <w:color w:val="FFFFFF" w:themeColor="background1"/>
                <w:sz w:val="18"/>
                <w:szCs w:val="18"/>
              </w:rPr>
            </w:pPr>
            <w:r w:rsidRPr="00AD087E">
              <w:rPr>
                <w:bCs/>
                <w:color w:val="FFFFFF" w:themeColor="background1"/>
                <w:sz w:val="18"/>
                <w:szCs w:val="18"/>
                <w:lang w:val="cy-GB"/>
              </w:rPr>
              <w:t>Prosiect</w:t>
            </w:r>
          </w:p>
        </w:tc>
        <w:tc>
          <w:tcPr>
            <w:tcW w:w="7371" w:type="dxa"/>
          </w:tcPr>
          <w:p w14:paraId="5EBC168A" w14:textId="77777777" w:rsidR="00685672" w:rsidRPr="00AD087E" w:rsidRDefault="00A04F3E" w:rsidP="00381B3E">
            <w:pPr>
              <w:spacing w:after="0"/>
              <w:rPr>
                <w:color w:val="FFFFFF" w:themeColor="background1"/>
                <w:sz w:val="18"/>
                <w:szCs w:val="18"/>
              </w:rPr>
            </w:pPr>
            <w:r w:rsidRPr="00AD087E">
              <w:rPr>
                <w:bCs/>
                <w:color w:val="FFFFFF" w:themeColor="background1"/>
                <w:sz w:val="18"/>
                <w:szCs w:val="18"/>
                <w:lang w:val="cy-GB"/>
              </w:rPr>
              <w:t>Nodweddion Cyflawni Allweddol</w:t>
            </w:r>
          </w:p>
        </w:tc>
      </w:tr>
      <w:tr w:rsidR="000340EF" w:rsidRPr="00AD087E" w14:paraId="073FE4E4" w14:textId="77777777" w:rsidTr="000340EF">
        <w:tc>
          <w:tcPr>
            <w:tcW w:w="2263" w:type="dxa"/>
          </w:tcPr>
          <w:p w14:paraId="1C4665BD" w14:textId="3E2AD102" w:rsidR="00685672" w:rsidRPr="00AD087E" w:rsidRDefault="00571985" w:rsidP="00381B3E">
            <w:pPr>
              <w:spacing w:after="0"/>
              <w:rPr>
                <w:sz w:val="18"/>
                <w:szCs w:val="18"/>
              </w:rPr>
            </w:pPr>
            <w:r w:rsidRPr="00AD087E">
              <w:rPr>
                <w:sz w:val="18"/>
                <w:szCs w:val="18"/>
                <w:lang w:val="cy-GB"/>
              </w:rPr>
              <w:t>e</w:t>
            </w:r>
            <w:r w:rsidR="00A04F3E" w:rsidRPr="00AD087E">
              <w:rPr>
                <w:sz w:val="18"/>
                <w:szCs w:val="18"/>
                <w:lang w:val="cy-GB"/>
              </w:rPr>
              <w:t>-</w:t>
            </w:r>
            <w:r w:rsidRPr="00AD087E">
              <w:rPr>
                <w:sz w:val="18"/>
                <w:szCs w:val="18"/>
                <w:lang w:val="cy-GB"/>
              </w:rPr>
              <w:t>B</w:t>
            </w:r>
            <w:r w:rsidR="00A04F3E" w:rsidRPr="00AD087E">
              <w:rPr>
                <w:sz w:val="18"/>
                <w:szCs w:val="18"/>
                <w:lang w:val="cy-GB"/>
              </w:rPr>
              <w:t>resgripsiynau Di-dor</w:t>
            </w:r>
            <w:r w:rsidR="007F0F6D">
              <w:rPr>
                <w:sz w:val="18"/>
                <w:szCs w:val="18"/>
                <w:lang w:val="cy-GB"/>
              </w:rPr>
              <w:t xml:space="preserve"> ym maes Gofal Sylfaenol</w:t>
            </w:r>
          </w:p>
        </w:tc>
        <w:tc>
          <w:tcPr>
            <w:tcW w:w="7371" w:type="dxa"/>
          </w:tcPr>
          <w:p w14:paraId="53B9C213" w14:textId="3140A304" w:rsidR="00A53C65"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 xml:space="preserve">Gallu Cymru gyfan a gyflwynir drwy un prosiect gyda rhyngwyneb </w:t>
            </w:r>
            <w:r w:rsidR="001B56F3" w:rsidRPr="00AD087E">
              <w:rPr>
                <w:sz w:val="18"/>
                <w:szCs w:val="18"/>
                <w:lang w:val="cy-GB"/>
              </w:rPr>
              <w:t>critigol</w:t>
            </w:r>
            <w:r w:rsidRPr="00AD087E">
              <w:rPr>
                <w:sz w:val="18"/>
                <w:szCs w:val="18"/>
                <w:lang w:val="cy-GB"/>
              </w:rPr>
              <w:t xml:space="preserve"> â'r Ystorfa Meddyginiaethau Genedlaethol, ond gydag opsiwn i'w gyflwyno fesul cam gyda'r ddarpariaeth gychwynnol wedi'i </w:t>
            </w:r>
            <w:r w:rsidR="001B56F3" w:rsidRPr="00AD087E">
              <w:rPr>
                <w:sz w:val="18"/>
                <w:szCs w:val="18"/>
                <w:lang w:val="cy-GB"/>
              </w:rPr>
              <w:t>ch</w:t>
            </w:r>
            <w:r w:rsidRPr="00AD087E">
              <w:rPr>
                <w:sz w:val="18"/>
                <w:szCs w:val="18"/>
                <w:lang w:val="cy-GB"/>
              </w:rPr>
              <w:t>yfyngu i froceriaeth presgripsiynau yn unig.</w:t>
            </w:r>
          </w:p>
          <w:p w14:paraId="18573882" w14:textId="12D9C798" w:rsidR="00CC29A6"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Amserlen 1-2 flynedd ar gyfer galluoedd craidd yn mynd yn fyw; 2-3 blynedd ar gyfer e</w:t>
            </w:r>
            <w:r w:rsidR="001B56F3" w:rsidRPr="00AD087E">
              <w:rPr>
                <w:sz w:val="18"/>
                <w:szCs w:val="18"/>
                <w:lang w:val="cy-GB"/>
              </w:rPr>
              <w:t>u c</w:t>
            </w:r>
            <w:r w:rsidRPr="00AD087E">
              <w:rPr>
                <w:sz w:val="18"/>
                <w:szCs w:val="18"/>
                <w:lang w:val="cy-GB"/>
              </w:rPr>
              <w:t>yflwyno'n llawn</w:t>
            </w:r>
          </w:p>
          <w:p w14:paraId="651F9264" w14:textId="201EB6BB" w:rsidR="00D44C6B"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Mae'r amserlen hon yn dibynnu ar y penderfyniad a wn</w:t>
            </w:r>
            <w:r w:rsidR="001B56F3" w:rsidRPr="00AD087E">
              <w:rPr>
                <w:sz w:val="18"/>
                <w:szCs w:val="18"/>
                <w:lang w:val="cy-GB"/>
              </w:rPr>
              <w:t>eir</w:t>
            </w:r>
            <w:r w:rsidRPr="00AD087E">
              <w:rPr>
                <w:sz w:val="18"/>
                <w:szCs w:val="18"/>
                <w:lang w:val="cy-GB"/>
              </w:rPr>
              <w:t xml:space="preserve"> ynghylch sut i fwrw </w:t>
            </w:r>
            <w:r w:rsidR="001B56F3" w:rsidRPr="00AD087E">
              <w:rPr>
                <w:sz w:val="18"/>
                <w:szCs w:val="18"/>
                <w:lang w:val="cy-GB"/>
              </w:rPr>
              <w:t>ati</w:t>
            </w:r>
            <w:r w:rsidRPr="00AD087E">
              <w:rPr>
                <w:sz w:val="18"/>
                <w:szCs w:val="18"/>
                <w:lang w:val="cy-GB"/>
              </w:rPr>
              <w:t xml:space="preserve">, ond efallai y byddai'n werth aros hyd nes y cwblheir y datblygiadau </w:t>
            </w:r>
            <w:r w:rsidR="001B56F3" w:rsidRPr="00AD087E">
              <w:rPr>
                <w:sz w:val="18"/>
                <w:szCs w:val="18"/>
                <w:lang w:val="cy-GB"/>
              </w:rPr>
              <w:t>cyfredol</w:t>
            </w:r>
            <w:r w:rsidRPr="00AD087E">
              <w:rPr>
                <w:sz w:val="18"/>
                <w:szCs w:val="18"/>
                <w:lang w:val="cy-GB"/>
              </w:rPr>
              <w:t xml:space="preserve"> i'r Gwasanaeth Presgripsiynau Electronig presennol </w:t>
            </w:r>
          </w:p>
        </w:tc>
      </w:tr>
      <w:tr w:rsidR="000340EF" w:rsidRPr="00AD087E" w14:paraId="76434EDF" w14:textId="77777777" w:rsidTr="000340EF">
        <w:tc>
          <w:tcPr>
            <w:tcW w:w="2263" w:type="dxa"/>
          </w:tcPr>
          <w:p w14:paraId="393CBB25" w14:textId="2EBBB240" w:rsidR="00685672" w:rsidRPr="00AD087E" w:rsidRDefault="00571985" w:rsidP="00381B3E">
            <w:pPr>
              <w:spacing w:after="0"/>
              <w:rPr>
                <w:sz w:val="18"/>
                <w:szCs w:val="18"/>
              </w:rPr>
            </w:pPr>
            <w:r w:rsidRPr="00AD087E">
              <w:rPr>
                <w:sz w:val="18"/>
                <w:szCs w:val="18"/>
                <w:lang w:val="cy-GB"/>
              </w:rPr>
              <w:t>e</w:t>
            </w:r>
            <w:r w:rsidR="00A04F3E" w:rsidRPr="00AD087E">
              <w:rPr>
                <w:sz w:val="18"/>
                <w:szCs w:val="18"/>
                <w:lang w:val="cy-GB"/>
              </w:rPr>
              <w:t>-</w:t>
            </w:r>
            <w:r w:rsidRPr="00AD087E">
              <w:rPr>
                <w:sz w:val="18"/>
                <w:szCs w:val="18"/>
                <w:lang w:val="cy-GB"/>
              </w:rPr>
              <w:t>B</w:t>
            </w:r>
            <w:r w:rsidR="00A04F3E" w:rsidRPr="00AD087E">
              <w:rPr>
                <w:sz w:val="18"/>
                <w:szCs w:val="18"/>
                <w:lang w:val="cy-GB"/>
              </w:rPr>
              <w:t xml:space="preserve">resgripsiynau </w:t>
            </w:r>
            <w:r w:rsidR="00C3352F">
              <w:rPr>
                <w:sz w:val="18"/>
                <w:szCs w:val="18"/>
                <w:lang w:val="cy-GB"/>
              </w:rPr>
              <w:t xml:space="preserve">ym maes </w:t>
            </w:r>
            <w:r w:rsidR="00A04F3E" w:rsidRPr="00AD087E">
              <w:rPr>
                <w:sz w:val="18"/>
                <w:szCs w:val="18"/>
                <w:lang w:val="cy-GB"/>
              </w:rPr>
              <w:t>Gofal Eilaidd</w:t>
            </w:r>
          </w:p>
        </w:tc>
        <w:tc>
          <w:tcPr>
            <w:tcW w:w="7371" w:type="dxa"/>
          </w:tcPr>
          <w:p w14:paraId="69E45CBF" w14:textId="686CB79C" w:rsidR="00685672"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 xml:space="preserve">Prosiectau lluosog </w:t>
            </w:r>
            <w:r w:rsidR="001B56F3" w:rsidRPr="00AD087E">
              <w:rPr>
                <w:sz w:val="18"/>
                <w:szCs w:val="18"/>
                <w:lang w:val="cy-GB"/>
              </w:rPr>
              <w:t xml:space="preserve">ar gyfer </w:t>
            </w:r>
            <w:r w:rsidRPr="00AD087E">
              <w:rPr>
                <w:sz w:val="18"/>
                <w:szCs w:val="18"/>
                <w:lang w:val="cy-GB"/>
              </w:rPr>
              <w:t>dull cyffredin gydag ateb cyffredin a chynnyrch wedi'i osod ar lefel Bwrdd Iechyd / Ysbyty unigol.</w:t>
            </w:r>
          </w:p>
          <w:p w14:paraId="78C6F136" w14:textId="77777777" w:rsidR="008D2677"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Yn debygol o ganolbwyntio yn y lle cyntaf ar y 10 prif amgylchedd acíwt.</w:t>
            </w:r>
          </w:p>
          <w:p w14:paraId="03209F0E" w14:textId="0DD59A28" w:rsidR="000C66AD"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 xml:space="preserve">Bydd </w:t>
            </w:r>
            <w:r w:rsidR="001B56F3" w:rsidRPr="00AD087E">
              <w:rPr>
                <w:sz w:val="18"/>
                <w:szCs w:val="18"/>
                <w:lang w:val="cy-GB"/>
              </w:rPr>
              <w:t>g</w:t>
            </w:r>
            <w:r w:rsidRPr="00AD087E">
              <w:rPr>
                <w:sz w:val="18"/>
                <w:szCs w:val="18"/>
                <w:lang w:val="cy-GB"/>
              </w:rPr>
              <w:t>weithredi</w:t>
            </w:r>
            <w:r w:rsidR="001B56F3" w:rsidRPr="00AD087E">
              <w:rPr>
                <w:sz w:val="18"/>
                <w:szCs w:val="18"/>
                <w:lang w:val="cy-GB"/>
              </w:rPr>
              <w:t xml:space="preserve">ad pob prosiect </w:t>
            </w:r>
            <w:r w:rsidRPr="00AD087E">
              <w:rPr>
                <w:sz w:val="18"/>
                <w:szCs w:val="18"/>
                <w:lang w:val="cy-GB"/>
              </w:rPr>
              <w:t>yn wahanol yn dibynnu ar gymhlethdod amgylchedd yr Ysbyty – awgrymir amserlen weithredu o 12 mis ar gyfartaledd ar hyn o bryd.</w:t>
            </w:r>
          </w:p>
          <w:p w14:paraId="15828812" w14:textId="77777777" w:rsidR="00E12131"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Yn debygol o fod yn hirdymor iawn, yn amodol ar gyllid a chapasiti cyflenwi.</w:t>
            </w:r>
          </w:p>
          <w:p w14:paraId="4BAAE5EB" w14:textId="17AF0C9E" w:rsidR="00150F8B"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Amserlen 1-2 flynedd ar gyfer y "Cynllun Braenaru" cyntaf yn mynd yn fyw; hyd at 5 mlynedd ar gyfer y cyflwyn</w:t>
            </w:r>
            <w:r w:rsidR="001B56F3" w:rsidRPr="00AD087E">
              <w:rPr>
                <w:sz w:val="18"/>
                <w:szCs w:val="18"/>
                <w:lang w:val="cy-GB"/>
              </w:rPr>
              <w:t>o</w:t>
            </w:r>
            <w:r w:rsidRPr="00AD087E">
              <w:rPr>
                <w:sz w:val="18"/>
                <w:szCs w:val="18"/>
                <w:lang w:val="cy-GB"/>
              </w:rPr>
              <w:t xml:space="preserve"> cychwynnol mewn ysbytai allweddol.</w:t>
            </w:r>
          </w:p>
        </w:tc>
      </w:tr>
      <w:tr w:rsidR="000340EF" w:rsidRPr="00AD087E" w14:paraId="43C26477" w14:textId="77777777" w:rsidTr="000340EF">
        <w:tc>
          <w:tcPr>
            <w:tcW w:w="2263" w:type="dxa"/>
          </w:tcPr>
          <w:p w14:paraId="0F35AD70" w14:textId="3183D9F3" w:rsidR="00685672" w:rsidRPr="00AD087E" w:rsidRDefault="00A04F3E" w:rsidP="00381B3E">
            <w:pPr>
              <w:spacing w:after="0"/>
              <w:rPr>
                <w:sz w:val="18"/>
                <w:szCs w:val="18"/>
              </w:rPr>
            </w:pPr>
            <w:r w:rsidRPr="00AD087E">
              <w:rPr>
                <w:sz w:val="18"/>
                <w:szCs w:val="18"/>
                <w:lang w:val="cy-GB"/>
              </w:rPr>
              <w:t>Ap Cleifion</w:t>
            </w:r>
          </w:p>
        </w:tc>
        <w:tc>
          <w:tcPr>
            <w:tcW w:w="7371" w:type="dxa"/>
          </w:tcPr>
          <w:p w14:paraId="194B4EDF" w14:textId="65987AA6" w:rsidR="00685672"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 xml:space="preserve">Gyda'r prosiect DSPP </w:t>
            </w:r>
            <w:r w:rsidR="001B56F3" w:rsidRPr="00AD087E">
              <w:rPr>
                <w:sz w:val="18"/>
                <w:szCs w:val="18"/>
                <w:lang w:val="cy-GB"/>
              </w:rPr>
              <w:t xml:space="preserve">ac </w:t>
            </w:r>
            <w:r w:rsidRPr="00AD087E">
              <w:rPr>
                <w:sz w:val="18"/>
                <w:szCs w:val="18"/>
                <w:lang w:val="cy-GB"/>
              </w:rPr>
              <w:t>yn cyd-fynd â phrosiectau eraill drwy safonau agored.</w:t>
            </w:r>
          </w:p>
          <w:p w14:paraId="791D88CA" w14:textId="77777777" w:rsidR="00BC118A"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Amserlen 1-2 flynedd ar gyfer galluoedd craidd yn mynd yn fyw; optimeiddio a chyflwyno parhaus gyda chleifion yn dibynnu ar y nifer sy'n manteisio wedi hynny.</w:t>
            </w:r>
          </w:p>
          <w:p w14:paraId="7D15AE08" w14:textId="740921E3" w:rsidR="00C96061" w:rsidRPr="00AD087E" w:rsidRDefault="00A04F3E" w:rsidP="00A706F3">
            <w:pPr>
              <w:pStyle w:val="ParagraffRhestr"/>
              <w:numPr>
                <w:ilvl w:val="0"/>
                <w:numId w:val="19"/>
              </w:numPr>
              <w:tabs>
                <w:tab w:val="clear" w:pos="283"/>
              </w:tabs>
              <w:spacing w:after="0"/>
              <w:ind w:left="463"/>
              <w:rPr>
                <w:sz w:val="18"/>
                <w:szCs w:val="18"/>
              </w:rPr>
            </w:pPr>
            <w:r w:rsidRPr="00AD087E">
              <w:rPr>
                <w:sz w:val="18"/>
                <w:szCs w:val="18"/>
                <w:lang w:val="cy-GB"/>
              </w:rPr>
              <w:t xml:space="preserve">Mae'r prosiect DSPP yn gweithio gyda'r NDR a DHCW i adeiladu platfform galluogi ar gyfer </w:t>
            </w:r>
            <w:proofErr w:type="spellStart"/>
            <w:r w:rsidRPr="00AD087E">
              <w:rPr>
                <w:sz w:val="18"/>
                <w:szCs w:val="18"/>
                <w:lang w:val="cy-GB"/>
              </w:rPr>
              <w:t>apiau</w:t>
            </w:r>
            <w:proofErr w:type="spellEnd"/>
            <w:r w:rsidR="001B56F3" w:rsidRPr="00AD087E">
              <w:rPr>
                <w:sz w:val="18"/>
                <w:szCs w:val="18"/>
                <w:lang w:val="cy-GB"/>
              </w:rPr>
              <w:t xml:space="preserve"> cleifion ac </w:t>
            </w:r>
            <w:proofErr w:type="spellStart"/>
            <w:r w:rsidR="001B56F3" w:rsidRPr="00AD087E">
              <w:rPr>
                <w:sz w:val="18"/>
                <w:szCs w:val="18"/>
                <w:lang w:val="cy-GB"/>
              </w:rPr>
              <w:t>apiau</w:t>
            </w:r>
            <w:proofErr w:type="spellEnd"/>
            <w:r w:rsidRPr="00AD087E">
              <w:rPr>
                <w:sz w:val="18"/>
                <w:szCs w:val="18"/>
                <w:lang w:val="cy-GB"/>
              </w:rPr>
              <w:t xml:space="preserve"> clinigol dros y flwyddyn ariannol nesaf.  Bydd y platfform hwnnw'n darparu sail ar gyfer </w:t>
            </w:r>
            <w:proofErr w:type="spellStart"/>
            <w:r w:rsidRPr="00AD087E">
              <w:rPr>
                <w:sz w:val="18"/>
                <w:szCs w:val="18"/>
                <w:lang w:val="cy-GB"/>
              </w:rPr>
              <w:t>Apiau</w:t>
            </w:r>
            <w:proofErr w:type="spellEnd"/>
            <w:r w:rsidRPr="00AD087E">
              <w:rPr>
                <w:sz w:val="18"/>
                <w:szCs w:val="18"/>
                <w:lang w:val="cy-GB"/>
              </w:rPr>
              <w:t xml:space="preserve"> Cleifion a ddatbl</w:t>
            </w:r>
            <w:r w:rsidR="001B56F3" w:rsidRPr="00AD087E">
              <w:rPr>
                <w:sz w:val="18"/>
                <w:szCs w:val="18"/>
                <w:lang w:val="cy-GB"/>
              </w:rPr>
              <w:t>ygir</w:t>
            </w:r>
            <w:r w:rsidRPr="00AD087E">
              <w:rPr>
                <w:sz w:val="18"/>
                <w:szCs w:val="18"/>
                <w:lang w:val="cy-GB"/>
              </w:rPr>
              <w:t xml:space="preserve"> drwy'r rhaglen a phrosiect pwrpasol o fewn hynny.  Mae'r map ffordd yn rhagweld y defnydd o ddull darparu hyblyg sy'n seiliedig ar sbrintiau </w:t>
            </w:r>
            <w:r w:rsidR="001B56F3" w:rsidRPr="00AD087E">
              <w:rPr>
                <w:sz w:val="18"/>
                <w:szCs w:val="18"/>
                <w:lang w:val="cy-GB"/>
              </w:rPr>
              <w:t>o fewn terfynau amser</w:t>
            </w:r>
            <w:r w:rsidRPr="00AD087E">
              <w:rPr>
                <w:sz w:val="18"/>
                <w:szCs w:val="18"/>
                <w:lang w:val="cy-GB"/>
              </w:rPr>
              <w:t xml:space="preserve"> sy'n datblygu gallu yn raddol i'w </w:t>
            </w:r>
            <w:r w:rsidR="00BE1366" w:rsidRPr="00AD087E">
              <w:rPr>
                <w:sz w:val="18"/>
                <w:szCs w:val="18"/>
                <w:lang w:val="cy-GB"/>
              </w:rPr>
              <w:t>d</w:t>
            </w:r>
            <w:r w:rsidRPr="00AD087E">
              <w:rPr>
                <w:sz w:val="18"/>
                <w:szCs w:val="18"/>
                <w:lang w:val="cy-GB"/>
              </w:rPr>
              <w:t>defnyddio gan gleifion.</w:t>
            </w:r>
          </w:p>
        </w:tc>
      </w:tr>
      <w:tr w:rsidR="000340EF" w:rsidRPr="00AD087E" w14:paraId="686C7718" w14:textId="77777777" w:rsidTr="000340EF">
        <w:tc>
          <w:tcPr>
            <w:tcW w:w="2263" w:type="dxa"/>
          </w:tcPr>
          <w:p w14:paraId="1394F0F1" w14:textId="77777777" w:rsidR="00BF62F2" w:rsidRPr="00AD087E" w:rsidRDefault="00A04F3E" w:rsidP="00635B38">
            <w:pPr>
              <w:spacing w:after="0"/>
              <w:rPr>
                <w:sz w:val="18"/>
                <w:szCs w:val="18"/>
              </w:rPr>
            </w:pPr>
            <w:r w:rsidRPr="00AD087E">
              <w:rPr>
                <w:sz w:val="18"/>
                <w:szCs w:val="18"/>
                <w:lang w:val="cy-GB"/>
              </w:rPr>
              <w:t>Ystorfa Meddyginiaethau Genedlaethol</w:t>
            </w:r>
          </w:p>
        </w:tc>
        <w:tc>
          <w:tcPr>
            <w:tcW w:w="7371" w:type="dxa"/>
          </w:tcPr>
          <w:p w14:paraId="53EBFA82" w14:textId="77777777" w:rsidR="00BF62F2" w:rsidRPr="00AD087E" w:rsidRDefault="00A04F3E" w:rsidP="00635B38">
            <w:pPr>
              <w:pStyle w:val="ParagraffRhestr"/>
              <w:numPr>
                <w:ilvl w:val="0"/>
                <w:numId w:val="19"/>
              </w:numPr>
              <w:tabs>
                <w:tab w:val="clear" w:pos="283"/>
              </w:tabs>
              <w:spacing w:after="0"/>
              <w:ind w:left="463"/>
              <w:rPr>
                <w:sz w:val="18"/>
                <w:szCs w:val="18"/>
              </w:rPr>
            </w:pPr>
            <w:r w:rsidRPr="00AD087E">
              <w:rPr>
                <w:sz w:val="18"/>
                <w:szCs w:val="18"/>
                <w:lang w:val="cy-GB"/>
              </w:rPr>
              <w:t>Gallu Cymru gyfan a gyflawnir drwy un prosiect o bosibl fel ffrwd waith o fewn y Rhaglen NDR ac wedi'i halinio o ddechrau'r rhaglen gyffredinol.</w:t>
            </w:r>
          </w:p>
          <w:p w14:paraId="1EF62678" w14:textId="00E5A8E9" w:rsidR="00BF62F2" w:rsidRPr="00AD087E" w:rsidRDefault="00A04F3E" w:rsidP="00635B38">
            <w:pPr>
              <w:pStyle w:val="ParagraffRhestr"/>
              <w:numPr>
                <w:ilvl w:val="0"/>
                <w:numId w:val="19"/>
              </w:numPr>
              <w:tabs>
                <w:tab w:val="clear" w:pos="283"/>
              </w:tabs>
              <w:spacing w:after="0"/>
              <w:ind w:left="463"/>
              <w:rPr>
                <w:sz w:val="18"/>
                <w:szCs w:val="18"/>
              </w:rPr>
            </w:pPr>
            <w:r w:rsidRPr="00AD087E">
              <w:rPr>
                <w:sz w:val="18"/>
                <w:szCs w:val="18"/>
                <w:lang w:val="cy-GB"/>
              </w:rPr>
              <w:t xml:space="preserve">Alinio ag </w:t>
            </w:r>
            <w:r w:rsidR="007F0F6D">
              <w:rPr>
                <w:sz w:val="18"/>
                <w:szCs w:val="18"/>
                <w:lang w:val="cy-GB"/>
              </w:rPr>
              <w:t>e</w:t>
            </w:r>
            <w:r w:rsidRPr="00AD087E">
              <w:rPr>
                <w:sz w:val="18"/>
                <w:szCs w:val="18"/>
                <w:lang w:val="cy-GB"/>
              </w:rPr>
              <w:t>-</w:t>
            </w:r>
            <w:r w:rsidR="007F0F6D">
              <w:rPr>
                <w:sz w:val="18"/>
                <w:szCs w:val="18"/>
                <w:lang w:val="cy-GB"/>
              </w:rPr>
              <w:t>B</w:t>
            </w:r>
            <w:r w:rsidRPr="00AD087E">
              <w:rPr>
                <w:sz w:val="18"/>
                <w:szCs w:val="18"/>
                <w:lang w:val="cy-GB"/>
              </w:rPr>
              <w:t xml:space="preserve">resgripsiynau Di-dor </w:t>
            </w:r>
            <w:r w:rsidR="007F0F6D">
              <w:rPr>
                <w:sz w:val="18"/>
                <w:szCs w:val="18"/>
                <w:lang w:val="cy-GB"/>
              </w:rPr>
              <w:t xml:space="preserve">ym maes </w:t>
            </w:r>
            <w:r w:rsidR="007F0F6D" w:rsidRPr="00AD087E">
              <w:rPr>
                <w:sz w:val="18"/>
                <w:szCs w:val="18"/>
                <w:lang w:val="cy-GB"/>
              </w:rPr>
              <w:t>Gofal Sylfaenol</w:t>
            </w:r>
            <w:r w:rsidR="007F0F6D" w:rsidRPr="00AD087E">
              <w:rPr>
                <w:sz w:val="18"/>
                <w:szCs w:val="18"/>
                <w:lang w:val="cy-GB"/>
              </w:rPr>
              <w:t xml:space="preserve"> </w:t>
            </w:r>
            <w:r w:rsidRPr="00AD087E">
              <w:rPr>
                <w:sz w:val="18"/>
                <w:szCs w:val="18"/>
                <w:lang w:val="cy-GB"/>
              </w:rPr>
              <w:t xml:space="preserve">ac </w:t>
            </w:r>
            <w:r w:rsidR="007F0F6D">
              <w:rPr>
                <w:sz w:val="18"/>
                <w:szCs w:val="18"/>
                <w:lang w:val="cy-GB"/>
              </w:rPr>
              <w:t>e</w:t>
            </w:r>
            <w:r w:rsidRPr="00AD087E">
              <w:rPr>
                <w:sz w:val="18"/>
                <w:szCs w:val="18"/>
                <w:lang w:val="cy-GB"/>
              </w:rPr>
              <w:t>-</w:t>
            </w:r>
            <w:r w:rsidR="007F0F6D">
              <w:rPr>
                <w:sz w:val="18"/>
                <w:szCs w:val="18"/>
                <w:lang w:val="cy-GB"/>
              </w:rPr>
              <w:t>B</w:t>
            </w:r>
            <w:r w:rsidRPr="00AD087E">
              <w:rPr>
                <w:sz w:val="18"/>
                <w:szCs w:val="18"/>
                <w:lang w:val="cy-GB"/>
              </w:rPr>
              <w:t xml:space="preserve">resgripsiynau </w:t>
            </w:r>
            <w:r w:rsidR="007F0F6D">
              <w:rPr>
                <w:sz w:val="18"/>
                <w:szCs w:val="18"/>
                <w:lang w:val="cy-GB"/>
              </w:rPr>
              <w:t xml:space="preserve">ym maes </w:t>
            </w:r>
            <w:r w:rsidRPr="00AD087E">
              <w:rPr>
                <w:sz w:val="18"/>
                <w:szCs w:val="18"/>
                <w:lang w:val="cy-GB"/>
              </w:rPr>
              <w:t>Gofal Eilaidd</w:t>
            </w:r>
          </w:p>
          <w:p w14:paraId="642E89E1" w14:textId="77777777" w:rsidR="00BF62F2" w:rsidRPr="00AD087E" w:rsidRDefault="00A04F3E" w:rsidP="00635B38">
            <w:pPr>
              <w:pStyle w:val="ParagraffRhestr"/>
              <w:numPr>
                <w:ilvl w:val="0"/>
                <w:numId w:val="19"/>
              </w:numPr>
              <w:tabs>
                <w:tab w:val="clear" w:pos="283"/>
              </w:tabs>
              <w:spacing w:after="0"/>
              <w:ind w:left="463"/>
              <w:rPr>
                <w:sz w:val="18"/>
                <w:szCs w:val="18"/>
              </w:rPr>
            </w:pPr>
            <w:r w:rsidRPr="00AD087E">
              <w:rPr>
                <w:sz w:val="18"/>
                <w:szCs w:val="18"/>
                <w:lang w:val="cy-GB"/>
              </w:rPr>
              <w:t>Amserlen 1-2 flynedd ar gyfer galluoedd craidd yn mynd yn fyw</w:t>
            </w:r>
          </w:p>
        </w:tc>
      </w:tr>
    </w:tbl>
    <w:p w14:paraId="2421C550" w14:textId="77777777" w:rsidR="004D759C" w:rsidRPr="00AD087E" w:rsidRDefault="00A04F3E" w:rsidP="00005D0B">
      <w:pPr>
        <w:jc w:val="center"/>
        <w:rPr>
          <w:b/>
          <w:bCs/>
        </w:rPr>
      </w:pPr>
      <w:bookmarkStart w:id="45" w:name="_Toc89337762"/>
      <w:r w:rsidRPr="00AD087E">
        <w:rPr>
          <w:b/>
          <w:bCs/>
          <w:lang w:val="cy-GB"/>
        </w:rPr>
        <w:t xml:space="preserve">Tabl </w:t>
      </w:r>
      <w:r w:rsidRPr="00AD087E">
        <w:rPr>
          <w:b/>
          <w:bCs/>
        </w:rPr>
        <w:fldChar w:fldCharType="begin"/>
      </w:r>
      <w:r w:rsidRPr="00AD087E">
        <w:rPr>
          <w:b/>
          <w:bCs/>
        </w:rPr>
        <w:instrText xml:space="preserve"> SEQ Table \* ARABIC </w:instrText>
      </w:r>
      <w:r w:rsidRPr="00AD087E">
        <w:rPr>
          <w:b/>
          <w:bCs/>
        </w:rPr>
        <w:fldChar w:fldCharType="separate"/>
      </w:r>
      <w:r w:rsidR="00005D0B" w:rsidRPr="00AD087E">
        <w:rPr>
          <w:b/>
          <w:bCs/>
          <w:noProof/>
        </w:rPr>
        <w:t>3</w:t>
      </w:r>
      <w:r w:rsidRPr="00AD087E">
        <w:rPr>
          <w:b/>
          <w:bCs/>
        </w:rPr>
        <w:fldChar w:fldCharType="end"/>
      </w:r>
      <w:r w:rsidRPr="00AD087E">
        <w:rPr>
          <w:b/>
          <w:bCs/>
          <w:lang w:val="cy-GB"/>
        </w:rPr>
        <w:t xml:space="preserve"> Nodweddion Map Ffordd</w:t>
      </w:r>
      <w:bookmarkEnd w:id="45"/>
    </w:p>
    <w:p w14:paraId="3E9B4FA0" w14:textId="54962A2A" w:rsidR="00C96061" w:rsidRPr="00AD087E" w:rsidRDefault="00A04F3E" w:rsidP="004961A6">
      <w:r w:rsidRPr="00AD087E">
        <w:rPr>
          <w:lang w:val="cy-GB"/>
        </w:rPr>
        <w:t xml:space="preserve">Mae'r amserlen ddangosol ar gyfer cyflawni o ystyried y dadansoddiad hwn wedi'i nodi drosodd.  Fe'i bwriedir fel sail ar gyfer mireinio pellach yn dilyn trafodaethau cychwynnol gyda'r DSPP, tîm </w:t>
      </w:r>
      <w:r w:rsidR="00AA0718" w:rsidRPr="00AD087E">
        <w:rPr>
          <w:lang w:val="cy-GB"/>
        </w:rPr>
        <w:t>saernïaeth</w:t>
      </w:r>
      <w:r w:rsidRPr="00AD087E">
        <w:rPr>
          <w:lang w:val="cy-GB"/>
        </w:rPr>
        <w:t xml:space="preserve"> DHCW a'r rhaglen NDR. Rhan allweddol o'r map ffordd yw cynnwys y rhaglen gyffredinol o ran sefydlu, goruchwylio'r gwaith o gyflawni prosiectau a rheoli </w:t>
      </w:r>
      <w:proofErr w:type="spellStart"/>
      <w:r w:rsidR="00BE1366" w:rsidRPr="00AD087E">
        <w:rPr>
          <w:lang w:val="cy-GB"/>
        </w:rPr>
        <w:t>uwchgyfeiriadau</w:t>
      </w:r>
      <w:proofErr w:type="spellEnd"/>
      <w:r w:rsidRPr="00AD087E">
        <w:rPr>
          <w:lang w:val="cy-GB"/>
        </w:rPr>
        <w:t xml:space="preserve">, a gwireddu manteision system gyfan y byddem yn disgwyl </w:t>
      </w:r>
      <w:r w:rsidR="00BE1366" w:rsidRPr="00AD087E">
        <w:rPr>
          <w:lang w:val="cy-GB"/>
        </w:rPr>
        <w:t>iddynt d</w:t>
      </w:r>
      <w:r w:rsidRPr="00AD087E">
        <w:rPr>
          <w:lang w:val="cy-GB"/>
        </w:rPr>
        <w:t xml:space="preserve">dechrau cronni o ganol 22/23 os </w:t>
      </w:r>
      <w:r w:rsidR="00BE1366" w:rsidRPr="00AD087E">
        <w:rPr>
          <w:lang w:val="cy-GB"/>
        </w:rPr>
        <w:t>bydd y</w:t>
      </w:r>
      <w:r w:rsidRPr="00AD087E">
        <w:rPr>
          <w:lang w:val="cy-GB"/>
        </w:rPr>
        <w:t xml:space="preserve">r amserlenni </w:t>
      </w:r>
      <w:r w:rsidR="00BE1366" w:rsidRPr="00AD087E">
        <w:rPr>
          <w:lang w:val="cy-GB"/>
        </w:rPr>
        <w:t>sydd mewn golwg yn parhau fel ag y maent</w:t>
      </w:r>
      <w:r w:rsidRPr="00AD087E">
        <w:rPr>
          <w:lang w:val="cy-GB"/>
        </w:rPr>
        <w:t xml:space="preserve">. </w:t>
      </w:r>
    </w:p>
    <w:p w14:paraId="674A847D" w14:textId="77777777" w:rsidR="0028643E" w:rsidRPr="00AD087E" w:rsidRDefault="0028643E" w:rsidP="004961A6">
      <w:pPr>
        <w:sectPr w:rsidR="0028643E" w:rsidRPr="00AD087E" w:rsidSect="00790B46">
          <w:pgSz w:w="11900" w:h="16840"/>
          <w:pgMar w:top="1134" w:right="1134" w:bottom="1134" w:left="1134" w:header="709" w:footer="0" w:gutter="0"/>
          <w:cols w:space="708"/>
          <w:titlePg/>
          <w:docGrid w:linePitch="360"/>
        </w:sectPr>
      </w:pPr>
    </w:p>
    <w:p w14:paraId="30C9A7AC" w14:textId="77777777" w:rsidR="00E71EE6" w:rsidRPr="00AD087E" w:rsidRDefault="00E71EE6" w:rsidP="001F2EE3">
      <w:pPr>
        <w:jc w:val="center"/>
      </w:pPr>
    </w:p>
    <w:p w14:paraId="4332396A" w14:textId="77777777" w:rsidR="00E71EE6" w:rsidRPr="00AD087E" w:rsidRDefault="00E71EE6" w:rsidP="001F2EE3">
      <w:pPr>
        <w:jc w:val="center"/>
      </w:pPr>
    </w:p>
    <w:p w14:paraId="78D17FBB" w14:textId="77777777" w:rsidR="00B62FC2" w:rsidRPr="00AD087E" w:rsidRDefault="00A04F3E" w:rsidP="001F2EE3">
      <w:pPr>
        <w:jc w:val="center"/>
      </w:pPr>
      <w:r w:rsidRPr="00AD087E">
        <w:rPr>
          <w:lang w:val="cy-GB"/>
        </w:rPr>
        <w:t xml:space="preserve"> </w:t>
      </w:r>
      <w:r w:rsidR="00DF376B" w:rsidRPr="00AD087E">
        <w:rPr>
          <w:noProof/>
          <w:lang w:eastAsia="en-GB"/>
        </w:rPr>
        <w:drawing>
          <wp:inline distT="0" distB="0" distL="0" distR="0" wp14:anchorId="3C2C549D" wp14:editId="0BB6D990">
            <wp:extent cx="12085081" cy="4513634"/>
            <wp:effectExtent l="0" t="0" r="571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929013" name=""/>
                    <pic:cNvPicPr/>
                  </pic:nvPicPr>
                  <pic:blipFill>
                    <a:blip r:embed="rId30"/>
                    <a:stretch>
                      <a:fillRect/>
                    </a:stretch>
                  </pic:blipFill>
                  <pic:spPr>
                    <a:xfrm>
                      <a:off x="0" y="0"/>
                      <a:ext cx="12167011" cy="4544234"/>
                    </a:xfrm>
                    <a:prstGeom prst="rect">
                      <a:avLst/>
                    </a:prstGeom>
                  </pic:spPr>
                </pic:pic>
              </a:graphicData>
            </a:graphic>
          </wp:inline>
        </w:drawing>
      </w:r>
    </w:p>
    <w:p w14:paraId="181E1C2D" w14:textId="77777777" w:rsidR="006B3842" w:rsidRPr="00AD087E" w:rsidRDefault="00A04F3E" w:rsidP="006B3842">
      <w:pPr>
        <w:jc w:val="center"/>
        <w:rPr>
          <w:b/>
          <w:bCs/>
        </w:rPr>
      </w:pPr>
      <w:bookmarkStart w:id="46" w:name="_Toc89337913"/>
      <w:r w:rsidRPr="00AD087E">
        <w:rPr>
          <w:b/>
          <w:bCs/>
          <w:lang w:val="cy-GB"/>
        </w:rPr>
        <w:t xml:space="preserve">Ffigur </w:t>
      </w:r>
      <w:r w:rsidRPr="00AD087E">
        <w:rPr>
          <w:b/>
          <w:bCs/>
        </w:rPr>
        <w:fldChar w:fldCharType="begin"/>
      </w:r>
      <w:r w:rsidRPr="00AD087E">
        <w:rPr>
          <w:b/>
          <w:bCs/>
        </w:rPr>
        <w:instrText xml:space="preserve"> SEQ Figure \* ARABIC </w:instrText>
      </w:r>
      <w:r w:rsidRPr="00AD087E">
        <w:rPr>
          <w:b/>
          <w:bCs/>
        </w:rPr>
        <w:fldChar w:fldCharType="separate"/>
      </w:r>
      <w:r w:rsidR="00FB5CD8" w:rsidRPr="00AD087E">
        <w:rPr>
          <w:b/>
          <w:bCs/>
          <w:noProof/>
        </w:rPr>
        <w:t>15</w:t>
      </w:r>
      <w:r w:rsidRPr="00AD087E">
        <w:rPr>
          <w:b/>
          <w:bCs/>
        </w:rPr>
        <w:fldChar w:fldCharType="end"/>
      </w:r>
      <w:r w:rsidRPr="00AD087E">
        <w:rPr>
          <w:b/>
          <w:bCs/>
          <w:lang w:val="cy-GB"/>
        </w:rPr>
        <w:t xml:space="preserve"> – Map ffordd lefel uchel arfaethedig</w:t>
      </w:r>
      <w:bookmarkEnd w:id="46"/>
    </w:p>
    <w:p w14:paraId="562BABE9" w14:textId="77777777" w:rsidR="0028643E" w:rsidRPr="00AD087E" w:rsidRDefault="0028643E" w:rsidP="004961A6"/>
    <w:p w14:paraId="646EE102" w14:textId="77777777" w:rsidR="0028643E" w:rsidRPr="00AD087E" w:rsidRDefault="0028643E" w:rsidP="004961A6">
      <w:pPr>
        <w:sectPr w:rsidR="0028643E" w:rsidRPr="00AD087E" w:rsidSect="0028643E">
          <w:pgSz w:w="16820" w:h="11900" w:orient="landscape"/>
          <w:pgMar w:top="1134" w:right="1134" w:bottom="1134" w:left="1134" w:header="709" w:footer="0" w:gutter="0"/>
          <w:cols w:space="708"/>
          <w:titlePg/>
          <w:docGrid w:linePitch="360"/>
        </w:sectPr>
      </w:pPr>
    </w:p>
    <w:p w14:paraId="0CBB01FD" w14:textId="77777777" w:rsidR="0028643E" w:rsidRPr="00AD087E" w:rsidRDefault="0028643E" w:rsidP="004961A6"/>
    <w:p w14:paraId="7D480ED7" w14:textId="77777777" w:rsidR="00514361" w:rsidRPr="00AD087E" w:rsidRDefault="00A04F3E" w:rsidP="0015032C">
      <w:pPr>
        <w:pStyle w:val="Pennawd2"/>
      </w:pPr>
      <w:bookmarkStart w:id="47" w:name="_Toc89337672"/>
      <w:r w:rsidRPr="00AD087E">
        <w:rPr>
          <w:lang w:val="cy-GB"/>
        </w:rPr>
        <w:t>Risgiau strategol allweddol</w:t>
      </w:r>
      <w:bookmarkEnd w:id="47"/>
    </w:p>
    <w:p w14:paraId="506E3654" w14:textId="3041C0D1" w:rsidR="007617A1" w:rsidRPr="00AD087E" w:rsidRDefault="00A04F3E" w:rsidP="004961A6">
      <w:r w:rsidRPr="00AD087E">
        <w:rPr>
          <w:lang w:val="cy-GB"/>
        </w:rPr>
        <w:t xml:space="preserve">Mae nifer o risgiau strategol allweddol yn gysylltiedig â'r weledigaeth </w:t>
      </w:r>
      <w:r w:rsidR="00BE1366" w:rsidRPr="00AD087E">
        <w:rPr>
          <w:lang w:val="cy-GB"/>
        </w:rPr>
        <w:t xml:space="preserve">ar gyfer </w:t>
      </w:r>
      <w:r w:rsidRPr="00AD087E">
        <w:rPr>
          <w:lang w:val="cy-GB"/>
        </w:rPr>
        <w:t>y dyfodol a nodir yma:</w:t>
      </w:r>
    </w:p>
    <w:tbl>
      <w:tblPr>
        <w:tblStyle w:val="Blue2"/>
        <w:tblW w:w="9918" w:type="dxa"/>
        <w:tblLayout w:type="fixed"/>
        <w:tblLook w:val="04A0" w:firstRow="1" w:lastRow="0" w:firstColumn="1" w:lastColumn="0" w:noHBand="0" w:noVBand="1"/>
      </w:tblPr>
      <w:tblGrid>
        <w:gridCol w:w="1555"/>
        <w:gridCol w:w="2693"/>
        <w:gridCol w:w="1134"/>
        <w:gridCol w:w="992"/>
        <w:gridCol w:w="3544"/>
      </w:tblGrid>
      <w:tr w:rsidR="000340EF" w:rsidRPr="00AD087E" w14:paraId="247BAD74" w14:textId="77777777" w:rsidTr="000340EF">
        <w:trPr>
          <w:cnfStyle w:val="100000000000" w:firstRow="1" w:lastRow="0" w:firstColumn="0" w:lastColumn="0" w:oddVBand="0" w:evenVBand="0" w:oddHBand="0" w:evenHBand="0" w:firstRowFirstColumn="0" w:firstRowLastColumn="0" w:lastRowFirstColumn="0" w:lastRowLastColumn="0"/>
          <w:tblHeader/>
        </w:trPr>
        <w:tc>
          <w:tcPr>
            <w:tcW w:w="4248" w:type="dxa"/>
            <w:gridSpan w:val="2"/>
          </w:tcPr>
          <w:p w14:paraId="2F2727D5" w14:textId="77777777" w:rsidR="00B67C53" w:rsidRPr="00AD087E" w:rsidRDefault="00A04F3E" w:rsidP="004961A6">
            <w:pPr>
              <w:rPr>
                <w:color w:val="FFFFFF" w:themeColor="background1"/>
                <w:sz w:val="18"/>
                <w:szCs w:val="18"/>
              </w:rPr>
            </w:pPr>
            <w:r w:rsidRPr="00AD087E">
              <w:rPr>
                <w:bCs/>
                <w:color w:val="FFFFFF" w:themeColor="background1"/>
                <w:sz w:val="18"/>
                <w:szCs w:val="18"/>
                <w:lang w:val="cy-GB"/>
              </w:rPr>
              <w:t>Risg</w:t>
            </w:r>
          </w:p>
        </w:tc>
        <w:tc>
          <w:tcPr>
            <w:tcW w:w="1134" w:type="dxa"/>
          </w:tcPr>
          <w:p w14:paraId="0C2FDEC3" w14:textId="77777777" w:rsidR="00B67C53" w:rsidRPr="00AD087E" w:rsidRDefault="00A04F3E" w:rsidP="00FB4197">
            <w:pPr>
              <w:jc w:val="center"/>
              <w:rPr>
                <w:color w:val="FFFFFF" w:themeColor="background1"/>
                <w:sz w:val="18"/>
                <w:szCs w:val="18"/>
              </w:rPr>
            </w:pPr>
            <w:r w:rsidRPr="00AD087E">
              <w:rPr>
                <w:bCs/>
                <w:color w:val="FFFFFF" w:themeColor="background1"/>
                <w:sz w:val="18"/>
                <w:szCs w:val="18"/>
                <w:lang w:val="cy-GB"/>
              </w:rPr>
              <w:t>Tebygolrwydd</w:t>
            </w:r>
          </w:p>
        </w:tc>
        <w:tc>
          <w:tcPr>
            <w:tcW w:w="992" w:type="dxa"/>
          </w:tcPr>
          <w:p w14:paraId="2381A427" w14:textId="77777777" w:rsidR="00B67C53" w:rsidRPr="00AD087E" w:rsidRDefault="00A04F3E" w:rsidP="00FB4197">
            <w:pPr>
              <w:jc w:val="center"/>
              <w:rPr>
                <w:color w:val="FFFFFF" w:themeColor="background1"/>
                <w:sz w:val="18"/>
                <w:szCs w:val="18"/>
              </w:rPr>
            </w:pPr>
            <w:r w:rsidRPr="00AD087E">
              <w:rPr>
                <w:bCs/>
                <w:color w:val="FFFFFF" w:themeColor="background1"/>
                <w:sz w:val="18"/>
                <w:szCs w:val="18"/>
                <w:lang w:val="cy-GB"/>
              </w:rPr>
              <w:t>Effaith</w:t>
            </w:r>
          </w:p>
        </w:tc>
        <w:tc>
          <w:tcPr>
            <w:tcW w:w="3544" w:type="dxa"/>
          </w:tcPr>
          <w:p w14:paraId="3F832052" w14:textId="77777777" w:rsidR="00B67C53" w:rsidRPr="00AD087E" w:rsidRDefault="00A04F3E" w:rsidP="004961A6">
            <w:pPr>
              <w:rPr>
                <w:color w:val="FFFFFF" w:themeColor="background1"/>
                <w:sz w:val="18"/>
                <w:szCs w:val="18"/>
              </w:rPr>
            </w:pPr>
            <w:r w:rsidRPr="00AD087E">
              <w:rPr>
                <w:bCs/>
                <w:color w:val="FFFFFF" w:themeColor="background1"/>
                <w:sz w:val="18"/>
                <w:szCs w:val="18"/>
                <w:lang w:val="cy-GB"/>
              </w:rPr>
              <w:t xml:space="preserve">Mesurau Rheoli </w:t>
            </w:r>
          </w:p>
        </w:tc>
      </w:tr>
      <w:tr w:rsidR="000340EF" w:rsidRPr="00AD087E" w14:paraId="6982C53F" w14:textId="77777777" w:rsidTr="000340EF">
        <w:tc>
          <w:tcPr>
            <w:tcW w:w="1555" w:type="dxa"/>
          </w:tcPr>
          <w:p w14:paraId="37B9EF71" w14:textId="77777777" w:rsidR="004E20D9" w:rsidRPr="00AD087E" w:rsidRDefault="00A04F3E" w:rsidP="008D64D0">
            <w:pPr>
              <w:rPr>
                <w:sz w:val="18"/>
                <w:szCs w:val="18"/>
              </w:rPr>
            </w:pPr>
            <w:proofErr w:type="spellStart"/>
            <w:r w:rsidRPr="00AD087E">
              <w:rPr>
                <w:sz w:val="18"/>
                <w:szCs w:val="18"/>
                <w:lang w:val="cy-GB"/>
              </w:rPr>
              <w:t>Fforddiadwyedd</w:t>
            </w:r>
            <w:proofErr w:type="spellEnd"/>
          </w:p>
        </w:tc>
        <w:tc>
          <w:tcPr>
            <w:tcW w:w="2693" w:type="dxa"/>
          </w:tcPr>
          <w:p w14:paraId="732393A5" w14:textId="77777777" w:rsidR="004E20D9" w:rsidRPr="00AD087E" w:rsidRDefault="00A04F3E" w:rsidP="008D64D0">
            <w:pPr>
              <w:rPr>
                <w:sz w:val="18"/>
                <w:szCs w:val="18"/>
              </w:rPr>
            </w:pPr>
            <w:r w:rsidRPr="00AD087E">
              <w:rPr>
                <w:sz w:val="18"/>
                <w:szCs w:val="18"/>
                <w:lang w:val="cy-GB"/>
              </w:rPr>
              <w:t xml:space="preserve">Gall y rhaglen drawsnewid a phrosiectau unigol fod yn </w:t>
            </w:r>
            <w:proofErr w:type="spellStart"/>
            <w:r w:rsidRPr="00AD087E">
              <w:rPr>
                <w:sz w:val="18"/>
                <w:szCs w:val="18"/>
                <w:lang w:val="cy-GB"/>
              </w:rPr>
              <w:t>anfforddiadwy</w:t>
            </w:r>
            <w:proofErr w:type="spellEnd"/>
            <w:r w:rsidRPr="00AD087E">
              <w:rPr>
                <w:sz w:val="18"/>
                <w:szCs w:val="18"/>
                <w:lang w:val="cy-GB"/>
              </w:rPr>
              <w:t>.</w:t>
            </w:r>
          </w:p>
        </w:tc>
        <w:tc>
          <w:tcPr>
            <w:tcW w:w="1134" w:type="dxa"/>
          </w:tcPr>
          <w:p w14:paraId="36E419BA" w14:textId="77777777" w:rsidR="004E20D9" w:rsidRPr="00AD087E" w:rsidRDefault="00A04F3E" w:rsidP="00FB4197">
            <w:pPr>
              <w:jc w:val="center"/>
              <w:rPr>
                <w:sz w:val="18"/>
                <w:szCs w:val="18"/>
              </w:rPr>
            </w:pPr>
            <w:r w:rsidRPr="00AD087E">
              <w:rPr>
                <w:sz w:val="18"/>
                <w:szCs w:val="18"/>
                <w:lang w:val="cy-GB"/>
              </w:rPr>
              <w:t>Uchel</w:t>
            </w:r>
          </w:p>
        </w:tc>
        <w:tc>
          <w:tcPr>
            <w:tcW w:w="992" w:type="dxa"/>
          </w:tcPr>
          <w:p w14:paraId="67BBC6EA" w14:textId="77777777" w:rsidR="004E20D9" w:rsidRPr="00AD087E" w:rsidRDefault="00A04F3E" w:rsidP="00FB4197">
            <w:pPr>
              <w:jc w:val="center"/>
              <w:rPr>
                <w:sz w:val="18"/>
                <w:szCs w:val="18"/>
              </w:rPr>
            </w:pPr>
            <w:r w:rsidRPr="00AD087E">
              <w:rPr>
                <w:sz w:val="18"/>
                <w:szCs w:val="18"/>
                <w:lang w:val="cy-GB"/>
              </w:rPr>
              <w:t>Uchel</w:t>
            </w:r>
          </w:p>
        </w:tc>
        <w:tc>
          <w:tcPr>
            <w:tcW w:w="3544" w:type="dxa"/>
          </w:tcPr>
          <w:p w14:paraId="29CAF0C0" w14:textId="77777777" w:rsidR="004E20D9" w:rsidRPr="00AD087E" w:rsidRDefault="00A04F3E" w:rsidP="008D64D0">
            <w:pPr>
              <w:rPr>
                <w:sz w:val="18"/>
                <w:szCs w:val="18"/>
              </w:rPr>
            </w:pPr>
            <w:r w:rsidRPr="00AD087E">
              <w:rPr>
                <w:sz w:val="18"/>
                <w:szCs w:val="18"/>
                <w:lang w:val="cy-GB"/>
              </w:rPr>
              <w:t xml:space="preserve">Cytuno ar set fforddiadwy ofynnol o brosiectau ac atebion a fyddai'n datblygu'r uchelgais yn gyfnewid am y manteision mwyaf posibl (e.e. cynllun braenaru </w:t>
            </w:r>
            <w:proofErr w:type="spellStart"/>
            <w:r w:rsidRPr="00AD087E">
              <w:rPr>
                <w:sz w:val="18"/>
                <w:szCs w:val="18"/>
                <w:lang w:val="cy-GB"/>
              </w:rPr>
              <w:t>ePMA</w:t>
            </w:r>
            <w:proofErr w:type="spellEnd"/>
            <w:r w:rsidRPr="00AD087E">
              <w:rPr>
                <w:sz w:val="18"/>
                <w:szCs w:val="18"/>
                <w:lang w:val="cy-GB"/>
              </w:rPr>
              <w:t xml:space="preserve"> gofal eilaidd unigol).  Bydd angen i hyn dalu am gostau rhaglen a llywodraethu cyffredinol.</w:t>
            </w:r>
          </w:p>
        </w:tc>
      </w:tr>
      <w:tr w:rsidR="000340EF" w:rsidRPr="00AD087E" w14:paraId="520E004B" w14:textId="77777777" w:rsidTr="000340EF">
        <w:tc>
          <w:tcPr>
            <w:tcW w:w="1555" w:type="dxa"/>
          </w:tcPr>
          <w:p w14:paraId="58D5F760" w14:textId="77777777" w:rsidR="004E20D9" w:rsidRPr="00AD087E" w:rsidRDefault="00A04F3E" w:rsidP="008D64D0">
            <w:pPr>
              <w:rPr>
                <w:sz w:val="18"/>
                <w:szCs w:val="18"/>
              </w:rPr>
            </w:pPr>
            <w:r w:rsidRPr="00AD087E">
              <w:rPr>
                <w:sz w:val="18"/>
                <w:szCs w:val="18"/>
                <w:lang w:val="cy-GB"/>
              </w:rPr>
              <w:t>Gallu a gallu i gyflawni</w:t>
            </w:r>
          </w:p>
          <w:p w14:paraId="237FF086" w14:textId="77777777" w:rsidR="004E20D9" w:rsidRPr="00AD087E" w:rsidRDefault="004E20D9" w:rsidP="008D64D0">
            <w:pPr>
              <w:rPr>
                <w:sz w:val="18"/>
                <w:szCs w:val="18"/>
              </w:rPr>
            </w:pPr>
          </w:p>
        </w:tc>
        <w:tc>
          <w:tcPr>
            <w:tcW w:w="2693" w:type="dxa"/>
          </w:tcPr>
          <w:p w14:paraId="7E3B0590" w14:textId="77777777" w:rsidR="004E20D9" w:rsidRPr="00AD087E" w:rsidRDefault="00A04F3E" w:rsidP="008D64D0">
            <w:pPr>
              <w:rPr>
                <w:sz w:val="18"/>
                <w:szCs w:val="18"/>
              </w:rPr>
            </w:pPr>
            <w:r w:rsidRPr="00AD087E">
              <w:rPr>
                <w:sz w:val="18"/>
                <w:szCs w:val="18"/>
                <w:lang w:val="cy-GB"/>
              </w:rPr>
              <w:t>Efallai nad oes sgiliau a chapasiti ar gael yn y system i wireddu'r uchelgais oherwydd ei graddfa a'i chymhlethdod</w:t>
            </w:r>
          </w:p>
        </w:tc>
        <w:tc>
          <w:tcPr>
            <w:tcW w:w="1134" w:type="dxa"/>
          </w:tcPr>
          <w:p w14:paraId="3951710E" w14:textId="77777777" w:rsidR="004E20D9" w:rsidRPr="00AD087E" w:rsidRDefault="00A04F3E" w:rsidP="00FB4197">
            <w:pPr>
              <w:jc w:val="center"/>
              <w:rPr>
                <w:sz w:val="18"/>
                <w:szCs w:val="18"/>
              </w:rPr>
            </w:pPr>
            <w:r w:rsidRPr="00AD087E">
              <w:rPr>
                <w:sz w:val="18"/>
                <w:szCs w:val="18"/>
                <w:lang w:val="cy-GB"/>
              </w:rPr>
              <w:t>Uchel</w:t>
            </w:r>
          </w:p>
        </w:tc>
        <w:tc>
          <w:tcPr>
            <w:tcW w:w="992" w:type="dxa"/>
          </w:tcPr>
          <w:p w14:paraId="046AF6CA" w14:textId="77777777" w:rsidR="004E20D9" w:rsidRPr="00AD087E" w:rsidRDefault="00A04F3E" w:rsidP="00FB4197">
            <w:pPr>
              <w:jc w:val="center"/>
              <w:rPr>
                <w:sz w:val="18"/>
                <w:szCs w:val="18"/>
              </w:rPr>
            </w:pPr>
            <w:r w:rsidRPr="00AD087E">
              <w:rPr>
                <w:sz w:val="18"/>
                <w:szCs w:val="18"/>
                <w:lang w:val="cy-GB"/>
              </w:rPr>
              <w:t>Uchel</w:t>
            </w:r>
          </w:p>
        </w:tc>
        <w:tc>
          <w:tcPr>
            <w:tcW w:w="3544" w:type="dxa"/>
          </w:tcPr>
          <w:p w14:paraId="168A488D" w14:textId="77777777" w:rsidR="004E20D9" w:rsidRPr="00AD087E" w:rsidRDefault="00A04F3E" w:rsidP="008D64D0">
            <w:pPr>
              <w:rPr>
                <w:sz w:val="18"/>
                <w:szCs w:val="18"/>
              </w:rPr>
            </w:pPr>
            <w:r w:rsidRPr="00AD087E">
              <w:rPr>
                <w:sz w:val="18"/>
                <w:szCs w:val="18"/>
                <w:lang w:val="cy-GB"/>
              </w:rPr>
              <w:t>Nodi timau prosiect craidd yn ystod y cyfnod sylfaen ac ailasesu blaenoriaethau ar gyfer pob prosiect unigol o fewn y rhaglen drawsnewid yn seiliedig ar argaeledd adnoddau.</w:t>
            </w:r>
          </w:p>
        </w:tc>
      </w:tr>
      <w:tr w:rsidR="000340EF" w:rsidRPr="00AD087E" w14:paraId="042268C5" w14:textId="77777777" w:rsidTr="000340EF">
        <w:tc>
          <w:tcPr>
            <w:tcW w:w="1555" w:type="dxa"/>
          </w:tcPr>
          <w:p w14:paraId="7E2E2A7D" w14:textId="77777777" w:rsidR="009B08BE" w:rsidRPr="00AD087E" w:rsidRDefault="00A04F3E" w:rsidP="008D64D0">
            <w:pPr>
              <w:rPr>
                <w:sz w:val="18"/>
                <w:szCs w:val="18"/>
              </w:rPr>
            </w:pPr>
            <w:r w:rsidRPr="00AD087E">
              <w:rPr>
                <w:sz w:val="18"/>
                <w:szCs w:val="18"/>
                <w:lang w:val="cy-GB"/>
              </w:rPr>
              <w:t>Trawsnewid Busnes</w:t>
            </w:r>
          </w:p>
        </w:tc>
        <w:tc>
          <w:tcPr>
            <w:tcW w:w="2693" w:type="dxa"/>
          </w:tcPr>
          <w:p w14:paraId="4C20F72B" w14:textId="77777777" w:rsidR="009B08BE" w:rsidRPr="00AD087E" w:rsidRDefault="00A04F3E" w:rsidP="008D64D0">
            <w:pPr>
              <w:rPr>
                <w:sz w:val="18"/>
                <w:szCs w:val="18"/>
              </w:rPr>
            </w:pPr>
            <w:r w:rsidRPr="00AD087E">
              <w:rPr>
                <w:sz w:val="18"/>
                <w:szCs w:val="18"/>
                <w:lang w:val="cy-GB"/>
              </w:rPr>
              <w:t xml:space="preserve">Efallai y bydd gormod o sylw'n cael ei roi i gaffael a defnyddio systemau a diffyg ffocws ar drawsnewid busnes sy'n arwain at weithredu gwael yn gyffredinol. </w:t>
            </w:r>
          </w:p>
        </w:tc>
        <w:tc>
          <w:tcPr>
            <w:tcW w:w="1134" w:type="dxa"/>
          </w:tcPr>
          <w:p w14:paraId="27B70CE8" w14:textId="77777777" w:rsidR="009B08BE" w:rsidRPr="00AD087E" w:rsidRDefault="00A04F3E" w:rsidP="00FB4197">
            <w:pPr>
              <w:jc w:val="center"/>
              <w:rPr>
                <w:sz w:val="18"/>
                <w:szCs w:val="18"/>
              </w:rPr>
            </w:pPr>
            <w:r w:rsidRPr="00AD087E">
              <w:rPr>
                <w:sz w:val="18"/>
                <w:szCs w:val="18"/>
                <w:lang w:val="cy-GB"/>
              </w:rPr>
              <w:t>Uchel</w:t>
            </w:r>
          </w:p>
        </w:tc>
        <w:tc>
          <w:tcPr>
            <w:tcW w:w="992" w:type="dxa"/>
          </w:tcPr>
          <w:p w14:paraId="3476E36B" w14:textId="77777777" w:rsidR="009B08BE" w:rsidRPr="00AD087E" w:rsidRDefault="00A04F3E" w:rsidP="00FB4197">
            <w:pPr>
              <w:jc w:val="center"/>
              <w:rPr>
                <w:sz w:val="18"/>
                <w:szCs w:val="18"/>
              </w:rPr>
            </w:pPr>
            <w:r w:rsidRPr="00AD087E">
              <w:rPr>
                <w:sz w:val="18"/>
                <w:szCs w:val="18"/>
                <w:lang w:val="cy-GB"/>
              </w:rPr>
              <w:t>Uchel</w:t>
            </w:r>
          </w:p>
        </w:tc>
        <w:tc>
          <w:tcPr>
            <w:tcW w:w="3544" w:type="dxa"/>
          </w:tcPr>
          <w:p w14:paraId="4FFF501E" w14:textId="77777777" w:rsidR="009B08BE" w:rsidRPr="00AD087E" w:rsidRDefault="00A04F3E" w:rsidP="008D64D0">
            <w:pPr>
              <w:rPr>
                <w:sz w:val="18"/>
                <w:szCs w:val="18"/>
              </w:rPr>
            </w:pPr>
            <w:r w:rsidRPr="00AD087E">
              <w:rPr>
                <w:sz w:val="18"/>
                <w:szCs w:val="18"/>
                <w:lang w:val="cy-GB"/>
              </w:rPr>
              <w:t xml:space="preserve">Nodi amcanion 'trawsnewidiol' craidd fel rhan o'r gofynion gwireddu buddiannau a sicrhau bod y rhain yn elfennau allweddol ar gyfer cyflawni </w:t>
            </w:r>
          </w:p>
          <w:p w14:paraId="10B17D59" w14:textId="2838EAF9" w:rsidR="00CE58C0" w:rsidRPr="00AD087E" w:rsidRDefault="00A04F3E" w:rsidP="008D64D0">
            <w:pPr>
              <w:rPr>
                <w:sz w:val="18"/>
                <w:szCs w:val="18"/>
              </w:rPr>
            </w:pPr>
            <w:r w:rsidRPr="00AD087E">
              <w:rPr>
                <w:sz w:val="18"/>
                <w:szCs w:val="18"/>
                <w:lang w:val="cy-GB"/>
              </w:rPr>
              <w:t xml:space="preserve">Sefydlu'r rhaglen drawsnewid gyffredinol fel un sy'n canolbwyntio ar drawsnewid </w:t>
            </w:r>
            <w:r w:rsidR="00BE1366" w:rsidRPr="00AD087E">
              <w:rPr>
                <w:sz w:val="18"/>
                <w:szCs w:val="18"/>
                <w:lang w:val="cy-GB"/>
              </w:rPr>
              <w:t>y drefn</w:t>
            </w:r>
            <w:r w:rsidRPr="00AD087E">
              <w:rPr>
                <w:sz w:val="18"/>
                <w:szCs w:val="18"/>
                <w:lang w:val="cy-GB"/>
              </w:rPr>
              <w:t xml:space="preserve"> presgripsiynau yn hytrach na rhaglen "systemau" yn unig.</w:t>
            </w:r>
          </w:p>
        </w:tc>
      </w:tr>
      <w:tr w:rsidR="000340EF" w:rsidRPr="00AD087E" w14:paraId="19B68D6B" w14:textId="77777777" w:rsidTr="000340EF">
        <w:tc>
          <w:tcPr>
            <w:tcW w:w="1555" w:type="dxa"/>
          </w:tcPr>
          <w:p w14:paraId="371A1234" w14:textId="3B446AAB" w:rsidR="004E20D9" w:rsidRPr="00AD087E" w:rsidRDefault="00A04F3E" w:rsidP="008D64D0">
            <w:pPr>
              <w:rPr>
                <w:sz w:val="18"/>
                <w:szCs w:val="18"/>
              </w:rPr>
            </w:pPr>
            <w:r w:rsidRPr="00AD087E">
              <w:rPr>
                <w:sz w:val="18"/>
                <w:szCs w:val="18"/>
                <w:lang w:val="cy-GB"/>
              </w:rPr>
              <w:t>Cydlyniad a llif</w:t>
            </w:r>
            <w:r w:rsidR="00BE1366" w:rsidRPr="00AD087E">
              <w:rPr>
                <w:sz w:val="18"/>
                <w:szCs w:val="18"/>
                <w:lang w:val="cy-GB"/>
              </w:rPr>
              <w:t>oedd</w:t>
            </w:r>
            <w:r w:rsidRPr="00AD087E">
              <w:rPr>
                <w:sz w:val="18"/>
                <w:szCs w:val="18"/>
                <w:lang w:val="cy-GB"/>
              </w:rPr>
              <w:t xml:space="preserve"> gwaith Cymru gyfan</w:t>
            </w:r>
          </w:p>
        </w:tc>
        <w:tc>
          <w:tcPr>
            <w:tcW w:w="2693" w:type="dxa"/>
          </w:tcPr>
          <w:p w14:paraId="7E39170D" w14:textId="77777777" w:rsidR="004E20D9" w:rsidRPr="00AD087E" w:rsidRDefault="00A04F3E" w:rsidP="008D64D0">
            <w:pPr>
              <w:rPr>
                <w:sz w:val="18"/>
                <w:szCs w:val="18"/>
              </w:rPr>
            </w:pPr>
            <w:r w:rsidRPr="00AD087E">
              <w:rPr>
                <w:sz w:val="18"/>
                <w:szCs w:val="18"/>
                <w:lang w:val="cy-GB"/>
              </w:rPr>
              <w:t>Mae perygl y gallai cyfanrwydd atebion strategol Cymru gyfan gael ei beryglu os nad yw atebion pwynt a ddatblygir yn lleol yn cyd-fynd â'r weledigaeth ddylunio gyffredinol a'r safonau cenedlaethol.  Gall hyn yn ei dro beryglu diogelwch a phrofiad cleifion.</w:t>
            </w:r>
          </w:p>
        </w:tc>
        <w:tc>
          <w:tcPr>
            <w:tcW w:w="1134" w:type="dxa"/>
          </w:tcPr>
          <w:p w14:paraId="6F363678" w14:textId="77777777" w:rsidR="004E20D9" w:rsidRPr="00AD087E" w:rsidRDefault="00A04F3E" w:rsidP="00FB4197">
            <w:pPr>
              <w:jc w:val="center"/>
              <w:rPr>
                <w:sz w:val="18"/>
                <w:szCs w:val="18"/>
              </w:rPr>
            </w:pPr>
            <w:r w:rsidRPr="00AD087E">
              <w:rPr>
                <w:sz w:val="18"/>
                <w:szCs w:val="18"/>
                <w:lang w:val="cy-GB"/>
              </w:rPr>
              <w:t>Uchel</w:t>
            </w:r>
          </w:p>
        </w:tc>
        <w:tc>
          <w:tcPr>
            <w:tcW w:w="992" w:type="dxa"/>
          </w:tcPr>
          <w:p w14:paraId="0DD49767" w14:textId="77777777" w:rsidR="004E20D9" w:rsidRPr="00AD087E" w:rsidRDefault="00A04F3E" w:rsidP="00FB4197">
            <w:pPr>
              <w:jc w:val="center"/>
              <w:rPr>
                <w:sz w:val="18"/>
                <w:szCs w:val="18"/>
              </w:rPr>
            </w:pPr>
            <w:r w:rsidRPr="00AD087E">
              <w:rPr>
                <w:sz w:val="18"/>
                <w:szCs w:val="18"/>
                <w:lang w:val="cy-GB"/>
              </w:rPr>
              <w:t>Uchel</w:t>
            </w:r>
          </w:p>
        </w:tc>
        <w:tc>
          <w:tcPr>
            <w:tcW w:w="3544" w:type="dxa"/>
          </w:tcPr>
          <w:p w14:paraId="2FC0FCFF" w14:textId="1F6F3033" w:rsidR="004E20D9" w:rsidRPr="00AD087E" w:rsidRDefault="00A04F3E" w:rsidP="008D64D0">
            <w:pPr>
              <w:rPr>
                <w:sz w:val="18"/>
                <w:szCs w:val="18"/>
              </w:rPr>
            </w:pPr>
            <w:r w:rsidRPr="00AD087E">
              <w:rPr>
                <w:sz w:val="18"/>
                <w:szCs w:val="18"/>
                <w:lang w:val="cy-GB"/>
              </w:rPr>
              <w:t xml:space="preserve">Rheoli'r weledigaeth </w:t>
            </w:r>
            <w:r w:rsidR="007476B6">
              <w:rPr>
                <w:sz w:val="18"/>
                <w:szCs w:val="18"/>
                <w:lang w:val="cy-GB"/>
              </w:rPr>
              <w:t>s</w:t>
            </w:r>
            <w:r w:rsidRPr="00AD087E">
              <w:rPr>
                <w:sz w:val="18"/>
                <w:szCs w:val="18"/>
                <w:lang w:val="cy-GB"/>
              </w:rPr>
              <w:t xml:space="preserve">aernïol yn unol ag argymhellion yr Adolygiad </w:t>
            </w:r>
            <w:r w:rsidR="00AA0718" w:rsidRPr="00AD087E">
              <w:rPr>
                <w:sz w:val="18"/>
                <w:szCs w:val="18"/>
                <w:lang w:val="cy-GB"/>
              </w:rPr>
              <w:t>o Saernïaeth</w:t>
            </w:r>
            <w:r w:rsidRPr="00AD087E">
              <w:rPr>
                <w:sz w:val="18"/>
                <w:szCs w:val="18"/>
                <w:lang w:val="cy-GB"/>
              </w:rPr>
              <w:t xml:space="preserve"> Ddigidol drwy'r awdurdod dylunio e-bresgripsiynau arfaethedig (y mae'n rhaid iddo gynnwys gallu digidol ar lefel genedlaethol), a Bwrdd Safonau T</w:t>
            </w:r>
            <w:r w:rsidR="00BE1366" w:rsidRPr="00AD087E">
              <w:rPr>
                <w:sz w:val="18"/>
                <w:szCs w:val="18"/>
                <w:lang w:val="cy-GB"/>
              </w:rPr>
              <w:t>e</w:t>
            </w:r>
            <w:r w:rsidRPr="00AD087E">
              <w:rPr>
                <w:sz w:val="18"/>
                <w:szCs w:val="18"/>
                <w:lang w:val="cy-GB"/>
              </w:rPr>
              <w:t>chnegol Cymru.</w:t>
            </w:r>
          </w:p>
        </w:tc>
      </w:tr>
      <w:tr w:rsidR="000340EF" w:rsidRPr="00AD087E" w14:paraId="6DE2911C" w14:textId="77777777" w:rsidTr="000340EF">
        <w:tc>
          <w:tcPr>
            <w:tcW w:w="1555" w:type="dxa"/>
          </w:tcPr>
          <w:p w14:paraId="0B5BFFFD" w14:textId="77777777" w:rsidR="004E20D9" w:rsidRPr="00AD087E" w:rsidRDefault="00A04F3E" w:rsidP="008D64D0">
            <w:pPr>
              <w:rPr>
                <w:sz w:val="18"/>
                <w:szCs w:val="18"/>
              </w:rPr>
            </w:pPr>
            <w:r w:rsidRPr="00AD087E">
              <w:rPr>
                <w:sz w:val="18"/>
                <w:szCs w:val="18"/>
                <w:lang w:val="cy-GB"/>
              </w:rPr>
              <w:t xml:space="preserve">Rhyngwyneb Defnyddwyr Clinigol </w:t>
            </w:r>
          </w:p>
        </w:tc>
        <w:tc>
          <w:tcPr>
            <w:tcW w:w="2693" w:type="dxa"/>
          </w:tcPr>
          <w:p w14:paraId="637856A3" w14:textId="77777777" w:rsidR="004E20D9" w:rsidRPr="00AD087E" w:rsidRDefault="00A04F3E" w:rsidP="008D64D0">
            <w:pPr>
              <w:rPr>
                <w:sz w:val="18"/>
                <w:szCs w:val="18"/>
              </w:rPr>
            </w:pPr>
            <w:r w:rsidRPr="00AD087E">
              <w:rPr>
                <w:sz w:val="18"/>
                <w:szCs w:val="18"/>
                <w:lang w:val="cy-GB"/>
              </w:rPr>
              <w:t>Mae risg y gallai rhyngwynebau defnyddwyr clinigol lluosog arwain at gamgymeriadau gyda phresgripsiynau a pheryglu diogelwch cleifion os na chaiff dull cyffredin ei fabwysiadu mewn perthynas â safonau rhyngwynebau defnyddwyr ar gyfer technolegau e-bresgripsiynau yng Nghymru.</w:t>
            </w:r>
          </w:p>
        </w:tc>
        <w:tc>
          <w:tcPr>
            <w:tcW w:w="1134" w:type="dxa"/>
          </w:tcPr>
          <w:p w14:paraId="1AA0A13B" w14:textId="77777777" w:rsidR="004E20D9" w:rsidRPr="00AD087E" w:rsidRDefault="00A04F3E" w:rsidP="00FB4197">
            <w:pPr>
              <w:jc w:val="center"/>
              <w:rPr>
                <w:sz w:val="18"/>
                <w:szCs w:val="18"/>
              </w:rPr>
            </w:pPr>
            <w:r w:rsidRPr="00AD087E">
              <w:rPr>
                <w:sz w:val="18"/>
                <w:szCs w:val="18"/>
                <w:lang w:val="cy-GB"/>
              </w:rPr>
              <w:t>Canolig</w:t>
            </w:r>
          </w:p>
        </w:tc>
        <w:tc>
          <w:tcPr>
            <w:tcW w:w="992" w:type="dxa"/>
          </w:tcPr>
          <w:p w14:paraId="1F560B22" w14:textId="77777777" w:rsidR="004E20D9" w:rsidRPr="00AD087E" w:rsidRDefault="00A04F3E" w:rsidP="00FB4197">
            <w:pPr>
              <w:jc w:val="center"/>
              <w:rPr>
                <w:sz w:val="18"/>
                <w:szCs w:val="18"/>
              </w:rPr>
            </w:pPr>
            <w:r w:rsidRPr="00AD087E">
              <w:rPr>
                <w:sz w:val="18"/>
                <w:szCs w:val="18"/>
                <w:lang w:val="cy-GB"/>
              </w:rPr>
              <w:t>Uchel</w:t>
            </w:r>
          </w:p>
        </w:tc>
        <w:tc>
          <w:tcPr>
            <w:tcW w:w="3544" w:type="dxa"/>
          </w:tcPr>
          <w:p w14:paraId="42F5E1C1" w14:textId="77777777" w:rsidR="004E20D9" w:rsidRPr="00AD087E" w:rsidRDefault="00A04F3E" w:rsidP="008D64D0">
            <w:pPr>
              <w:rPr>
                <w:sz w:val="18"/>
                <w:szCs w:val="18"/>
              </w:rPr>
            </w:pPr>
            <w:r w:rsidRPr="00AD087E">
              <w:rPr>
                <w:sz w:val="18"/>
                <w:szCs w:val="18"/>
                <w:lang w:val="cy-GB"/>
              </w:rPr>
              <w:t>Rheoli'r rhyngwyneb defnyddwyr yn unol â safonau a bennir gan yr awdurdod dylunio e-bresgripsiynau arfaethedig a Bwrdd Safonau Technegol Cymru.</w:t>
            </w:r>
          </w:p>
        </w:tc>
      </w:tr>
      <w:tr w:rsidR="000340EF" w:rsidRPr="00AD087E" w14:paraId="04E724CC" w14:textId="77777777" w:rsidTr="000340EF">
        <w:tc>
          <w:tcPr>
            <w:tcW w:w="1555" w:type="dxa"/>
          </w:tcPr>
          <w:p w14:paraId="27E5E3DF" w14:textId="77777777" w:rsidR="00B67C53" w:rsidRPr="00AD087E" w:rsidRDefault="00A04F3E" w:rsidP="00313EF8">
            <w:pPr>
              <w:rPr>
                <w:sz w:val="18"/>
                <w:szCs w:val="18"/>
              </w:rPr>
            </w:pPr>
            <w:r w:rsidRPr="00AD087E">
              <w:rPr>
                <w:sz w:val="18"/>
                <w:szCs w:val="18"/>
                <w:lang w:val="cy-GB"/>
              </w:rPr>
              <w:t>Methu â gwneud cynnydd</w:t>
            </w:r>
          </w:p>
        </w:tc>
        <w:tc>
          <w:tcPr>
            <w:tcW w:w="2693" w:type="dxa"/>
          </w:tcPr>
          <w:p w14:paraId="3963AFDD" w14:textId="77777777" w:rsidR="00B67C53" w:rsidRPr="00AD087E" w:rsidRDefault="00A04F3E" w:rsidP="00313EF8">
            <w:pPr>
              <w:rPr>
                <w:sz w:val="18"/>
                <w:szCs w:val="18"/>
              </w:rPr>
            </w:pPr>
            <w:r w:rsidRPr="00AD087E">
              <w:rPr>
                <w:sz w:val="18"/>
                <w:szCs w:val="18"/>
                <w:lang w:val="cy-GB"/>
              </w:rPr>
              <w:t>Efallai y bydd methiant i wneud cynnydd gyda'r rhaglen drawsnewid oherwydd oedi gyda chymeradwyaeth a nawdd.</w:t>
            </w:r>
          </w:p>
        </w:tc>
        <w:tc>
          <w:tcPr>
            <w:tcW w:w="1134" w:type="dxa"/>
          </w:tcPr>
          <w:p w14:paraId="405E808F" w14:textId="77777777" w:rsidR="00B67C53" w:rsidRPr="00AD087E" w:rsidRDefault="00A04F3E" w:rsidP="00FB4197">
            <w:pPr>
              <w:jc w:val="center"/>
              <w:rPr>
                <w:sz w:val="18"/>
                <w:szCs w:val="18"/>
              </w:rPr>
            </w:pPr>
            <w:r w:rsidRPr="00AD087E">
              <w:rPr>
                <w:sz w:val="18"/>
                <w:szCs w:val="18"/>
                <w:lang w:val="cy-GB"/>
              </w:rPr>
              <w:t>Canolig</w:t>
            </w:r>
          </w:p>
        </w:tc>
        <w:tc>
          <w:tcPr>
            <w:tcW w:w="992" w:type="dxa"/>
          </w:tcPr>
          <w:p w14:paraId="0476CE89" w14:textId="77777777" w:rsidR="00B67C53" w:rsidRPr="00AD087E" w:rsidRDefault="00A04F3E" w:rsidP="00FB4197">
            <w:pPr>
              <w:jc w:val="center"/>
              <w:rPr>
                <w:sz w:val="18"/>
                <w:szCs w:val="18"/>
              </w:rPr>
            </w:pPr>
            <w:r w:rsidRPr="00AD087E">
              <w:rPr>
                <w:sz w:val="18"/>
                <w:szCs w:val="18"/>
                <w:lang w:val="cy-GB"/>
              </w:rPr>
              <w:t>Uchel</w:t>
            </w:r>
          </w:p>
        </w:tc>
        <w:tc>
          <w:tcPr>
            <w:tcW w:w="3544" w:type="dxa"/>
          </w:tcPr>
          <w:p w14:paraId="5CDE166A" w14:textId="059023CE" w:rsidR="00B67C53" w:rsidRPr="00AD087E" w:rsidRDefault="00A04F3E" w:rsidP="00313EF8">
            <w:pPr>
              <w:rPr>
                <w:sz w:val="18"/>
                <w:szCs w:val="18"/>
              </w:rPr>
            </w:pPr>
            <w:r w:rsidRPr="00AD087E">
              <w:rPr>
                <w:sz w:val="18"/>
                <w:szCs w:val="18"/>
                <w:lang w:val="cy-GB"/>
              </w:rPr>
              <w:t xml:space="preserve">Cytuno ar gyfres hyfyw </w:t>
            </w:r>
            <w:r w:rsidR="00BE1366" w:rsidRPr="00AD087E">
              <w:rPr>
                <w:sz w:val="18"/>
                <w:szCs w:val="18"/>
                <w:lang w:val="cy-GB"/>
              </w:rPr>
              <w:t xml:space="preserve">ofynnol </w:t>
            </w:r>
            <w:r w:rsidRPr="00AD087E">
              <w:rPr>
                <w:sz w:val="18"/>
                <w:szCs w:val="18"/>
                <w:lang w:val="cy-GB"/>
              </w:rPr>
              <w:t xml:space="preserve">o brosiectau a fyddai'n datblygu'r uchelgais yn gyfnewid am y manteision mwyaf posibl (e.e. cynllun braenaru </w:t>
            </w:r>
            <w:proofErr w:type="spellStart"/>
            <w:r w:rsidRPr="00AD087E">
              <w:rPr>
                <w:sz w:val="18"/>
                <w:szCs w:val="18"/>
                <w:lang w:val="cy-GB"/>
              </w:rPr>
              <w:t>ePMA</w:t>
            </w:r>
            <w:proofErr w:type="spellEnd"/>
            <w:r w:rsidRPr="00AD087E">
              <w:rPr>
                <w:sz w:val="18"/>
                <w:szCs w:val="18"/>
                <w:lang w:val="cy-GB"/>
              </w:rPr>
              <w:t xml:space="preserve"> gofal eilaidd unigol).</w:t>
            </w:r>
          </w:p>
          <w:p w14:paraId="4F0EC6A2" w14:textId="77777777" w:rsidR="006C04F1" w:rsidRPr="00AD087E" w:rsidRDefault="00A04F3E" w:rsidP="00313EF8">
            <w:pPr>
              <w:rPr>
                <w:sz w:val="18"/>
                <w:szCs w:val="18"/>
              </w:rPr>
            </w:pPr>
            <w:r w:rsidRPr="00AD087E">
              <w:rPr>
                <w:sz w:val="18"/>
                <w:szCs w:val="18"/>
                <w:lang w:val="cy-GB"/>
              </w:rPr>
              <w:t>Ceisio nawdd cryf gan Lywodraeth Cymru, a chydrannau unigol o'r system drwy'r grŵp arbenigol a grëwyd a'r Byrddau Iechyd.</w:t>
            </w:r>
          </w:p>
        </w:tc>
      </w:tr>
      <w:tr w:rsidR="000340EF" w:rsidRPr="00AD087E" w14:paraId="6531B519" w14:textId="77777777" w:rsidTr="000340EF">
        <w:tc>
          <w:tcPr>
            <w:tcW w:w="1555" w:type="dxa"/>
          </w:tcPr>
          <w:p w14:paraId="327B67D3" w14:textId="227059CF" w:rsidR="00B67C53" w:rsidRPr="00AD087E" w:rsidRDefault="00A04F3E" w:rsidP="00313EF8">
            <w:pPr>
              <w:rPr>
                <w:sz w:val="18"/>
                <w:szCs w:val="18"/>
              </w:rPr>
            </w:pPr>
            <w:r w:rsidRPr="00AD087E">
              <w:rPr>
                <w:sz w:val="18"/>
                <w:szCs w:val="18"/>
                <w:lang w:val="cy-GB"/>
              </w:rPr>
              <w:t>Parod</w:t>
            </w:r>
            <w:r w:rsidR="002763FB" w:rsidRPr="00AD087E">
              <w:rPr>
                <w:sz w:val="18"/>
                <w:szCs w:val="18"/>
                <w:lang w:val="cy-GB"/>
              </w:rPr>
              <w:t xml:space="preserve"> ar gyfer</w:t>
            </w:r>
            <w:r w:rsidRPr="00AD087E">
              <w:rPr>
                <w:sz w:val="18"/>
                <w:szCs w:val="18"/>
                <w:lang w:val="cy-GB"/>
              </w:rPr>
              <w:t xml:space="preserve"> y farchnad</w:t>
            </w:r>
          </w:p>
        </w:tc>
        <w:tc>
          <w:tcPr>
            <w:tcW w:w="2693" w:type="dxa"/>
          </w:tcPr>
          <w:p w14:paraId="434AC898" w14:textId="47B53EFA" w:rsidR="00B67C53" w:rsidRPr="00AD087E" w:rsidRDefault="00A04F3E" w:rsidP="00313EF8">
            <w:pPr>
              <w:rPr>
                <w:sz w:val="18"/>
                <w:szCs w:val="18"/>
              </w:rPr>
            </w:pPr>
            <w:r w:rsidRPr="00AD087E">
              <w:rPr>
                <w:sz w:val="18"/>
                <w:szCs w:val="18"/>
                <w:lang w:val="cy-GB"/>
              </w:rPr>
              <w:t xml:space="preserve">Efallai na fydd atebion ar gael yn y farchnad sy'n bodloni gofynion y weledigaeth ar gyfer atebion </w:t>
            </w:r>
            <w:r w:rsidR="00AA0718" w:rsidRPr="00AD087E">
              <w:rPr>
                <w:sz w:val="18"/>
                <w:szCs w:val="18"/>
                <w:lang w:val="cy-GB"/>
              </w:rPr>
              <w:t>saernïaeth</w:t>
            </w:r>
            <w:r w:rsidRPr="00AD087E">
              <w:rPr>
                <w:sz w:val="18"/>
                <w:szCs w:val="18"/>
                <w:lang w:val="cy-GB"/>
              </w:rPr>
              <w:t xml:space="preserve"> agored.</w:t>
            </w:r>
          </w:p>
        </w:tc>
        <w:tc>
          <w:tcPr>
            <w:tcW w:w="1134" w:type="dxa"/>
          </w:tcPr>
          <w:p w14:paraId="26FE38E0" w14:textId="77777777" w:rsidR="00B67C53" w:rsidRPr="00AD087E" w:rsidRDefault="00A04F3E" w:rsidP="00FB4197">
            <w:pPr>
              <w:jc w:val="center"/>
              <w:rPr>
                <w:sz w:val="18"/>
                <w:szCs w:val="18"/>
              </w:rPr>
            </w:pPr>
            <w:r w:rsidRPr="00AD087E">
              <w:rPr>
                <w:sz w:val="18"/>
                <w:szCs w:val="18"/>
                <w:lang w:val="cy-GB"/>
              </w:rPr>
              <w:t>Canolig</w:t>
            </w:r>
          </w:p>
        </w:tc>
        <w:tc>
          <w:tcPr>
            <w:tcW w:w="992" w:type="dxa"/>
          </w:tcPr>
          <w:p w14:paraId="01D8B20F" w14:textId="77777777" w:rsidR="00B67C53" w:rsidRPr="00AD087E" w:rsidRDefault="00A04F3E" w:rsidP="00FB4197">
            <w:pPr>
              <w:jc w:val="center"/>
              <w:rPr>
                <w:sz w:val="18"/>
                <w:szCs w:val="18"/>
              </w:rPr>
            </w:pPr>
            <w:r w:rsidRPr="00AD087E">
              <w:rPr>
                <w:sz w:val="18"/>
                <w:szCs w:val="18"/>
                <w:lang w:val="cy-GB"/>
              </w:rPr>
              <w:t>Canolig</w:t>
            </w:r>
          </w:p>
        </w:tc>
        <w:tc>
          <w:tcPr>
            <w:tcW w:w="3544" w:type="dxa"/>
          </w:tcPr>
          <w:p w14:paraId="7133A444" w14:textId="77777777" w:rsidR="00B67C53" w:rsidRPr="00AD087E" w:rsidRDefault="00A04F3E" w:rsidP="00313EF8">
            <w:pPr>
              <w:rPr>
                <w:sz w:val="18"/>
                <w:szCs w:val="18"/>
              </w:rPr>
            </w:pPr>
            <w:r w:rsidRPr="00AD087E">
              <w:rPr>
                <w:sz w:val="18"/>
                <w:szCs w:val="18"/>
                <w:lang w:val="cy-GB"/>
              </w:rPr>
              <w:t xml:space="preserve">Mae atebion hysbys yn y farchnad ar gyfer pob cydran, ond bydd angen eu gwerthuso yn erbyn eu priodoldeb yng Nghymru yn ystod cyfnod Sylfaen pob prosiect. </w:t>
            </w:r>
          </w:p>
        </w:tc>
      </w:tr>
      <w:tr w:rsidR="000340EF" w:rsidRPr="00AD087E" w14:paraId="55D4953C" w14:textId="77777777" w:rsidTr="000340EF">
        <w:tc>
          <w:tcPr>
            <w:tcW w:w="1555" w:type="dxa"/>
          </w:tcPr>
          <w:p w14:paraId="3EFD5C52" w14:textId="77777777" w:rsidR="004A0EBC" w:rsidRPr="00AD087E" w:rsidRDefault="00A04F3E" w:rsidP="00313EF8">
            <w:pPr>
              <w:rPr>
                <w:sz w:val="18"/>
                <w:szCs w:val="18"/>
              </w:rPr>
            </w:pPr>
            <w:r w:rsidRPr="00AD087E">
              <w:rPr>
                <w:sz w:val="18"/>
                <w:szCs w:val="18"/>
                <w:lang w:val="cy-GB"/>
              </w:rPr>
              <w:t>Rhwystrau deddfwriaethol</w:t>
            </w:r>
          </w:p>
          <w:p w14:paraId="18CB8045" w14:textId="77777777" w:rsidR="00B67C53" w:rsidRPr="00AD087E" w:rsidRDefault="00B67C53" w:rsidP="00313EF8">
            <w:pPr>
              <w:rPr>
                <w:sz w:val="18"/>
                <w:szCs w:val="18"/>
              </w:rPr>
            </w:pPr>
          </w:p>
        </w:tc>
        <w:tc>
          <w:tcPr>
            <w:tcW w:w="2693" w:type="dxa"/>
          </w:tcPr>
          <w:p w14:paraId="52049FAC" w14:textId="77777777" w:rsidR="00B67C53" w:rsidRPr="00AD087E" w:rsidRDefault="00A04F3E" w:rsidP="00313EF8">
            <w:pPr>
              <w:rPr>
                <w:sz w:val="18"/>
                <w:szCs w:val="18"/>
              </w:rPr>
            </w:pPr>
            <w:r w:rsidRPr="00AD087E">
              <w:rPr>
                <w:sz w:val="18"/>
                <w:szCs w:val="18"/>
                <w:lang w:val="cy-GB"/>
              </w:rPr>
              <w:t>Efallai y bydd rhwystrau deddfwriaethol i gynnydd y prosiect.</w:t>
            </w:r>
          </w:p>
        </w:tc>
        <w:tc>
          <w:tcPr>
            <w:tcW w:w="1134" w:type="dxa"/>
          </w:tcPr>
          <w:p w14:paraId="166E63B3" w14:textId="77777777" w:rsidR="00B67C53" w:rsidRPr="00AD087E" w:rsidRDefault="00A04F3E" w:rsidP="00FB4197">
            <w:pPr>
              <w:jc w:val="center"/>
              <w:rPr>
                <w:sz w:val="18"/>
                <w:szCs w:val="18"/>
              </w:rPr>
            </w:pPr>
            <w:r w:rsidRPr="00AD087E">
              <w:rPr>
                <w:sz w:val="18"/>
                <w:szCs w:val="18"/>
                <w:lang w:val="cy-GB"/>
              </w:rPr>
              <w:t>Canolig</w:t>
            </w:r>
          </w:p>
        </w:tc>
        <w:tc>
          <w:tcPr>
            <w:tcW w:w="992" w:type="dxa"/>
          </w:tcPr>
          <w:p w14:paraId="23F3982E" w14:textId="77777777" w:rsidR="00B67C53" w:rsidRPr="00AD087E" w:rsidRDefault="00A04F3E" w:rsidP="00FB4197">
            <w:pPr>
              <w:jc w:val="center"/>
              <w:rPr>
                <w:sz w:val="18"/>
                <w:szCs w:val="18"/>
              </w:rPr>
            </w:pPr>
            <w:r w:rsidRPr="00AD087E">
              <w:rPr>
                <w:sz w:val="18"/>
                <w:szCs w:val="18"/>
                <w:lang w:val="cy-GB"/>
              </w:rPr>
              <w:t>Canolig</w:t>
            </w:r>
          </w:p>
        </w:tc>
        <w:tc>
          <w:tcPr>
            <w:tcW w:w="3544" w:type="dxa"/>
          </w:tcPr>
          <w:p w14:paraId="5321E17F" w14:textId="5B831AB9" w:rsidR="00B67C53" w:rsidRPr="00AD087E" w:rsidRDefault="00A04F3E" w:rsidP="00313EF8">
            <w:pPr>
              <w:rPr>
                <w:sz w:val="18"/>
                <w:szCs w:val="18"/>
              </w:rPr>
            </w:pPr>
            <w:r w:rsidRPr="00AD087E">
              <w:rPr>
                <w:sz w:val="18"/>
                <w:szCs w:val="18"/>
                <w:lang w:val="cy-GB"/>
              </w:rPr>
              <w:t>Gofynion deddfwriaeth i'w hymgorffori yn y c</w:t>
            </w:r>
            <w:r w:rsidR="002763FB" w:rsidRPr="00AD087E">
              <w:rPr>
                <w:sz w:val="18"/>
                <w:szCs w:val="18"/>
                <w:lang w:val="cy-GB"/>
              </w:rPr>
              <w:t>am</w:t>
            </w:r>
            <w:r w:rsidRPr="00AD087E">
              <w:rPr>
                <w:sz w:val="18"/>
                <w:szCs w:val="18"/>
                <w:lang w:val="cy-GB"/>
              </w:rPr>
              <w:t xml:space="preserve"> dylunio a'r prosesau gwneud penderfyniadau mewn perthynas ag atebion.</w:t>
            </w:r>
          </w:p>
        </w:tc>
      </w:tr>
    </w:tbl>
    <w:p w14:paraId="576DFF4E" w14:textId="77777777" w:rsidR="00005D0B" w:rsidRPr="00AD087E" w:rsidRDefault="00A04F3E" w:rsidP="003F0950">
      <w:pPr>
        <w:jc w:val="center"/>
        <w:rPr>
          <w:b/>
          <w:bCs/>
        </w:rPr>
      </w:pPr>
      <w:bookmarkStart w:id="48" w:name="_Toc89337763"/>
      <w:r w:rsidRPr="00AD087E">
        <w:rPr>
          <w:b/>
          <w:bCs/>
          <w:lang w:val="cy-GB"/>
        </w:rPr>
        <w:t xml:space="preserve">Tabl </w:t>
      </w:r>
      <w:r w:rsidRPr="00AD087E">
        <w:rPr>
          <w:b/>
          <w:bCs/>
        </w:rPr>
        <w:fldChar w:fldCharType="begin"/>
      </w:r>
      <w:r w:rsidRPr="00AD087E">
        <w:rPr>
          <w:b/>
          <w:bCs/>
        </w:rPr>
        <w:instrText xml:space="preserve"> SEQ Table \* ARABIC </w:instrText>
      </w:r>
      <w:r w:rsidRPr="00AD087E">
        <w:rPr>
          <w:b/>
          <w:bCs/>
        </w:rPr>
        <w:fldChar w:fldCharType="separate"/>
      </w:r>
      <w:r w:rsidR="003F0950" w:rsidRPr="00AD087E">
        <w:rPr>
          <w:b/>
          <w:bCs/>
          <w:noProof/>
        </w:rPr>
        <w:t>4</w:t>
      </w:r>
      <w:r w:rsidRPr="00AD087E">
        <w:rPr>
          <w:b/>
          <w:bCs/>
        </w:rPr>
        <w:fldChar w:fldCharType="end"/>
      </w:r>
      <w:r w:rsidRPr="00AD087E">
        <w:rPr>
          <w:b/>
          <w:bCs/>
          <w:lang w:val="cy-GB"/>
        </w:rPr>
        <w:t xml:space="preserve"> Risgiau strategol allweddol</w:t>
      </w:r>
      <w:bookmarkEnd w:id="48"/>
    </w:p>
    <w:p w14:paraId="31E82B61" w14:textId="77777777" w:rsidR="00BE67F2" w:rsidRPr="00AD087E" w:rsidRDefault="00A04F3E" w:rsidP="000C01DC">
      <w:pPr>
        <w:pStyle w:val="Pennawd2"/>
      </w:pPr>
      <w:bookmarkStart w:id="49" w:name="_Toc89337673"/>
      <w:r w:rsidRPr="00AD087E">
        <w:rPr>
          <w:lang w:val="cy-GB"/>
        </w:rPr>
        <w:t>Fframwaith gwneud penderfyniadau</w:t>
      </w:r>
      <w:bookmarkEnd w:id="49"/>
    </w:p>
    <w:p w14:paraId="32D4EC20" w14:textId="1B1C6AAE" w:rsidR="004961A6" w:rsidRPr="00AD087E" w:rsidRDefault="00A04F3E" w:rsidP="004961A6">
      <w:r w:rsidRPr="00AD087E">
        <w:rPr>
          <w:lang w:val="cy-GB"/>
        </w:rPr>
        <w:t xml:space="preserve">Bydd y galluoedd a amlinellir i ddarparu tirwedd e-bresgripsiynau </w:t>
      </w:r>
      <w:r w:rsidR="002763FB" w:rsidRPr="00AD087E">
        <w:rPr>
          <w:lang w:val="cy-GB"/>
        </w:rPr>
        <w:t>ar ei newydd wedd</w:t>
      </w:r>
      <w:r w:rsidRPr="00AD087E">
        <w:rPr>
          <w:lang w:val="cy-GB"/>
        </w:rPr>
        <w:t xml:space="preserve"> yng Nghymru yn defnyddio </w:t>
      </w:r>
      <w:r w:rsidR="007476B6">
        <w:rPr>
          <w:lang w:val="cy-GB"/>
        </w:rPr>
        <w:t>blociau adeiladu</w:t>
      </w:r>
      <w:r w:rsidR="00942601">
        <w:rPr>
          <w:lang w:val="cy-GB"/>
        </w:rPr>
        <w:t xml:space="preserve"> </w:t>
      </w:r>
      <w:r w:rsidRPr="00AD087E">
        <w:rPr>
          <w:lang w:val="cy-GB"/>
        </w:rPr>
        <w:t>saernïol lluosog – sy'n aml yn cynnwys un neu fwy o gynhyrchion.  Wrth i ddewisiadau ar gyfer y cynhyrchion neu'r dosbarthiadau hyn o gynnyrch gael eu hasesu, mae angen asesu'r risg fanwl o gyflenwi yn erbyn cyfres gyson o feini prawf y tu hwnt i'r nodweddion technegol a swyddogaethol.  Mae'r fframwaith gwneud penderfyniadau a awgrymir wedi'i nodi isod:</w:t>
      </w:r>
    </w:p>
    <w:tbl>
      <w:tblPr>
        <w:tblW w:w="10480" w:type="dxa"/>
        <w:tblCellMar>
          <w:left w:w="0" w:type="dxa"/>
          <w:right w:w="0" w:type="dxa"/>
        </w:tblCellMar>
        <w:tblLook w:val="0420" w:firstRow="1" w:lastRow="0" w:firstColumn="0" w:lastColumn="0" w:noHBand="0" w:noVBand="1"/>
      </w:tblPr>
      <w:tblGrid>
        <w:gridCol w:w="10480"/>
      </w:tblGrid>
      <w:tr w:rsidR="000340EF" w:rsidRPr="00AD087E" w14:paraId="3BF0C09D" w14:textId="77777777" w:rsidTr="00BC6577">
        <w:trPr>
          <w:trHeight w:val="245"/>
        </w:trPr>
        <w:tc>
          <w:tcPr>
            <w:tcW w:w="10480" w:type="dxa"/>
            <w:tcBorders>
              <w:top w:val="single" w:sz="8" w:space="0" w:color="FFFFFF"/>
              <w:left w:val="single" w:sz="8" w:space="0" w:color="FFFFFF"/>
              <w:bottom w:val="single" w:sz="24" w:space="0" w:color="FFFFFF"/>
              <w:right w:val="single" w:sz="8" w:space="0" w:color="FFFFFF"/>
            </w:tcBorders>
            <w:shd w:val="clear" w:color="auto" w:fill="1D307D"/>
            <w:tcMar>
              <w:top w:w="15" w:type="dxa"/>
              <w:left w:w="15" w:type="dxa"/>
              <w:bottom w:w="0" w:type="dxa"/>
              <w:right w:w="15" w:type="dxa"/>
            </w:tcMar>
            <w:vAlign w:val="center"/>
            <w:hideMark/>
          </w:tcPr>
          <w:p w14:paraId="2D7350D5" w14:textId="77777777" w:rsidR="00BC6577" w:rsidRPr="00AD087E" w:rsidRDefault="00A04F3E" w:rsidP="00BC6577">
            <w:pPr>
              <w:tabs>
                <w:tab w:val="clear" w:pos="283"/>
              </w:tabs>
              <w:suppressAutoHyphens w:val="0"/>
              <w:autoSpaceDE/>
              <w:autoSpaceDN/>
              <w:adjustRightInd/>
              <w:spacing w:after="0" w:line="220" w:lineRule="exact"/>
              <w:textAlignment w:val="auto"/>
              <w:rPr>
                <w:rFonts w:eastAsia="Times New Roman"/>
                <w:color w:val="auto"/>
                <w:sz w:val="18"/>
                <w:szCs w:val="18"/>
                <w:lang w:eastAsia="en-GB"/>
              </w:rPr>
            </w:pPr>
            <w:r w:rsidRPr="00AD087E">
              <w:rPr>
                <w:rFonts w:eastAsia="Times New Roman"/>
                <w:color w:val="FFFFFF"/>
                <w:kern w:val="24"/>
                <w:sz w:val="18"/>
                <w:szCs w:val="18"/>
                <w:lang w:val="cy-GB" w:eastAsia="en-GB"/>
              </w:rPr>
              <w:t>Meini prawf asesu</w:t>
            </w:r>
          </w:p>
        </w:tc>
      </w:tr>
      <w:tr w:rsidR="000340EF" w:rsidRPr="00AD087E" w14:paraId="6A7A8DE8" w14:textId="77777777" w:rsidTr="00BC6577">
        <w:trPr>
          <w:trHeight w:val="469"/>
        </w:trPr>
        <w:tc>
          <w:tcPr>
            <w:tcW w:w="10480" w:type="dxa"/>
            <w:tcBorders>
              <w:top w:val="single" w:sz="24" w:space="0" w:color="FFFFFF"/>
              <w:left w:val="single" w:sz="8" w:space="0" w:color="FFFFFF"/>
              <w:bottom w:val="single" w:sz="8" w:space="0" w:color="FFFFFF"/>
              <w:right w:val="single" w:sz="8" w:space="0" w:color="FFFFFF"/>
            </w:tcBorders>
            <w:shd w:val="clear" w:color="auto" w:fill="CCCDD7"/>
            <w:tcMar>
              <w:top w:w="57" w:type="dxa"/>
              <w:left w:w="15" w:type="dxa"/>
              <w:bottom w:w="57" w:type="dxa"/>
              <w:right w:w="15" w:type="dxa"/>
            </w:tcMar>
            <w:vAlign w:val="center"/>
            <w:hideMark/>
          </w:tcPr>
          <w:p w14:paraId="1E1A1A95" w14:textId="77777777" w:rsidR="00BC6577" w:rsidRPr="00AD087E" w:rsidRDefault="00A04F3E" w:rsidP="00BC6577">
            <w:pPr>
              <w:rPr>
                <w:rFonts w:eastAsia="Times New Roman"/>
                <w:color w:val="auto"/>
                <w:sz w:val="18"/>
                <w:szCs w:val="18"/>
                <w:lang w:eastAsia="en-GB"/>
              </w:rPr>
            </w:pPr>
            <w:r w:rsidRPr="00AD087E">
              <w:rPr>
                <w:rFonts w:eastAsia="Times New Roman"/>
                <w:sz w:val="18"/>
                <w:szCs w:val="18"/>
                <w:lang w:val="cy-GB" w:eastAsia="en-GB"/>
              </w:rPr>
              <w:t xml:space="preserve">Amserlen - </w:t>
            </w:r>
            <w:r w:rsidRPr="00AD087E">
              <w:rPr>
                <w:rFonts w:eastAsia="Times New Roman"/>
                <w:color w:val="1D307D"/>
                <w:sz w:val="18"/>
                <w:szCs w:val="18"/>
                <w:lang w:val="cy-GB" w:eastAsia="en-GB"/>
              </w:rPr>
              <w:t xml:space="preserve">Gellir bodloni'r amserlenni ar gyfer cyflawni buddiannau. </w:t>
            </w:r>
          </w:p>
        </w:tc>
      </w:tr>
      <w:tr w:rsidR="000340EF" w:rsidRPr="00AD087E" w14:paraId="59F48EF1" w14:textId="77777777" w:rsidTr="00BC6577">
        <w:tc>
          <w:tcPr>
            <w:tcW w:w="10480" w:type="dxa"/>
            <w:tcBorders>
              <w:top w:val="single" w:sz="8" w:space="0" w:color="FFFFFF"/>
              <w:left w:val="single" w:sz="8" w:space="0" w:color="FFFFFF"/>
              <w:bottom w:val="single" w:sz="8" w:space="0" w:color="FFFFFF"/>
              <w:right w:val="single" w:sz="8" w:space="0" w:color="FFFFFF"/>
            </w:tcBorders>
            <w:shd w:val="clear" w:color="auto" w:fill="E7E8EC"/>
            <w:tcMar>
              <w:top w:w="57" w:type="dxa"/>
              <w:left w:w="15" w:type="dxa"/>
              <w:bottom w:w="57" w:type="dxa"/>
              <w:right w:w="15" w:type="dxa"/>
            </w:tcMar>
            <w:vAlign w:val="center"/>
            <w:hideMark/>
          </w:tcPr>
          <w:p w14:paraId="7AA2FDEE" w14:textId="77777777" w:rsidR="00BC6577" w:rsidRPr="00AD087E" w:rsidRDefault="00A04F3E" w:rsidP="00BC6577">
            <w:pPr>
              <w:rPr>
                <w:rFonts w:eastAsia="Times New Roman"/>
                <w:color w:val="auto"/>
                <w:sz w:val="18"/>
                <w:szCs w:val="18"/>
                <w:lang w:eastAsia="en-GB"/>
              </w:rPr>
            </w:pPr>
            <w:r w:rsidRPr="00AD087E">
              <w:rPr>
                <w:rFonts w:eastAsia="Times New Roman"/>
                <w:sz w:val="18"/>
                <w:szCs w:val="18"/>
                <w:lang w:val="cy-GB" w:eastAsia="en-GB"/>
              </w:rPr>
              <w:t xml:space="preserve">Aliniad strategol - </w:t>
            </w:r>
            <w:r w:rsidRPr="00AD087E">
              <w:rPr>
                <w:rFonts w:eastAsia="Times New Roman"/>
                <w:color w:val="1D307D"/>
                <w:sz w:val="18"/>
                <w:szCs w:val="18"/>
                <w:lang w:val="cy-GB" w:eastAsia="en-GB"/>
              </w:rPr>
              <w:t xml:space="preserve">Alinio â strategaethau cenedlaethol a (lle bo'n briodol) lleol (e.e. Bwrdd Iechyd) </w:t>
            </w:r>
          </w:p>
        </w:tc>
      </w:tr>
      <w:tr w:rsidR="000340EF" w:rsidRPr="00AD087E" w14:paraId="6262F03D" w14:textId="77777777" w:rsidTr="00BC6577">
        <w:tc>
          <w:tcPr>
            <w:tcW w:w="10480" w:type="dxa"/>
            <w:tcBorders>
              <w:top w:val="single" w:sz="8" w:space="0" w:color="FFFFFF"/>
              <w:left w:val="single" w:sz="8" w:space="0" w:color="FFFFFF"/>
              <w:bottom w:val="single" w:sz="8" w:space="0" w:color="FFFFFF"/>
              <w:right w:val="single" w:sz="8" w:space="0" w:color="FFFFFF"/>
            </w:tcBorders>
            <w:shd w:val="clear" w:color="auto" w:fill="CCCDD7"/>
            <w:tcMar>
              <w:top w:w="57" w:type="dxa"/>
              <w:left w:w="15" w:type="dxa"/>
              <w:bottom w:w="57" w:type="dxa"/>
              <w:right w:w="15" w:type="dxa"/>
            </w:tcMar>
            <w:vAlign w:val="center"/>
            <w:hideMark/>
          </w:tcPr>
          <w:p w14:paraId="161C9A94" w14:textId="11341CFA" w:rsidR="00BC6577" w:rsidRPr="00AD087E" w:rsidRDefault="00A04F3E" w:rsidP="00BC6577">
            <w:pPr>
              <w:rPr>
                <w:rFonts w:eastAsia="Times New Roman"/>
                <w:color w:val="auto"/>
                <w:sz w:val="18"/>
                <w:szCs w:val="18"/>
                <w:lang w:eastAsia="en-GB"/>
              </w:rPr>
            </w:pPr>
            <w:r w:rsidRPr="00AD087E">
              <w:rPr>
                <w:rFonts w:eastAsia="Times New Roman"/>
                <w:sz w:val="18"/>
                <w:szCs w:val="18"/>
                <w:lang w:val="cy-GB" w:eastAsia="en-GB"/>
              </w:rPr>
              <w:t>Swyddogaeth</w:t>
            </w:r>
            <w:r w:rsidR="002763FB" w:rsidRPr="00AD087E">
              <w:rPr>
                <w:rFonts w:eastAsia="Times New Roman"/>
                <w:sz w:val="18"/>
                <w:szCs w:val="18"/>
                <w:lang w:val="cy-GB" w:eastAsia="en-GB"/>
              </w:rPr>
              <w:t>au</w:t>
            </w:r>
            <w:r w:rsidRPr="00AD087E">
              <w:rPr>
                <w:rFonts w:eastAsia="Times New Roman"/>
                <w:sz w:val="18"/>
                <w:szCs w:val="18"/>
                <w:lang w:val="cy-GB" w:eastAsia="en-GB"/>
              </w:rPr>
              <w:t xml:space="preserve"> - </w:t>
            </w:r>
            <w:r w:rsidRPr="00AD087E">
              <w:rPr>
                <w:rFonts w:eastAsia="Times New Roman"/>
                <w:color w:val="1D307D"/>
                <w:sz w:val="18"/>
                <w:szCs w:val="18"/>
                <w:lang w:val="cy-GB" w:eastAsia="en-GB"/>
              </w:rPr>
              <w:t xml:space="preserve">Gallu cyflawni'r gyfres lawn o ofynion manwl ar gyfer y bloc adeiladu saernïol sy'n cael ei ystyried – e.e. ateb </w:t>
            </w:r>
            <w:proofErr w:type="spellStart"/>
            <w:r w:rsidRPr="00AD087E">
              <w:rPr>
                <w:rFonts w:eastAsia="Times New Roman"/>
                <w:color w:val="1D307D"/>
                <w:sz w:val="18"/>
                <w:szCs w:val="18"/>
                <w:lang w:val="cy-GB" w:eastAsia="en-GB"/>
              </w:rPr>
              <w:t>ePMA</w:t>
            </w:r>
            <w:proofErr w:type="spellEnd"/>
            <w:r w:rsidRPr="00AD087E">
              <w:rPr>
                <w:rFonts w:eastAsia="Times New Roman"/>
                <w:color w:val="1D307D"/>
                <w:sz w:val="18"/>
                <w:szCs w:val="18"/>
                <w:lang w:val="cy-GB" w:eastAsia="en-GB"/>
              </w:rPr>
              <w:t xml:space="preserve"> mewn Bwrdd Iechyd.</w:t>
            </w:r>
          </w:p>
        </w:tc>
      </w:tr>
      <w:tr w:rsidR="000340EF" w:rsidRPr="00AD087E" w14:paraId="1115423E" w14:textId="77777777" w:rsidTr="00BC6577">
        <w:tc>
          <w:tcPr>
            <w:tcW w:w="10480" w:type="dxa"/>
            <w:tcBorders>
              <w:top w:val="single" w:sz="8" w:space="0" w:color="FFFFFF"/>
              <w:left w:val="single" w:sz="8" w:space="0" w:color="FFFFFF"/>
              <w:bottom w:val="single" w:sz="8" w:space="0" w:color="FFFFFF"/>
              <w:right w:val="single" w:sz="8" w:space="0" w:color="FFFFFF"/>
            </w:tcBorders>
            <w:shd w:val="clear" w:color="auto" w:fill="E7E8EC"/>
            <w:tcMar>
              <w:top w:w="57" w:type="dxa"/>
              <w:left w:w="15" w:type="dxa"/>
              <w:bottom w:w="57" w:type="dxa"/>
              <w:right w:w="15" w:type="dxa"/>
            </w:tcMar>
            <w:vAlign w:val="center"/>
            <w:hideMark/>
          </w:tcPr>
          <w:p w14:paraId="08A73126" w14:textId="77777777" w:rsidR="00BC6577" w:rsidRPr="00AD087E" w:rsidRDefault="00A04F3E" w:rsidP="00BC6577">
            <w:pPr>
              <w:rPr>
                <w:rFonts w:eastAsia="Times New Roman"/>
                <w:color w:val="auto"/>
                <w:sz w:val="18"/>
                <w:szCs w:val="18"/>
                <w:lang w:eastAsia="en-GB"/>
              </w:rPr>
            </w:pPr>
            <w:proofErr w:type="spellStart"/>
            <w:r w:rsidRPr="00AD087E">
              <w:rPr>
                <w:rFonts w:eastAsia="Times New Roman"/>
                <w:sz w:val="18"/>
                <w:szCs w:val="18"/>
                <w:lang w:val="cy-GB" w:eastAsia="en-GB"/>
              </w:rPr>
              <w:t>Fforddiadwyedd</w:t>
            </w:r>
            <w:proofErr w:type="spellEnd"/>
            <w:r w:rsidRPr="00AD087E">
              <w:rPr>
                <w:rFonts w:eastAsia="Times New Roman"/>
                <w:sz w:val="18"/>
                <w:szCs w:val="18"/>
                <w:lang w:val="cy-GB" w:eastAsia="en-GB"/>
              </w:rPr>
              <w:t xml:space="preserve"> - </w:t>
            </w:r>
            <w:r w:rsidRPr="00AD087E">
              <w:rPr>
                <w:rFonts w:eastAsia="Times New Roman"/>
                <w:color w:val="1D307D"/>
                <w:sz w:val="18"/>
                <w:szCs w:val="18"/>
                <w:lang w:val="cy-GB" w:eastAsia="en-GB"/>
              </w:rPr>
              <w:t>Gellir talu costau cylch bywyd llawn o fewn cyfyngiadau cenedlaethol neu leol (fel y bo'n briodol)</w:t>
            </w:r>
          </w:p>
        </w:tc>
      </w:tr>
      <w:tr w:rsidR="000340EF" w:rsidRPr="00AD087E" w14:paraId="11E64A1F" w14:textId="77777777" w:rsidTr="00BC6577">
        <w:trPr>
          <w:trHeight w:val="274"/>
        </w:trPr>
        <w:tc>
          <w:tcPr>
            <w:tcW w:w="10480" w:type="dxa"/>
            <w:tcBorders>
              <w:top w:val="single" w:sz="8" w:space="0" w:color="FFFFFF"/>
              <w:left w:val="single" w:sz="8" w:space="0" w:color="FFFFFF"/>
              <w:bottom w:val="single" w:sz="8" w:space="0" w:color="FFFFFF"/>
              <w:right w:val="single" w:sz="8" w:space="0" w:color="FFFFFF"/>
            </w:tcBorders>
            <w:shd w:val="clear" w:color="auto" w:fill="CCCDD7"/>
            <w:tcMar>
              <w:top w:w="57" w:type="dxa"/>
              <w:left w:w="15" w:type="dxa"/>
              <w:bottom w:w="57" w:type="dxa"/>
              <w:right w:w="15" w:type="dxa"/>
            </w:tcMar>
            <w:vAlign w:val="center"/>
            <w:hideMark/>
          </w:tcPr>
          <w:p w14:paraId="779B0A47" w14:textId="6DED972C" w:rsidR="00BC6577" w:rsidRPr="00AD087E" w:rsidRDefault="00A04F3E" w:rsidP="00BC6577">
            <w:pPr>
              <w:rPr>
                <w:rFonts w:eastAsia="Times New Roman"/>
                <w:color w:val="auto"/>
                <w:sz w:val="18"/>
                <w:szCs w:val="18"/>
                <w:lang w:eastAsia="en-GB"/>
              </w:rPr>
            </w:pPr>
            <w:r w:rsidRPr="00AD087E">
              <w:rPr>
                <w:rFonts w:eastAsia="Times New Roman"/>
                <w:sz w:val="18"/>
                <w:szCs w:val="18"/>
                <w:lang w:val="cy-GB" w:eastAsia="en-GB"/>
              </w:rPr>
              <w:t xml:space="preserve">Buddiannau - </w:t>
            </w:r>
            <w:r w:rsidRPr="00AD087E">
              <w:rPr>
                <w:rFonts w:eastAsia="Times New Roman"/>
                <w:color w:val="1D307D"/>
                <w:sz w:val="18"/>
                <w:szCs w:val="18"/>
                <w:lang w:val="cy-GB" w:eastAsia="en-GB"/>
              </w:rPr>
              <w:t xml:space="preserve">Mae'r buddiannau lleol ac i'r economi iechyd ehangach ledled Cymru </w:t>
            </w:r>
            <w:r w:rsidR="005210FA" w:rsidRPr="00AD087E">
              <w:rPr>
                <w:rFonts w:eastAsia="Times New Roman"/>
                <w:color w:val="1D307D"/>
                <w:sz w:val="18"/>
                <w:szCs w:val="18"/>
                <w:lang w:val="cy-GB" w:eastAsia="en-GB"/>
              </w:rPr>
              <w:t xml:space="preserve">sy’n deillio </w:t>
            </w:r>
            <w:r w:rsidRPr="00AD087E">
              <w:rPr>
                <w:rFonts w:eastAsia="Times New Roman"/>
                <w:color w:val="1D307D"/>
                <w:sz w:val="18"/>
                <w:szCs w:val="18"/>
                <w:lang w:val="cy-GB" w:eastAsia="en-GB"/>
              </w:rPr>
              <w:t xml:space="preserve">o'r ateb yn cyd-fynd â'r rhai a </w:t>
            </w:r>
            <w:r w:rsidR="005210FA" w:rsidRPr="00AD087E">
              <w:rPr>
                <w:rFonts w:eastAsia="Times New Roman"/>
                <w:color w:val="1D307D"/>
                <w:sz w:val="18"/>
                <w:szCs w:val="18"/>
                <w:lang w:val="cy-GB" w:eastAsia="en-GB"/>
              </w:rPr>
              <w:t>nod</w:t>
            </w:r>
            <w:r w:rsidRPr="00AD087E">
              <w:rPr>
                <w:rFonts w:eastAsia="Times New Roman"/>
                <w:color w:val="1D307D"/>
                <w:sz w:val="18"/>
                <w:szCs w:val="18"/>
                <w:lang w:val="cy-GB" w:eastAsia="en-GB"/>
              </w:rPr>
              <w:t>wyd yn yr achos busnes.</w:t>
            </w:r>
          </w:p>
        </w:tc>
      </w:tr>
      <w:tr w:rsidR="000340EF" w:rsidRPr="00AD087E" w14:paraId="4AB644D1" w14:textId="77777777" w:rsidTr="00BC6577">
        <w:tc>
          <w:tcPr>
            <w:tcW w:w="10480" w:type="dxa"/>
            <w:tcBorders>
              <w:top w:val="single" w:sz="8" w:space="0" w:color="FFFFFF"/>
              <w:left w:val="single" w:sz="8" w:space="0" w:color="FFFFFF"/>
              <w:bottom w:val="single" w:sz="8" w:space="0" w:color="FFFFFF"/>
              <w:right w:val="single" w:sz="8" w:space="0" w:color="FFFFFF"/>
            </w:tcBorders>
            <w:shd w:val="clear" w:color="auto" w:fill="E7E8EC"/>
            <w:tcMar>
              <w:top w:w="57" w:type="dxa"/>
              <w:left w:w="15" w:type="dxa"/>
              <w:bottom w:w="57" w:type="dxa"/>
              <w:right w:w="15" w:type="dxa"/>
            </w:tcMar>
            <w:vAlign w:val="center"/>
            <w:hideMark/>
          </w:tcPr>
          <w:p w14:paraId="4AB63258" w14:textId="3EE0E1F4" w:rsidR="00BC6577" w:rsidRPr="00AD087E" w:rsidRDefault="00A04F3E" w:rsidP="00BC6577">
            <w:pPr>
              <w:rPr>
                <w:rFonts w:eastAsia="Times New Roman"/>
                <w:color w:val="auto"/>
                <w:sz w:val="18"/>
                <w:szCs w:val="18"/>
                <w:lang w:eastAsia="en-GB"/>
              </w:rPr>
            </w:pPr>
            <w:proofErr w:type="spellStart"/>
            <w:r w:rsidRPr="00AD087E">
              <w:rPr>
                <w:rFonts w:eastAsia="Times New Roman"/>
                <w:sz w:val="18"/>
                <w:szCs w:val="18"/>
                <w:lang w:val="cy-GB" w:eastAsia="en-GB"/>
              </w:rPr>
              <w:t>Capasiti</w:t>
            </w:r>
            <w:proofErr w:type="spellEnd"/>
            <w:r w:rsidRPr="00AD087E">
              <w:rPr>
                <w:rFonts w:eastAsia="Times New Roman"/>
                <w:sz w:val="18"/>
                <w:szCs w:val="18"/>
                <w:lang w:val="cy-GB" w:eastAsia="en-GB"/>
              </w:rPr>
              <w:t xml:space="preserve"> a gallu - </w:t>
            </w:r>
            <w:r w:rsidRPr="00AD087E">
              <w:rPr>
                <w:rFonts w:eastAsia="Times New Roman"/>
                <w:color w:val="1D307D"/>
                <w:sz w:val="18"/>
                <w:szCs w:val="18"/>
                <w:lang w:val="cy-GB" w:eastAsia="en-GB"/>
              </w:rPr>
              <w:t xml:space="preserve">Bydd adnoddau </w:t>
            </w:r>
            <w:r w:rsidR="005210FA" w:rsidRPr="00AD087E">
              <w:rPr>
                <w:rFonts w:eastAsia="Times New Roman"/>
                <w:color w:val="1D307D"/>
                <w:sz w:val="18"/>
                <w:szCs w:val="18"/>
                <w:lang w:val="cy-GB" w:eastAsia="en-GB"/>
              </w:rPr>
              <w:t>â</w:t>
            </w:r>
            <w:r w:rsidRPr="00AD087E">
              <w:rPr>
                <w:rFonts w:eastAsia="Times New Roman"/>
                <w:color w:val="1D307D"/>
                <w:sz w:val="18"/>
                <w:szCs w:val="18"/>
                <w:lang w:val="cy-GB" w:eastAsia="en-GB"/>
              </w:rPr>
              <w:t>'r arbenigedd ar gael i ddatblygu a chynnal yr ateb.</w:t>
            </w:r>
            <w:r w:rsidRPr="00AD087E">
              <w:rPr>
                <w:rFonts w:eastAsia="Times New Roman"/>
                <w:color w:val="000000"/>
                <w:sz w:val="18"/>
                <w:szCs w:val="18"/>
                <w:lang w:val="cy-GB" w:eastAsia="en-GB"/>
              </w:rPr>
              <w:t>  </w:t>
            </w:r>
          </w:p>
        </w:tc>
      </w:tr>
      <w:tr w:rsidR="000340EF" w:rsidRPr="00AD087E" w14:paraId="7E03F294" w14:textId="77777777" w:rsidTr="00BC6577">
        <w:tc>
          <w:tcPr>
            <w:tcW w:w="10480" w:type="dxa"/>
            <w:tcBorders>
              <w:top w:val="single" w:sz="8" w:space="0" w:color="FFFFFF"/>
              <w:left w:val="single" w:sz="8" w:space="0" w:color="FFFFFF"/>
              <w:bottom w:val="single" w:sz="8" w:space="0" w:color="FFFFFF"/>
              <w:right w:val="single" w:sz="8" w:space="0" w:color="FFFFFF"/>
            </w:tcBorders>
            <w:shd w:val="clear" w:color="auto" w:fill="CCCDD7"/>
            <w:tcMar>
              <w:top w:w="57" w:type="dxa"/>
              <w:left w:w="15" w:type="dxa"/>
              <w:bottom w:w="57" w:type="dxa"/>
              <w:right w:w="15" w:type="dxa"/>
            </w:tcMar>
            <w:vAlign w:val="center"/>
            <w:hideMark/>
          </w:tcPr>
          <w:p w14:paraId="4D7AE083" w14:textId="77777777" w:rsidR="00BC6577" w:rsidRPr="00AD087E" w:rsidRDefault="00A04F3E" w:rsidP="00BC6577">
            <w:pPr>
              <w:rPr>
                <w:rFonts w:eastAsia="Times New Roman"/>
                <w:color w:val="auto"/>
                <w:sz w:val="18"/>
                <w:szCs w:val="18"/>
                <w:lang w:eastAsia="en-GB"/>
              </w:rPr>
            </w:pPr>
            <w:r w:rsidRPr="00AD087E">
              <w:rPr>
                <w:rFonts w:eastAsia="Times New Roman"/>
                <w:sz w:val="18"/>
                <w:szCs w:val="18"/>
                <w:lang w:val="cy-GB" w:eastAsia="en-GB"/>
              </w:rPr>
              <w:t xml:space="preserve">Cynaliadwyedd - </w:t>
            </w:r>
            <w:r w:rsidRPr="00AD087E">
              <w:rPr>
                <w:rFonts w:eastAsia="Times New Roman"/>
                <w:color w:val="1D307D"/>
                <w:sz w:val="18"/>
                <w:szCs w:val="18"/>
                <w:lang w:val="cy-GB" w:eastAsia="en-GB"/>
              </w:rPr>
              <w:t>Bydd yr ateb yn gynaliadwy yn yr hirdymor ac yn darparu sail ar gyfer llwybr datblygu parhaus.</w:t>
            </w:r>
          </w:p>
        </w:tc>
      </w:tr>
    </w:tbl>
    <w:p w14:paraId="787E14AB" w14:textId="77777777" w:rsidR="00727A85" w:rsidRPr="00AD087E" w:rsidRDefault="00A04F3E" w:rsidP="00727A85">
      <w:pPr>
        <w:jc w:val="center"/>
        <w:rPr>
          <w:b/>
          <w:bCs/>
        </w:rPr>
      </w:pPr>
      <w:bookmarkStart w:id="50" w:name="_Toc89337764"/>
      <w:r w:rsidRPr="00AD087E">
        <w:rPr>
          <w:b/>
          <w:bCs/>
          <w:lang w:val="cy-GB"/>
        </w:rPr>
        <w:t xml:space="preserve">Tabl </w:t>
      </w:r>
      <w:r w:rsidRPr="00AD087E">
        <w:rPr>
          <w:b/>
          <w:bCs/>
        </w:rPr>
        <w:fldChar w:fldCharType="begin"/>
      </w:r>
      <w:r w:rsidRPr="00AD087E">
        <w:rPr>
          <w:b/>
          <w:bCs/>
        </w:rPr>
        <w:instrText xml:space="preserve"> SEQ Table \* ARABIC </w:instrText>
      </w:r>
      <w:r w:rsidRPr="00AD087E">
        <w:rPr>
          <w:b/>
          <w:bCs/>
        </w:rPr>
        <w:fldChar w:fldCharType="separate"/>
      </w:r>
      <w:r w:rsidRPr="00AD087E">
        <w:rPr>
          <w:b/>
          <w:bCs/>
          <w:noProof/>
        </w:rPr>
        <w:t>5</w:t>
      </w:r>
      <w:r w:rsidRPr="00AD087E">
        <w:rPr>
          <w:b/>
          <w:bCs/>
        </w:rPr>
        <w:fldChar w:fldCharType="end"/>
      </w:r>
      <w:r w:rsidRPr="00AD087E">
        <w:rPr>
          <w:b/>
          <w:bCs/>
          <w:lang w:val="cy-GB"/>
        </w:rPr>
        <w:t xml:space="preserve"> Fframwaith gwneud penderfyniadau</w:t>
      </w:r>
      <w:bookmarkEnd w:id="50"/>
    </w:p>
    <w:p w14:paraId="17EBDC89" w14:textId="77777777" w:rsidR="004961A6" w:rsidRPr="00AD087E" w:rsidRDefault="00A04F3E" w:rsidP="004961A6">
      <w:pPr>
        <w:pStyle w:val="Pennawd1"/>
      </w:pPr>
      <w:bookmarkStart w:id="51" w:name="_Toc68613084"/>
      <w:bookmarkStart w:id="52" w:name="_Toc68613539"/>
      <w:bookmarkStart w:id="53" w:name="_Toc68690155"/>
      <w:bookmarkStart w:id="54" w:name="_Toc89337674"/>
      <w:bookmarkEnd w:id="51"/>
      <w:bookmarkEnd w:id="52"/>
      <w:bookmarkEnd w:id="53"/>
      <w:r w:rsidRPr="00AD087E">
        <w:rPr>
          <w:lang w:val="cy-GB"/>
        </w:rPr>
        <w:t>Camau nesaf</w:t>
      </w:r>
      <w:bookmarkEnd w:id="54"/>
    </w:p>
    <w:p w14:paraId="4E782359" w14:textId="77777777" w:rsidR="000E53CE" w:rsidRPr="00AD087E" w:rsidRDefault="00A04F3E" w:rsidP="009A1C19">
      <w:r w:rsidRPr="00AD087E">
        <w:rPr>
          <w:lang w:val="cy-GB"/>
        </w:rPr>
        <w:t>Mae'r adroddiad hwn yn gwneud wyth argymhelliad craidd fel a ganlyn:</w:t>
      </w:r>
    </w:p>
    <w:tbl>
      <w:tblPr>
        <w:tblStyle w:val="Blue2"/>
        <w:tblW w:w="5000" w:type="pct"/>
        <w:tblLook w:val="04A0" w:firstRow="1" w:lastRow="0" w:firstColumn="1" w:lastColumn="0" w:noHBand="0" w:noVBand="1"/>
      </w:tblPr>
      <w:tblGrid>
        <w:gridCol w:w="566"/>
        <w:gridCol w:w="7828"/>
        <w:gridCol w:w="1228"/>
      </w:tblGrid>
      <w:tr w:rsidR="000340EF" w:rsidRPr="00AD087E" w14:paraId="1EEDD2D1" w14:textId="77777777" w:rsidTr="000340EF">
        <w:trPr>
          <w:cnfStyle w:val="100000000000" w:firstRow="1" w:lastRow="0" w:firstColumn="0" w:lastColumn="0" w:oddVBand="0" w:evenVBand="0" w:oddHBand="0" w:evenHBand="0" w:firstRowFirstColumn="0" w:firstRowLastColumn="0" w:lastRowFirstColumn="0" w:lastRowLastColumn="0"/>
        </w:trPr>
        <w:tc>
          <w:tcPr>
            <w:tcW w:w="258" w:type="pct"/>
          </w:tcPr>
          <w:p w14:paraId="71F0F448" w14:textId="77777777" w:rsidR="009A1C19" w:rsidRPr="00AD087E" w:rsidRDefault="00A04F3E" w:rsidP="008D64D0">
            <w:pPr>
              <w:tabs>
                <w:tab w:val="clear" w:pos="283"/>
                <w:tab w:val="center" w:pos="937"/>
              </w:tabs>
              <w:spacing w:after="0"/>
              <w:rPr>
                <w:color w:val="FFFFFF" w:themeColor="background1"/>
                <w:sz w:val="18"/>
                <w:szCs w:val="18"/>
              </w:rPr>
            </w:pPr>
            <w:r w:rsidRPr="00AD087E">
              <w:rPr>
                <w:bCs/>
                <w:color w:val="FFFFFF" w:themeColor="background1"/>
                <w:sz w:val="18"/>
                <w:szCs w:val="18"/>
                <w:lang w:val="cy-GB"/>
              </w:rPr>
              <w:t>Rhif</w:t>
            </w:r>
          </w:p>
        </w:tc>
        <w:tc>
          <w:tcPr>
            <w:tcW w:w="4086" w:type="pct"/>
          </w:tcPr>
          <w:p w14:paraId="43D85E06" w14:textId="77777777" w:rsidR="009A1C19" w:rsidRPr="00AD087E" w:rsidRDefault="00A04F3E" w:rsidP="008D64D0">
            <w:pPr>
              <w:tabs>
                <w:tab w:val="clear" w:pos="283"/>
                <w:tab w:val="center" w:pos="937"/>
              </w:tabs>
              <w:spacing w:after="0"/>
              <w:rPr>
                <w:color w:val="FFFFFF" w:themeColor="background1"/>
                <w:sz w:val="18"/>
                <w:szCs w:val="18"/>
              </w:rPr>
            </w:pPr>
            <w:r w:rsidRPr="00AD087E">
              <w:rPr>
                <w:bCs/>
                <w:color w:val="FFFFFF" w:themeColor="background1"/>
                <w:sz w:val="18"/>
                <w:szCs w:val="18"/>
                <w:lang w:val="cy-GB"/>
              </w:rPr>
              <w:t>Argymhelliad</w:t>
            </w:r>
          </w:p>
        </w:tc>
        <w:tc>
          <w:tcPr>
            <w:tcW w:w="656" w:type="pct"/>
          </w:tcPr>
          <w:p w14:paraId="5E9BED5C" w14:textId="77777777" w:rsidR="009A1C19" w:rsidRPr="00AD087E" w:rsidRDefault="00A04F3E" w:rsidP="008D64D0">
            <w:pPr>
              <w:spacing w:after="0"/>
              <w:rPr>
                <w:color w:val="FFFFFF" w:themeColor="background1"/>
                <w:sz w:val="18"/>
                <w:szCs w:val="18"/>
              </w:rPr>
            </w:pPr>
            <w:r w:rsidRPr="00AD087E">
              <w:rPr>
                <w:b w:val="0"/>
                <w:color w:val="FFFFFF" w:themeColor="background1"/>
                <w:sz w:val="18"/>
                <w:szCs w:val="18"/>
                <w:lang w:val="cy-GB"/>
              </w:rPr>
              <w:t>Cyf.</w:t>
            </w:r>
          </w:p>
        </w:tc>
      </w:tr>
      <w:tr w:rsidR="000340EF" w:rsidRPr="00AD087E" w14:paraId="2DEBE3B5" w14:textId="77777777" w:rsidTr="000340EF">
        <w:tc>
          <w:tcPr>
            <w:tcW w:w="258" w:type="pct"/>
          </w:tcPr>
          <w:p w14:paraId="24BD6116" w14:textId="77777777"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A1.</w:t>
            </w:r>
          </w:p>
        </w:tc>
        <w:tc>
          <w:tcPr>
            <w:tcW w:w="4086" w:type="pct"/>
          </w:tcPr>
          <w:p w14:paraId="10425592" w14:textId="55428AC3"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Cadarnhau'r weledigaeth a'r c</w:t>
            </w:r>
            <w:r w:rsidR="005210FA" w:rsidRPr="00AD087E">
              <w:rPr>
                <w:color w:val="000000" w:themeColor="text1"/>
                <w:sz w:val="18"/>
                <w:szCs w:val="18"/>
                <w:lang w:val="cy-GB"/>
              </w:rPr>
              <w:t>wmpas ar gyfer t</w:t>
            </w:r>
            <w:r w:rsidRPr="00AD087E">
              <w:rPr>
                <w:color w:val="000000" w:themeColor="text1"/>
                <w:sz w:val="18"/>
                <w:szCs w:val="18"/>
                <w:lang w:val="cy-GB"/>
              </w:rPr>
              <w:t>rawsnewid e-</w:t>
            </w:r>
            <w:r w:rsidR="005210FA" w:rsidRPr="00AD087E">
              <w:rPr>
                <w:color w:val="000000" w:themeColor="text1"/>
                <w:sz w:val="18"/>
                <w:szCs w:val="18"/>
                <w:lang w:val="cy-GB"/>
              </w:rPr>
              <w:t>B</w:t>
            </w:r>
            <w:r w:rsidRPr="00AD087E">
              <w:rPr>
                <w:color w:val="000000" w:themeColor="text1"/>
                <w:sz w:val="18"/>
                <w:szCs w:val="18"/>
                <w:lang w:val="cy-GB"/>
              </w:rPr>
              <w:t>resgripsiynau yn seiliedig ar y pedair blaenoriaeth a nodir yn yr adroddiad hwn, sef:</w:t>
            </w:r>
          </w:p>
          <w:p w14:paraId="5BD98DF1" w14:textId="4A273D8D"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 xml:space="preserve">A – Galluoedd e-bresgripsiynau di-dor </w:t>
            </w:r>
            <w:r w:rsidR="007F0F6D">
              <w:rPr>
                <w:color w:val="000000" w:themeColor="text1"/>
                <w:sz w:val="18"/>
                <w:szCs w:val="18"/>
                <w:lang w:val="cy-GB"/>
              </w:rPr>
              <w:t>ym maes</w:t>
            </w:r>
            <w:r w:rsidRPr="00AD087E">
              <w:rPr>
                <w:color w:val="000000" w:themeColor="text1"/>
                <w:sz w:val="18"/>
                <w:szCs w:val="18"/>
                <w:lang w:val="cy-GB"/>
              </w:rPr>
              <w:t xml:space="preserve"> gofal sylfaenol</w:t>
            </w:r>
          </w:p>
          <w:p w14:paraId="44273077" w14:textId="73A9541B"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 xml:space="preserve">B – Galluoedd e-bresgripsiynau </w:t>
            </w:r>
            <w:r w:rsidR="00C3352F">
              <w:rPr>
                <w:color w:val="000000" w:themeColor="text1"/>
                <w:sz w:val="18"/>
                <w:szCs w:val="18"/>
                <w:lang w:val="cy-GB"/>
              </w:rPr>
              <w:t xml:space="preserve">ym maes </w:t>
            </w:r>
            <w:r w:rsidRPr="00AD087E">
              <w:rPr>
                <w:color w:val="000000" w:themeColor="text1"/>
                <w:sz w:val="18"/>
                <w:szCs w:val="18"/>
                <w:lang w:val="cy-GB"/>
              </w:rPr>
              <w:t>gofal eilaidd</w:t>
            </w:r>
          </w:p>
          <w:p w14:paraId="2E7B1DDF" w14:textId="77777777"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C – Datblygu Ap Cleifion</w:t>
            </w:r>
          </w:p>
          <w:p w14:paraId="4435C948" w14:textId="77777777"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D – Ystorfa Meddyginiaethau Genedlaethol</w:t>
            </w:r>
          </w:p>
        </w:tc>
        <w:tc>
          <w:tcPr>
            <w:tcW w:w="656" w:type="pct"/>
          </w:tcPr>
          <w:p w14:paraId="5E779DC1" w14:textId="77777777" w:rsidR="009A1C19" w:rsidRPr="00AD087E" w:rsidRDefault="00A04F3E" w:rsidP="008D64D0">
            <w:pPr>
              <w:spacing w:after="0"/>
              <w:rPr>
                <w:color w:val="000000" w:themeColor="text1"/>
                <w:sz w:val="18"/>
                <w:szCs w:val="18"/>
              </w:rPr>
            </w:pPr>
            <w:r w:rsidRPr="00AD087E">
              <w:rPr>
                <w:color w:val="000000" w:themeColor="text1"/>
                <w:sz w:val="18"/>
                <w:szCs w:val="18"/>
                <w:lang w:val="cy-GB"/>
              </w:rPr>
              <w:t>Adran 4</w:t>
            </w:r>
          </w:p>
        </w:tc>
      </w:tr>
      <w:tr w:rsidR="000340EF" w:rsidRPr="00AD087E" w14:paraId="62A57930" w14:textId="77777777" w:rsidTr="000340EF">
        <w:tc>
          <w:tcPr>
            <w:tcW w:w="258" w:type="pct"/>
          </w:tcPr>
          <w:p w14:paraId="4D8B747D" w14:textId="77777777"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A2.</w:t>
            </w:r>
          </w:p>
        </w:tc>
        <w:tc>
          <w:tcPr>
            <w:tcW w:w="4086" w:type="pct"/>
          </w:tcPr>
          <w:p w14:paraId="7A00C22A" w14:textId="59065926"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 xml:space="preserve">Sefydlu rhaglen trawsnewid e-bresgripsiynau Cymru </w:t>
            </w:r>
            <w:r w:rsidR="005210FA" w:rsidRPr="00AD087E">
              <w:rPr>
                <w:color w:val="000000" w:themeColor="text1"/>
                <w:sz w:val="18"/>
                <w:szCs w:val="18"/>
                <w:lang w:val="cy-GB"/>
              </w:rPr>
              <w:t xml:space="preserve">gyfan </w:t>
            </w:r>
            <w:r w:rsidRPr="00AD087E">
              <w:rPr>
                <w:color w:val="000000" w:themeColor="text1"/>
                <w:sz w:val="18"/>
                <w:szCs w:val="18"/>
                <w:lang w:val="cy-GB"/>
              </w:rPr>
              <w:t xml:space="preserve">a ariennir yn llawn yn unol â'r argymhellion yn yr adroddiad hwn gan roi ystyriaeth briodol i'r modd y caiff cyrff presennol (Bwrdd WHEPPMA, Panel Arbenigol </w:t>
            </w:r>
            <w:r w:rsidR="005210FA" w:rsidRPr="00AD087E">
              <w:rPr>
                <w:color w:val="000000" w:themeColor="text1"/>
                <w:sz w:val="18"/>
                <w:szCs w:val="18"/>
                <w:lang w:val="cy-GB"/>
              </w:rPr>
              <w:t>e</w:t>
            </w:r>
            <w:r w:rsidRPr="00AD087E">
              <w:rPr>
                <w:color w:val="000000" w:themeColor="text1"/>
                <w:sz w:val="18"/>
                <w:szCs w:val="18"/>
                <w:lang w:val="cy-GB"/>
              </w:rPr>
              <w:t>-</w:t>
            </w:r>
            <w:r w:rsidR="005210FA" w:rsidRPr="00AD087E">
              <w:rPr>
                <w:color w:val="000000" w:themeColor="text1"/>
                <w:sz w:val="18"/>
                <w:szCs w:val="18"/>
                <w:lang w:val="cy-GB"/>
              </w:rPr>
              <w:t>B</w:t>
            </w:r>
            <w:r w:rsidRPr="00AD087E">
              <w:rPr>
                <w:color w:val="000000" w:themeColor="text1"/>
                <w:sz w:val="18"/>
                <w:szCs w:val="18"/>
                <w:lang w:val="cy-GB"/>
              </w:rPr>
              <w:t>resgripsiynau a'r Grŵp Cyfeirio Clinigol) eu haddasu neu eu datblygu yn unol ag argymhellion yr adroddiad hwn.</w:t>
            </w:r>
          </w:p>
        </w:tc>
        <w:tc>
          <w:tcPr>
            <w:tcW w:w="656" w:type="pct"/>
          </w:tcPr>
          <w:p w14:paraId="0A25AE89" w14:textId="77777777" w:rsidR="009A1C19" w:rsidRPr="00AD087E" w:rsidRDefault="00A04F3E" w:rsidP="008D64D0">
            <w:pPr>
              <w:spacing w:after="0"/>
              <w:rPr>
                <w:color w:val="000000" w:themeColor="text1"/>
                <w:sz w:val="18"/>
                <w:szCs w:val="18"/>
              </w:rPr>
            </w:pPr>
            <w:r w:rsidRPr="00AD087E">
              <w:rPr>
                <w:color w:val="000000" w:themeColor="text1"/>
                <w:sz w:val="18"/>
                <w:szCs w:val="18"/>
                <w:lang w:val="cy-GB"/>
              </w:rPr>
              <w:t>Adran 5</w:t>
            </w:r>
          </w:p>
        </w:tc>
      </w:tr>
      <w:tr w:rsidR="000340EF" w:rsidRPr="00AD087E" w14:paraId="27EF54B6" w14:textId="77777777" w:rsidTr="000340EF">
        <w:tc>
          <w:tcPr>
            <w:tcW w:w="258" w:type="pct"/>
          </w:tcPr>
          <w:p w14:paraId="012701DB" w14:textId="77777777"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A3.</w:t>
            </w:r>
          </w:p>
        </w:tc>
        <w:tc>
          <w:tcPr>
            <w:tcW w:w="4086" w:type="pct"/>
          </w:tcPr>
          <w:p w14:paraId="507ED2C0" w14:textId="76A89C40"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Ystyried cyfuno'r Panel Arbenigol a'r grŵp cyfeirio clinigol presennol – yn amodol ar drefniadau Bwrdd y Rhaglen mewn perthynas â phersonél allweddol – fel Awdurdod Dylunio ar gyfer y Rhaglen e-</w:t>
            </w:r>
            <w:r w:rsidR="005210FA" w:rsidRPr="00AD087E">
              <w:rPr>
                <w:color w:val="000000" w:themeColor="text1"/>
                <w:sz w:val="18"/>
                <w:szCs w:val="18"/>
                <w:lang w:val="cy-GB"/>
              </w:rPr>
              <w:t>B</w:t>
            </w:r>
            <w:r w:rsidRPr="00AD087E">
              <w:rPr>
                <w:color w:val="000000" w:themeColor="text1"/>
                <w:sz w:val="18"/>
                <w:szCs w:val="18"/>
                <w:lang w:val="cy-GB"/>
              </w:rPr>
              <w:t>resgripsiynau yn ei chyfanrwydd ac ystyried rhyngwynebau â Bwrdd Safonau Technegol Cymru ar gyfer agweddau allweddol ar ddylunio gan gynnwys</w:t>
            </w:r>
            <w:r w:rsidR="005210FA" w:rsidRPr="00AD087E">
              <w:rPr>
                <w:color w:val="000000" w:themeColor="text1"/>
                <w:sz w:val="18"/>
                <w:szCs w:val="18"/>
                <w:lang w:val="cy-GB"/>
              </w:rPr>
              <w:t xml:space="preserve">, ond heb eu cyfyngu i, </w:t>
            </w:r>
            <w:proofErr w:type="spellStart"/>
            <w:r w:rsidR="005210FA" w:rsidRPr="00AD087E">
              <w:rPr>
                <w:color w:val="000000" w:themeColor="text1"/>
                <w:sz w:val="18"/>
                <w:szCs w:val="18"/>
                <w:lang w:val="cy-GB"/>
              </w:rPr>
              <w:t>g</w:t>
            </w:r>
            <w:r w:rsidRPr="00AD087E">
              <w:rPr>
                <w:color w:val="000000" w:themeColor="text1"/>
                <w:sz w:val="18"/>
                <w:szCs w:val="18"/>
                <w:lang w:val="cy-GB"/>
              </w:rPr>
              <w:t>ydlyniant</w:t>
            </w:r>
            <w:proofErr w:type="spellEnd"/>
            <w:r w:rsidRPr="00AD087E">
              <w:rPr>
                <w:color w:val="000000" w:themeColor="text1"/>
                <w:sz w:val="18"/>
                <w:szCs w:val="18"/>
                <w:lang w:val="cy-GB"/>
              </w:rPr>
              <w:t xml:space="preserve"> </w:t>
            </w:r>
            <w:r w:rsidR="005210FA" w:rsidRPr="00AD087E">
              <w:rPr>
                <w:color w:val="000000" w:themeColor="text1"/>
                <w:sz w:val="18"/>
                <w:szCs w:val="18"/>
                <w:lang w:val="cy-GB"/>
              </w:rPr>
              <w:t xml:space="preserve">y </w:t>
            </w:r>
            <w:r w:rsidRPr="00AD087E">
              <w:rPr>
                <w:color w:val="000000" w:themeColor="text1"/>
                <w:sz w:val="18"/>
                <w:szCs w:val="18"/>
                <w:lang w:val="cy-GB"/>
              </w:rPr>
              <w:t>llif gwaith clinigol a safon ar gyfer rhyngwynebau defnyddwyr</w:t>
            </w:r>
            <w:r w:rsidR="005210FA" w:rsidRPr="00AD087E">
              <w:rPr>
                <w:color w:val="000000" w:themeColor="text1"/>
                <w:sz w:val="18"/>
                <w:szCs w:val="18"/>
                <w:lang w:val="cy-GB"/>
              </w:rPr>
              <w:t xml:space="preserve"> </w:t>
            </w:r>
            <w:proofErr w:type="spellStart"/>
            <w:r w:rsidR="005210FA" w:rsidRPr="00AD087E">
              <w:rPr>
                <w:color w:val="000000" w:themeColor="text1"/>
                <w:sz w:val="18"/>
                <w:szCs w:val="18"/>
                <w:lang w:val="cy-GB"/>
              </w:rPr>
              <w:t>presgripsiynu</w:t>
            </w:r>
            <w:proofErr w:type="spellEnd"/>
            <w:r w:rsidRPr="00AD087E">
              <w:rPr>
                <w:color w:val="000000" w:themeColor="text1"/>
                <w:sz w:val="18"/>
                <w:szCs w:val="18"/>
                <w:lang w:val="cy-GB"/>
              </w:rPr>
              <w:t>.</w:t>
            </w:r>
          </w:p>
        </w:tc>
        <w:tc>
          <w:tcPr>
            <w:tcW w:w="656" w:type="pct"/>
          </w:tcPr>
          <w:p w14:paraId="2C67DF54" w14:textId="77777777" w:rsidR="009A1C19" w:rsidRPr="00AD087E" w:rsidRDefault="00A04F3E" w:rsidP="008D64D0">
            <w:pPr>
              <w:spacing w:after="0"/>
              <w:rPr>
                <w:color w:val="000000" w:themeColor="text1"/>
                <w:sz w:val="18"/>
                <w:szCs w:val="18"/>
              </w:rPr>
            </w:pPr>
            <w:r w:rsidRPr="00AD087E">
              <w:rPr>
                <w:color w:val="000000" w:themeColor="text1"/>
                <w:sz w:val="18"/>
                <w:szCs w:val="18"/>
                <w:lang w:val="cy-GB"/>
              </w:rPr>
              <w:t>Adran 5</w:t>
            </w:r>
          </w:p>
        </w:tc>
      </w:tr>
      <w:tr w:rsidR="000340EF" w:rsidRPr="00AD087E" w14:paraId="1C230313" w14:textId="77777777" w:rsidTr="000340EF">
        <w:tc>
          <w:tcPr>
            <w:tcW w:w="258" w:type="pct"/>
          </w:tcPr>
          <w:p w14:paraId="239190A0" w14:textId="77777777"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A4.</w:t>
            </w:r>
          </w:p>
        </w:tc>
        <w:tc>
          <w:tcPr>
            <w:tcW w:w="4086" w:type="pct"/>
          </w:tcPr>
          <w:p w14:paraId="2266210B" w14:textId="77777777"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 xml:space="preserve">Ceisio nawdd gan Fyrddau Iechyd ar gyfer targedau gweithredu cychwynnol ar gyfer blaenoriaethau A </w:t>
            </w:r>
            <w:proofErr w:type="spellStart"/>
            <w:r w:rsidRPr="00AD087E">
              <w:rPr>
                <w:color w:val="000000" w:themeColor="text1"/>
                <w:sz w:val="18"/>
                <w:szCs w:val="18"/>
                <w:lang w:val="cy-GB"/>
              </w:rPr>
              <w:t>a</w:t>
            </w:r>
            <w:proofErr w:type="spellEnd"/>
            <w:r w:rsidRPr="00AD087E">
              <w:rPr>
                <w:color w:val="000000" w:themeColor="text1"/>
                <w:sz w:val="18"/>
                <w:szCs w:val="18"/>
                <w:lang w:val="cy-GB"/>
              </w:rPr>
              <w:t xml:space="preserve"> B.</w:t>
            </w:r>
          </w:p>
        </w:tc>
        <w:tc>
          <w:tcPr>
            <w:tcW w:w="656" w:type="pct"/>
          </w:tcPr>
          <w:p w14:paraId="430E7172" w14:textId="77777777" w:rsidR="009A1C19" w:rsidRPr="00AD087E" w:rsidRDefault="00A04F3E" w:rsidP="008D64D0">
            <w:pPr>
              <w:spacing w:after="0"/>
              <w:rPr>
                <w:color w:val="000000" w:themeColor="text1"/>
                <w:sz w:val="18"/>
                <w:szCs w:val="18"/>
              </w:rPr>
            </w:pPr>
            <w:r w:rsidRPr="00AD087E">
              <w:rPr>
                <w:color w:val="000000" w:themeColor="text1"/>
                <w:sz w:val="18"/>
                <w:szCs w:val="18"/>
                <w:lang w:val="cy-GB"/>
              </w:rPr>
              <w:t>Adran 5</w:t>
            </w:r>
          </w:p>
        </w:tc>
      </w:tr>
      <w:tr w:rsidR="000340EF" w:rsidRPr="00AD087E" w14:paraId="482EF56B" w14:textId="77777777" w:rsidTr="000340EF">
        <w:tc>
          <w:tcPr>
            <w:tcW w:w="258" w:type="pct"/>
          </w:tcPr>
          <w:p w14:paraId="0639AF85" w14:textId="77777777"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A5.</w:t>
            </w:r>
          </w:p>
        </w:tc>
        <w:tc>
          <w:tcPr>
            <w:tcW w:w="4086" w:type="pct"/>
          </w:tcPr>
          <w:p w14:paraId="6E0F3CF5" w14:textId="2F665B65"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Datblygu cynlluniau manwl ar gyfer y rhaglen, gan gynnwys cytuno ar ddibyniaethau gyda</w:t>
            </w:r>
            <w:r w:rsidR="005210FA" w:rsidRPr="00AD087E">
              <w:rPr>
                <w:color w:val="000000" w:themeColor="text1"/>
                <w:sz w:val="18"/>
                <w:szCs w:val="18"/>
                <w:lang w:val="cy-GB"/>
              </w:rPr>
              <w:t>g ac oddi wrth y</w:t>
            </w:r>
            <w:r w:rsidRPr="00AD087E">
              <w:rPr>
                <w:color w:val="000000" w:themeColor="text1"/>
                <w:sz w:val="18"/>
                <w:szCs w:val="18"/>
                <w:lang w:val="cy-GB"/>
              </w:rPr>
              <w:t xml:space="preserve"> prosiectau NDR a DSPP.  </w:t>
            </w:r>
          </w:p>
        </w:tc>
        <w:tc>
          <w:tcPr>
            <w:tcW w:w="656" w:type="pct"/>
          </w:tcPr>
          <w:p w14:paraId="59A27352" w14:textId="77777777" w:rsidR="009A1C19" w:rsidRPr="00AD087E" w:rsidRDefault="00A04F3E" w:rsidP="008D64D0">
            <w:pPr>
              <w:spacing w:after="0"/>
              <w:rPr>
                <w:color w:val="000000" w:themeColor="text1"/>
                <w:sz w:val="18"/>
                <w:szCs w:val="18"/>
              </w:rPr>
            </w:pPr>
            <w:r w:rsidRPr="00AD087E">
              <w:rPr>
                <w:color w:val="000000" w:themeColor="text1"/>
                <w:sz w:val="18"/>
                <w:szCs w:val="18"/>
                <w:lang w:val="cy-GB"/>
              </w:rPr>
              <w:t>Adran 5</w:t>
            </w:r>
          </w:p>
        </w:tc>
      </w:tr>
      <w:tr w:rsidR="000340EF" w:rsidRPr="00AD087E" w14:paraId="01965D50" w14:textId="77777777" w:rsidTr="000340EF">
        <w:tc>
          <w:tcPr>
            <w:tcW w:w="258" w:type="pct"/>
          </w:tcPr>
          <w:p w14:paraId="4C89E189" w14:textId="77777777"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A6.</w:t>
            </w:r>
          </w:p>
        </w:tc>
        <w:tc>
          <w:tcPr>
            <w:tcW w:w="4086" w:type="pct"/>
          </w:tcPr>
          <w:p w14:paraId="609E328A" w14:textId="77777777"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 xml:space="preserve">Sefydlu Prosiectau ar gyfer blaenoriaethau A </w:t>
            </w:r>
            <w:proofErr w:type="spellStart"/>
            <w:r w:rsidRPr="00AD087E">
              <w:rPr>
                <w:color w:val="000000" w:themeColor="text1"/>
                <w:sz w:val="18"/>
                <w:szCs w:val="18"/>
                <w:lang w:val="cy-GB"/>
              </w:rPr>
              <w:t>a</w:t>
            </w:r>
            <w:proofErr w:type="spellEnd"/>
            <w:r w:rsidRPr="00AD087E">
              <w:rPr>
                <w:color w:val="000000" w:themeColor="text1"/>
                <w:sz w:val="18"/>
                <w:szCs w:val="18"/>
                <w:lang w:val="cy-GB"/>
              </w:rPr>
              <w:t xml:space="preserve"> B o ddechrau blwyddyn ariannol 21/22 gyda ffocws penodol ar gwblhau'r cyfnod cyflenwi Sylfaen yn ystod chwarter cyntaf y flwyddyn a chyflawni'r canlynol yn benodol erbyn diwedd mis Mehefin 2021:</w:t>
            </w:r>
          </w:p>
          <w:p w14:paraId="3005B5F2" w14:textId="77777777" w:rsidR="009A1C19" w:rsidRPr="00AD087E" w:rsidRDefault="00A04F3E" w:rsidP="008D64D0">
            <w:pPr>
              <w:pStyle w:val="ParagraffRhestr"/>
              <w:numPr>
                <w:ilvl w:val="0"/>
                <w:numId w:val="19"/>
              </w:numPr>
              <w:tabs>
                <w:tab w:val="clear" w:pos="283"/>
              </w:tabs>
              <w:spacing w:after="0"/>
              <w:ind w:left="463"/>
              <w:rPr>
                <w:sz w:val="18"/>
                <w:szCs w:val="18"/>
              </w:rPr>
            </w:pPr>
            <w:r w:rsidRPr="00AD087E">
              <w:rPr>
                <w:sz w:val="18"/>
                <w:szCs w:val="18"/>
                <w:lang w:val="cy-GB"/>
              </w:rPr>
              <w:t>Achos Busnes Amlinellol y cytunwyd arno</w:t>
            </w:r>
          </w:p>
          <w:p w14:paraId="6621C846" w14:textId="77777777" w:rsidR="009A1C19" w:rsidRPr="00AD087E" w:rsidRDefault="00A04F3E" w:rsidP="008D64D0">
            <w:pPr>
              <w:pStyle w:val="ParagraffRhestr"/>
              <w:numPr>
                <w:ilvl w:val="0"/>
                <w:numId w:val="19"/>
              </w:numPr>
              <w:tabs>
                <w:tab w:val="clear" w:pos="283"/>
              </w:tabs>
              <w:spacing w:after="0"/>
              <w:ind w:left="463"/>
              <w:rPr>
                <w:sz w:val="18"/>
                <w:szCs w:val="18"/>
              </w:rPr>
            </w:pPr>
            <w:r w:rsidRPr="00AD087E">
              <w:rPr>
                <w:sz w:val="18"/>
                <w:szCs w:val="18"/>
                <w:lang w:val="cy-GB"/>
              </w:rPr>
              <w:t>Diffiniad o'r Prosiect y cytunwyd arno</w:t>
            </w:r>
          </w:p>
          <w:p w14:paraId="390D0A95" w14:textId="77777777" w:rsidR="009A1C19" w:rsidRPr="00AD087E" w:rsidRDefault="00A04F3E" w:rsidP="008D64D0">
            <w:pPr>
              <w:pStyle w:val="ParagraffRhestr"/>
              <w:numPr>
                <w:ilvl w:val="0"/>
                <w:numId w:val="19"/>
              </w:numPr>
              <w:tabs>
                <w:tab w:val="clear" w:pos="283"/>
              </w:tabs>
              <w:spacing w:after="0"/>
              <w:ind w:left="463"/>
              <w:rPr>
                <w:sz w:val="18"/>
                <w:szCs w:val="18"/>
              </w:rPr>
            </w:pPr>
            <w:r w:rsidRPr="00AD087E">
              <w:rPr>
                <w:sz w:val="18"/>
                <w:szCs w:val="18"/>
                <w:lang w:val="cy-GB"/>
              </w:rPr>
              <w:t>Cynllun Prosiect y cytunwyd arno</w:t>
            </w:r>
          </w:p>
          <w:p w14:paraId="445BD836" w14:textId="77777777" w:rsidR="009A1C19" w:rsidRPr="00AD087E" w:rsidRDefault="00A04F3E" w:rsidP="008D64D0">
            <w:pPr>
              <w:pStyle w:val="ParagraffRhestr"/>
              <w:numPr>
                <w:ilvl w:val="0"/>
                <w:numId w:val="19"/>
              </w:numPr>
              <w:tabs>
                <w:tab w:val="clear" w:pos="283"/>
              </w:tabs>
              <w:spacing w:after="0"/>
              <w:ind w:left="463"/>
              <w:rPr>
                <w:sz w:val="18"/>
                <w:szCs w:val="18"/>
              </w:rPr>
            </w:pPr>
            <w:r w:rsidRPr="00AD087E">
              <w:rPr>
                <w:sz w:val="18"/>
                <w:szCs w:val="18"/>
                <w:lang w:val="cy-GB"/>
              </w:rPr>
              <w:t xml:space="preserve">Gofynion y cytunwyd arnynt </w:t>
            </w:r>
          </w:p>
          <w:p w14:paraId="1282608B" w14:textId="77777777" w:rsidR="009A1C19" w:rsidRPr="00AD087E" w:rsidRDefault="00A04F3E" w:rsidP="008D64D0">
            <w:pPr>
              <w:pStyle w:val="ParagraffRhestr"/>
              <w:numPr>
                <w:ilvl w:val="0"/>
                <w:numId w:val="19"/>
              </w:numPr>
              <w:tabs>
                <w:tab w:val="clear" w:pos="283"/>
              </w:tabs>
              <w:spacing w:after="0"/>
              <w:ind w:left="463"/>
              <w:rPr>
                <w:sz w:val="18"/>
                <w:szCs w:val="18"/>
              </w:rPr>
            </w:pPr>
            <w:r w:rsidRPr="00AD087E">
              <w:rPr>
                <w:sz w:val="18"/>
                <w:szCs w:val="18"/>
                <w:lang w:val="cy-GB"/>
              </w:rPr>
              <w:t xml:space="preserve">Dyluniad Lefel Uchel y cytunwyd arno </w:t>
            </w:r>
          </w:p>
          <w:p w14:paraId="2EBE6E91" w14:textId="77777777" w:rsidR="009A1C19" w:rsidRPr="00AD087E" w:rsidRDefault="00A04F3E" w:rsidP="008D64D0">
            <w:pPr>
              <w:pStyle w:val="ParagraffRhestr"/>
              <w:numPr>
                <w:ilvl w:val="0"/>
                <w:numId w:val="19"/>
              </w:numPr>
              <w:tabs>
                <w:tab w:val="clear" w:pos="283"/>
                <w:tab w:val="center" w:pos="937"/>
              </w:tabs>
              <w:spacing w:after="0"/>
              <w:ind w:left="463"/>
              <w:rPr>
                <w:color w:val="000000" w:themeColor="text1"/>
                <w:sz w:val="18"/>
                <w:szCs w:val="18"/>
              </w:rPr>
            </w:pPr>
            <w:r w:rsidRPr="00AD087E">
              <w:rPr>
                <w:sz w:val="18"/>
                <w:szCs w:val="18"/>
                <w:lang w:val="cy-GB"/>
              </w:rPr>
              <w:t>Adnoddau a chyllid y cytunwyd arnynt</w:t>
            </w:r>
          </w:p>
          <w:p w14:paraId="5AA481BF" w14:textId="77777777" w:rsidR="009A1C19" w:rsidRPr="00AD087E" w:rsidRDefault="00A04F3E" w:rsidP="008D64D0">
            <w:pPr>
              <w:pStyle w:val="ParagraffRhestr"/>
              <w:numPr>
                <w:ilvl w:val="0"/>
                <w:numId w:val="19"/>
              </w:numPr>
              <w:tabs>
                <w:tab w:val="clear" w:pos="283"/>
                <w:tab w:val="center" w:pos="937"/>
              </w:tabs>
              <w:spacing w:after="0"/>
              <w:ind w:left="463"/>
              <w:rPr>
                <w:color w:val="000000" w:themeColor="text1"/>
                <w:sz w:val="18"/>
                <w:szCs w:val="18"/>
              </w:rPr>
            </w:pPr>
            <w:r w:rsidRPr="00AD087E">
              <w:rPr>
                <w:sz w:val="18"/>
                <w:szCs w:val="18"/>
                <w:lang w:val="cy-GB"/>
              </w:rPr>
              <w:t>Llywodraethu y cytunwyd arno</w:t>
            </w:r>
          </w:p>
        </w:tc>
        <w:tc>
          <w:tcPr>
            <w:tcW w:w="656" w:type="pct"/>
          </w:tcPr>
          <w:p w14:paraId="74126AC1" w14:textId="77777777" w:rsidR="009A1C19" w:rsidRPr="00AD087E" w:rsidRDefault="00A04F3E" w:rsidP="008D64D0">
            <w:pPr>
              <w:spacing w:after="0"/>
              <w:rPr>
                <w:color w:val="000000" w:themeColor="text1"/>
                <w:sz w:val="18"/>
                <w:szCs w:val="18"/>
              </w:rPr>
            </w:pPr>
            <w:r w:rsidRPr="00AD087E">
              <w:rPr>
                <w:color w:val="000000" w:themeColor="text1"/>
                <w:sz w:val="18"/>
                <w:szCs w:val="18"/>
                <w:lang w:val="cy-GB"/>
              </w:rPr>
              <w:t>Adran 5</w:t>
            </w:r>
          </w:p>
        </w:tc>
      </w:tr>
      <w:tr w:rsidR="000340EF" w:rsidRPr="00AD087E" w14:paraId="1E412240" w14:textId="77777777" w:rsidTr="000340EF">
        <w:tc>
          <w:tcPr>
            <w:tcW w:w="258" w:type="pct"/>
          </w:tcPr>
          <w:p w14:paraId="00866875" w14:textId="77777777"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A7.</w:t>
            </w:r>
          </w:p>
        </w:tc>
        <w:tc>
          <w:tcPr>
            <w:tcW w:w="4086" w:type="pct"/>
          </w:tcPr>
          <w:p w14:paraId="3F62124B" w14:textId="7EEA25D7"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Cynnal adolygiad manwl o'r opsiynau ar gyfer darparu e-bresgripsiynau di-dor</w:t>
            </w:r>
            <w:r w:rsidR="007F0F6D">
              <w:rPr>
                <w:color w:val="000000" w:themeColor="text1"/>
                <w:sz w:val="18"/>
                <w:szCs w:val="18"/>
                <w:lang w:val="cy-GB"/>
              </w:rPr>
              <w:t xml:space="preserve"> ym maes gofal sylfaenol</w:t>
            </w:r>
            <w:r w:rsidRPr="00AD087E">
              <w:rPr>
                <w:color w:val="000000" w:themeColor="text1"/>
                <w:sz w:val="18"/>
                <w:szCs w:val="18"/>
                <w:lang w:val="cy-GB"/>
              </w:rPr>
              <w:t xml:space="preserve">, gan gynnwys y posibilrwydd o fabwysiadu ateb Gwasanaeth Presgripsiynau Electronig </w:t>
            </w:r>
            <w:r w:rsidR="005210FA" w:rsidRPr="00AD087E">
              <w:rPr>
                <w:color w:val="000000" w:themeColor="text1"/>
                <w:sz w:val="18"/>
                <w:szCs w:val="18"/>
                <w:lang w:val="cy-GB"/>
              </w:rPr>
              <w:t xml:space="preserve">sy’n bodoli eisoes </w:t>
            </w:r>
            <w:r w:rsidRPr="00AD087E">
              <w:rPr>
                <w:color w:val="000000" w:themeColor="text1"/>
                <w:sz w:val="18"/>
                <w:szCs w:val="18"/>
                <w:lang w:val="cy-GB"/>
              </w:rPr>
              <w:t>i gefnogi Blaenoriaeth A.</w:t>
            </w:r>
          </w:p>
        </w:tc>
        <w:tc>
          <w:tcPr>
            <w:tcW w:w="656" w:type="pct"/>
          </w:tcPr>
          <w:p w14:paraId="306498A8" w14:textId="77777777" w:rsidR="009A1C19" w:rsidRPr="00AD087E" w:rsidRDefault="00A04F3E" w:rsidP="008D64D0">
            <w:pPr>
              <w:spacing w:after="0"/>
              <w:rPr>
                <w:color w:val="000000" w:themeColor="text1"/>
                <w:sz w:val="18"/>
                <w:szCs w:val="18"/>
              </w:rPr>
            </w:pPr>
            <w:r w:rsidRPr="00AD087E">
              <w:rPr>
                <w:color w:val="000000" w:themeColor="text1"/>
                <w:sz w:val="18"/>
                <w:szCs w:val="18"/>
                <w:lang w:val="cy-GB"/>
              </w:rPr>
              <w:t>Adran 5</w:t>
            </w:r>
          </w:p>
        </w:tc>
      </w:tr>
      <w:tr w:rsidR="000340EF" w:rsidRPr="00AD087E" w14:paraId="6342FCF3" w14:textId="77777777" w:rsidTr="000340EF">
        <w:tc>
          <w:tcPr>
            <w:tcW w:w="258" w:type="pct"/>
          </w:tcPr>
          <w:p w14:paraId="43CBB416" w14:textId="77777777"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A8.</w:t>
            </w:r>
          </w:p>
        </w:tc>
        <w:tc>
          <w:tcPr>
            <w:tcW w:w="4086" w:type="pct"/>
          </w:tcPr>
          <w:p w14:paraId="78C88ABA" w14:textId="20E8BA0F" w:rsidR="009A1C19" w:rsidRPr="00AD087E" w:rsidRDefault="00A04F3E" w:rsidP="008D64D0">
            <w:pPr>
              <w:tabs>
                <w:tab w:val="clear" w:pos="283"/>
                <w:tab w:val="center" w:pos="937"/>
              </w:tabs>
              <w:spacing w:after="0"/>
              <w:rPr>
                <w:color w:val="000000" w:themeColor="text1"/>
                <w:sz w:val="18"/>
                <w:szCs w:val="18"/>
              </w:rPr>
            </w:pPr>
            <w:r w:rsidRPr="00AD087E">
              <w:rPr>
                <w:color w:val="000000" w:themeColor="text1"/>
                <w:sz w:val="18"/>
                <w:szCs w:val="18"/>
                <w:lang w:val="cy-GB"/>
              </w:rPr>
              <w:t>Cynnal asesiad o'r farchnad i gadarnhau opsiynau ar gyfer technolegau e-</w:t>
            </w:r>
            <w:r w:rsidR="007F0F6D">
              <w:rPr>
                <w:color w:val="000000" w:themeColor="text1"/>
                <w:sz w:val="18"/>
                <w:szCs w:val="18"/>
                <w:lang w:val="cy-GB"/>
              </w:rPr>
              <w:t>b</w:t>
            </w:r>
            <w:r w:rsidRPr="00AD087E">
              <w:rPr>
                <w:color w:val="000000" w:themeColor="text1"/>
                <w:sz w:val="18"/>
                <w:szCs w:val="18"/>
                <w:lang w:val="cy-GB"/>
              </w:rPr>
              <w:t>resgripsiynau systemau agored i gefnogi Blaenoriaeth B (gofal eilaidd)</w:t>
            </w:r>
          </w:p>
        </w:tc>
        <w:tc>
          <w:tcPr>
            <w:tcW w:w="656" w:type="pct"/>
          </w:tcPr>
          <w:p w14:paraId="407F0080" w14:textId="77777777" w:rsidR="009A1C19" w:rsidRPr="00AD087E" w:rsidRDefault="00A04F3E" w:rsidP="008D64D0">
            <w:pPr>
              <w:spacing w:after="0"/>
              <w:rPr>
                <w:color w:val="000000" w:themeColor="text1"/>
                <w:sz w:val="18"/>
                <w:szCs w:val="18"/>
              </w:rPr>
            </w:pPr>
            <w:r w:rsidRPr="00AD087E">
              <w:rPr>
                <w:color w:val="000000" w:themeColor="text1"/>
                <w:sz w:val="18"/>
                <w:szCs w:val="18"/>
                <w:lang w:val="cy-GB"/>
              </w:rPr>
              <w:t>Adran 5</w:t>
            </w:r>
          </w:p>
        </w:tc>
      </w:tr>
    </w:tbl>
    <w:p w14:paraId="1BEED6F0" w14:textId="77777777" w:rsidR="003F0950" w:rsidRPr="00AD087E" w:rsidRDefault="00A04F3E" w:rsidP="003F0950">
      <w:pPr>
        <w:jc w:val="center"/>
        <w:rPr>
          <w:b/>
          <w:bCs/>
        </w:rPr>
      </w:pPr>
      <w:bookmarkStart w:id="55" w:name="_Toc89337765"/>
      <w:r w:rsidRPr="00AD087E">
        <w:rPr>
          <w:b/>
          <w:bCs/>
          <w:lang w:val="cy-GB"/>
        </w:rPr>
        <w:t xml:space="preserve">Tabl </w:t>
      </w:r>
      <w:r w:rsidRPr="00AD087E">
        <w:rPr>
          <w:b/>
          <w:bCs/>
        </w:rPr>
        <w:fldChar w:fldCharType="begin"/>
      </w:r>
      <w:r w:rsidRPr="00AD087E">
        <w:rPr>
          <w:b/>
          <w:bCs/>
        </w:rPr>
        <w:instrText xml:space="preserve"> SEQ Table \* ARABIC </w:instrText>
      </w:r>
      <w:r w:rsidRPr="00AD087E">
        <w:rPr>
          <w:b/>
          <w:bCs/>
        </w:rPr>
        <w:fldChar w:fldCharType="separate"/>
      </w:r>
      <w:r w:rsidR="00FB5CD8" w:rsidRPr="00AD087E">
        <w:rPr>
          <w:b/>
          <w:bCs/>
          <w:noProof/>
        </w:rPr>
        <w:t>6</w:t>
      </w:r>
      <w:r w:rsidRPr="00AD087E">
        <w:rPr>
          <w:b/>
          <w:bCs/>
        </w:rPr>
        <w:fldChar w:fldCharType="end"/>
      </w:r>
      <w:r w:rsidRPr="00AD087E">
        <w:rPr>
          <w:b/>
          <w:bCs/>
          <w:lang w:val="cy-GB"/>
        </w:rPr>
        <w:t xml:space="preserve"> Camau nesaf</w:t>
      </w:r>
      <w:bookmarkEnd w:id="55"/>
    </w:p>
    <w:p w14:paraId="34B874CD" w14:textId="77777777" w:rsidR="000E53CE" w:rsidRPr="00AD087E" w:rsidRDefault="000E53CE" w:rsidP="0052451F">
      <w:pPr>
        <w:pStyle w:val="Clientname"/>
      </w:pPr>
    </w:p>
    <w:p w14:paraId="2365BE7B" w14:textId="77777777" w:rsidR="000E53CE" w:rsidRPr="00AD087E" w:rsidRDefault="000E53CE" w:rsidP="0052451F">
      <w:pPr>
        <w:pStyle w:val="Clientname"/>
      </w:pPr>
    </w:p>
    <w:p w14:paraId="10B8F928" w14:textId="77777777" w:rsidR="005210FA" w:rsidRPr="00AD087E" w:rsidRDefault="005210FA">
      <w:pPr>
        <w:tabs>
          <w:tab w:val="clear" w:pos="283"/>
        </w:tabs>
        <w:suppressAutoHyphens w:val="0"/>
        <w:autoSpaceDE/>
        <w:autoSpaceDN/>
        <w:adjustRightInd/>
        <w:spacing w:after="0" w:line="240" w:lineRule="auto"/>
        <w:textAlignment w:val="auto"/>
        <w:rPr>
          <w:color w:val="1D307D"/>
          <w:sz w:val="50"/>
          <w:szCs w:val="50"/>
          <w:lang w:val="cy-GB"/>
        </w:rPr>
      </w:pPr>
      <w:r w:rsidRPr="00AD087E">
        <w:rPr>
          <w:lang w:val="cy-GB"/>
        </w:rPr>
        <w:br w:type="page"/>
      </w:r>
    </w:p>
    <w:p w14:paraId="11493EA4" w14:textId="0709EA65" w:rsidR="000E53CE" w:rsidRPr="00AD087E" w:rsidRDefault="00A04F3E" w:rsidP="004961A6">
      <w:pPr>
        <w:pStyle w:val="Pennawd1"/>
        <w:numPr>
          <w:ilvl w:val="0"/>
          <w:numId w:val="0"/>
        </w:numPr>
      </w:pPr>
      <w:bookmarkStart w:id="56" w:name="_Toc89337675"/>
      <w:r w:rsidRPr="00AD087E">
        <w:rPr>
          <w:lang w:val="cy-GB"/>
        </w:rPr>
        <w:t>Atodiad 1 – Rhanddeiliaid sy'n rhan</w:t>
      </w:r>
      <w:r w:rsidR="005210FA" w:rsidRPr="00AD087E">
        <w:rPr>
          <w:lang w:val="cy-GB"/>
        </w:rPr>
        <w:t xml:space="preserve"> o’r rhaglen</w:t>
      </w:r>
      <w:bookmarkEnd w:id="56"/>
    </w:p>
    <w:tbl>
      <w:tblPr>
        <w:tblStyle w:val="Green1"/>
        <w:tblW w:w="5445" w:type="pct"/>
        <w:tblLook w:val="04A0" w:firstRow="1" w:lastRow="0" w:firstColumn="1" w:lastColumn="0" w:noHBand="0" w:noVBand="1"/>
      </w:tblPr>
      <w:tblGrid>
        <w:gridCol w:w="2553"/>
        <w:gridCol w:w="7936"/>
      </w:tblGrid>
      <w:tr w:rsidR="000340EF" w:rsidRPr="00AD087E" w14:paraId="3734093B" w14:textId="77777777" w:rsidTr="000340EF">
        <w:trPr>
          <w:cnfStyle w:val="100000000000" w:firstRow="1" w:lastRow="0" w:firstColumn="0" w:lastColumn="0" w:oddVBand="0" w:evenVBand="0" w:oddHBand="0" w:evenHBand="0" w:firstRowFirstColumn="0" w:firstRowLastColumn="0" w:lastRowFirstColumn="0" w:lastRowLastColumn="0"/>
        </w:trPr>
        <w:tc>
          <w:tcPr>
            <w:tcW w:w="1217" w:type="pct"/>
          </w:tcPr>
          <w:p w14:paraId="41F4D7C5" w14:textId="77777777" w:rsidR="004961A6" w:rsidRPr="00AD087E" w:rsidRDefault="00A04F3E" w:rsidP="004961A6">
            <w:pPr>
              <w:pStyle w:val="TableText"/>
              <w:rPr>
                <w:color w:val="FFFFFF" w:themeColor="background1"/>
              </w:rPr>
            </w:pPr>
            <w:r w:rsidRPr="00AD087E">
              <w:rPr>
                <w:bCs/>
                <w:color w:val="FFFFFF" w:themeColor="background1"/>
                <w:lang w:val="cy-GB"/>
              </w:rPr>
              <w:t>Enw</w:t>
            </w:r>
          </w:p>
        </w:tc>
        <w:tc>
          <w:tcPr>
            <w:tcW w:w="3783" w:type="pct"/>
          </w:tcPr>
          <w:p w14:paraId="69067143" w14:textId="77777777" w:rsidR="004961A6" w:rsidRPr="00AD087E" w:rsidRDefault="00A04F3E" w:rsidP="004961A6">
            <w:pPr>
              <w:pStyle w:val="TableText"/>
              <w:rPr>
                <w:color w:val="FFFFFF" w:themeColor="background1"/>
              </w:rPr>
            </w:pPr>
            <w:r w:rsidRPr="00AD087E">
              <w:rPr>
                <w:bCs/>
                <w:color w:val="FFFFFF" w:themeColor="background1"/>
                <w:lang w:val="cy-GB"/>
              </w:rPr>
              <w:t>Rôl</w:t>
            </w:r>
          </w:p>
        </w:tc>
      </w:tr>
      <w:tr w:rsidR="000340EF" w:rsidRPr="00AD087E" w14:paraId="12377297" w14:textId="77777777" w:rsidTr="000340EF">
        <w:tc>
          <w:tcPr>
            <w:tcW w:w="1217" w:type="pct"/>
          </w:tcPr>
          <w:p w14:paraId="6252F9DE" w14:textId="77777777" w:rsidR="00932347" w:rsidRPr="00AD087E" w:rsidRDefault="00A04F3E" w:rsidP="00932347">
            <w:pPr>
              <w:pStyle w:val="TableText"/>
            </w:pPr>
            <w:r w:rsidRPr="00AD087E">
              <w:rPr>
                <w:sz w:val="22"/>
                <w:szCs w:val="22"/>
                <w:lang w:val="cy-GB"/>
              </w:rPr>
              <w:t>Andrew Evans (Cadeirydd)</w:t>
            </w:r>
          </w:p>
        </w:tc>
        <w:tc>
          <w:tcPr>
            <w:tcW w:w="3783" w:type="pct"/>
          </w:tcPr>
          <w:p w14:paraId="2448A6E5" w14:textId="77777777" w:rsidR="00932347" w:rsidRPr="00AD087E" w:rsidRDefault="00A04F3E" w:rsidP="00932347">
            <w:pPr>
              <w:pStyle w:val="TableText"/>
            </w:pPr>
            <w:r w:rsidRPr="00AD087E">
              <w:rPr>
                <w:sz w:val="22"/>
                <w:szCs w:val="22"/>
                <w:lang w:val="cy-GB"/>
              </w:rPr>
              <w:t>Prif Swyddog Fferyllol, Llywodraeth Cymru</w:t>
            </w:r>
          </w:p>
        </w:tc>
      </w:tr>
      <w:tr w:rsidR="000340EF" w:rsidRPr="00AD087E" w14:paraId="0DC5E766" w14:textId="77777777" w:rsidTr="000340EF">
        <w:tc>
          <w:tcPr>
            <w:tcW w:w="1217" w:type="pct"/>
          </w:tcPr>
          <w:p w14:paraId="7433C4B2" w14:textId="77777777" w:rsidR="00932347" w:rsidRPr="00AD087E" w:rsidRDefault="00A04F3E" w:rsidP="00932347">
            <w:pPr>
              <w:pStyle w:val="TableText"/>
            </w:pPr>
            <w:r w:rsidRPr="00AD087E">
              <w:rPr>
                <w:sz w:val="22"/>
                <w:szCs w:val="22"/>
                <w:lang w:val="cy-GB"/>
              </w:rPr>
              <w:t xml:space="preserve">Lynne </w:t>
            </w:r>
            <w:proofErr w:type="spellStart"/>
            <w:r w:rsidRPr="00AD087E">
              <w:rPr>
                <w:sz w:val="22"/>
                <w:szCs w:val="22"/>
                <w:lang w:val="cy-GB"/>
              </w:rPr>
              <w:t>Schofield</w:t>
            </w:r>
            <w:proofErr w:type="spellEnd"/>
          </w:p>
        </w:tc>
        <w:tc>
          <w:tcPr>
            <w:tcW w:w="3783" w:type="pct"/>
          </w:tcPr>
          <w:p w14:paraId="010DE990" w14:textId="77777777" w:rsidR="00932347" w:rsidRPr="00AD087E" w:rsidRDefault="00A04F3E" w:rsidP="00932347">
            <w:pPr>
              <w:pStyle w:val="TableText"/>
            </w:pPr>
            <w:r w:rsidRPr="00AD087E">
              <w:rPr>
                <w:sz w:val="22"/>
                <w:szCs w:val="22"/>
                <w:lang w:val="cy-GB"/>
              </w:rPr>
              <w:t xml:space="preserve">Dirprwy Gadeirydd, Pennaeth y Gangen Fferylliaeth a </w:t>
            </w:r>
            <w:proofErr w:type="spellStart"/>
            <w:r w:rsidRPr="00AD087E">
              <w:rPr>
                <w:sz w:val="22"/>
                <w:szCs w:val="22"/>
                <w:lang w:val="cy-GB"/>
              </w:rPr>
              <w:t>Phresgripsiynu</w:t>
            </w:r>
            <w:proofErr w:type="spellEnd"/>
            <w:r w:rsidRPr="00AD087E">
              <w:rPr>
                <w:sz w:val="22"/>
                <w:szCs w:val="22"/>
                <w:lang w:val="cy-GB"/>
              </w:rPr>
              <w:t xml:space="preserve">, </w:t>
            </w:r>
            <w:r w:rsidRPr="00AD087E">
              <w:rPr>
                <w:rFonts w:eastAsia="Calibri"/>
                <w:sz w:val="22"/>
                <w:szCs w:val="22"/>
                <w:lang w:val="cy-GB"/>
              </w:rPr>
              <w:t xml:space="preserve"> Llywodraeth Cymru</w:t>
            </w:r>
          </w:p>
        </w:tc>
      </w:tr>
      <w:tr w:rsidR="000340EF" w:rsidRPr="00AD087E" w14:paraId="72C95934" w14:textId="77777777" w:rsidTr="000340EF">
        <w:tc>
          <w:tcPr>
            <w:tcW w:w="1217" w:type="pct"/>
          </w:tcPr>
          <w:p w14:paraId="7C4ADC5D" w14:textId="77777777" w:rsidR="00932347" w:rsidRPr="00AD087E" w:rsidRDefault="00A04F3E" w:rsidP="00932347">
            <w:pPr>
              <w:pStyle w:val="TableText"/>
            </w:pPr>
            <w:r w:rsidRPr="00AD087E">
              <w:rPr>
                <w:sz w:val="22"/>
                <w:szCs w:val="22"/>
                <w:lang w:val="cy-GB"/>
              </w:rPr>
              <w:t xml:space="preserve">Lloyd </w:t>
            </w:r>
            <w:proofErr w:type="spellStart"/>
            <w:r w:rsidRPr="00AD087E">
              <w:rPr>
                <w:sz w:val="22"/>
                <w:szCs w:val="22"/>
                <w:lang w:val="cy-GB"/>
              </w:rPr>
              <w:t>Hambridge</w:t>
            </w:r>
            <w:proofErr w:type="spellEnd"/>
          </w:p>
        </w:tc>
        <w:tc>
          <w:tcPr>
            <w:tcW w:w="3783" w:type="pct"/>
          </w:tcPr>
          <w:p w14:paraId="5EF4DCD9" w14:textId="77777777" w:rsidR="00932347" w:rsidRPr="00AD087E" w:rsidRDefault="00A04F3E" w:rsidP="00932347">
            <w:pPr>
              <w:pStyle w:val="TableText"/>
            </w:pPr>
            <w:r w:rsidRPr="00AD087E">
              <w:rPr>
                <w:sz w:val="22"/>
                <w:szCs w:val="22"/>
                <w:lang w:val="cy-GB"/>
              </w:rPr>
              <w:t xml:space="preserve">Cymrawd Clinigol y Gangen Fferylliaeth a </w:t>
            </w:r>
            <w:proofErr w:type="spellStart"/>
            <w:r w:rsidRPr="00AD087E">
              <w:rPr>
                <w:sz w:val="22"/>
                <w:szCs w:val="22"/>
                <w:lang w:val="cy-GB"/>
              </w:rPr>
              <w:t>Phresgripsiynu</w:t>
            </w:r>
            <w:proofErr w:type="spellEnd"/>
            <w:r w:rsidRPr="00AD087E">
              <w:rPr>
                <w:sz w:val="22"/>
                <w:szCs w:val="22"/>
                <w:lang w:val="cy-GB"/>
              </w:rPr>
              <w:t>, Llywodraeth Cymru</w:t>
            </w:r>
          </w:p>
        </w:tc>
      </w:tr>
      <w:tr w:rsidR="000340EF" w:rsidRPr="00AD087E" w14:paraId="720AD84B" w14:textId="77777777" w:rsidTr="000340EF">
        <w:tc>
          <w:tcPr>
            <w:tcW w:w="1217" w:type="pct"/>
          </w:tcPr>
          <w:p w14:paraId="31702111" w14:textId="77777777" w:rsidR="00932347" w:rsidRPr="00AD087E" w:rsidRDefault="00A04F3E" w:rsidP="00932347">
            <w:pPr>
              <w:pStyle w:val="TableText"/>
            </w:pPr>
            <w:r w:rsidRPr="00AD087E">
              <w:rPr>
                <w:sz w:val="22"/>
                <w:szCs w:val="22"/>
                <w:lang w:val="cy-GB"/>
              </w:rPr>
              <w:t>Gareth Cross</w:t>
            </w:r>
          </w:p>
        </w:tc>
        <w:tc>
          <w:tcPr>
            <w:tcW w:w="3783" w:type="pct"/>
          </w:tcPr>
          <w:p w14:paraId="35B168B6" w14:textId="60CEC52D" w:rsidR="00932347" w:rsidRPr="00AD087E" w:rsidRDefault="00A04F3E" w:rsidP="00932347">
            <w:pPr>
              <w:pStyle w:val="TableText"/>
            </w:pPr>
            <w:r w:rsidRPr="00AD087E">
              <w:rPr>
                <w:sz w:val="22"/>
                <w:szCs w:val="22"/>
                <w:lang w:val="cy-GB"/>
              </w:rPr>
              <w:t xml:space="preserve">Pennaeth Technoleg ac </w:t>
            </w:r>
            <w:proofErr w:type="spellStart"/>
            <w:r w:rsidRPr="00AD087E">
              <w:rPr>
                <w:sz w:val="22"/>
                <w:szCs w:val="22"/>
                <w:lang w:val="cy-GB"/>
              </w:rPr>
              <w:t>Arloes</w:t>
            </w:r>
            <w:r w:rsidR="0067240B" w:rsidRPr="00AD087E">
              <w:rPr>
                <w:sz w:val="22"/>
                <w:szCs w:val="22"/>
                <w:lang w:val="cy-GB"/>
              </w:rPr>
              <w:t>edd</w:t>
            </w:r>
            <w:proofErr w:type="spellEnd"/>
            <w:r w:rsidR="0067240B" w:rsidRPr="00AD087E">
              <w:rPr>
                <w:sz w:val="22"/>
                <w:szCs w:val="22"/>
                <w:lang w:val="cy-GB"/>
              </w:rPr>
              <w:t xml:space="preserve"> Gofal Iechyd</w:t>
            </w:r>
            <w:r w:rsidRPr="00AD087E">
              <w:rPr>
                <w:sz w:val="22"/>
                <w:szCs w:val="22"/>
                <w:lang w:val="cy-GB"/>
              </w:rPr>
              <w:t>, Llywodraeth Cymru</w:t>
            </w:r>
          </w:p>
        </w:tc>
      </w:tr>
      <w:tr w:rsidR="000340EF" w:rsidRPr="00AD087E" w14:paraId="0F3F90E2" w14:textId="77777777" w:rsidTr="000340EF">
        <w:tc>
          <w:tcPr>
            <w:tcW w:w="1217" w:type="pct"/>
          </w:tcPr>
          <w:p w14:paraId="2518AEB5" w14:textId="77777777" w:rsidR="00932347" w:rsidRPr="00AD087E" w:rsidRDefault="00A04F3E" w:rsidP="00932347">
            <w:pPr>
              <w:pStyle w:val="TableText"/>
              <w:rPr>
                <w:sz w:val="22"/>
                <w:szCs w:val="22"/>
              </w:rPr>
            </w:pPr>
            <w:r w:rsidRPr="00AD087E">
              <w:rPr>
                <w:sz w:val="22"/>
                <w:szCs w:val="22"/>
                <w:lang w:val="cy-GB"/>
              </w:rPr>
              <w:t xml:space="preserve">Chris </w:t>
            </w:r>
            <w:proofErr w:type="spellStart"/>
            <w:r w:rsidRPr="00AD087E">
              <w:rPr>
                <w:sz w:val="22"/>
                <w:szCs w:val="22"/>
                <w:lang w:val="cy-GB"/>
              </w:rPr>
              <w:t>Melhuish</w:t>
            </w:r>
            <w:proofErr w:type="spellEnd"/>
          </w:p>
        </w:tc>
        <w:tc>
          <w:tcPr>
            <w:tcW w:w="3783" w:type="pct"/>
          </w:tcPr>
          <w:p w14:paraId="3EF31A2A" w14:textId="77777777" w:rsidR="00932347" w:rsidRPr="00AD087E" w:rsidRDefault="00A04F3E" w:rsidP="00B53858">
            <w:pPr>
              <w:tabs>
                <w:tab w:val="clear" w:pos="283"/>
              </w:tabs>
              <w:suppressAutoHyphens w:val="0"/>
              <w:autoSpaceDE/>
              <w:autoSpaceDN/>
              <w:adjustRightInd/>
              <w:spacing w:after="0" w:line="240" w:lineRule="auto"/>
              <w:contextualSpacing/>
              <w:jc w:val="both"/>
              <w:textAlignment w:val="auto"/>
            </w:pPr>
            <w:r w:rsidRPr="00AD087E">
              <w:rPr>
                <w:lang w:val="cy-GB"/>
              </w:rPr>
              <w:t>Digidol, Data a Thechnoleg, Llywodraeth Cymru</w:t>
            </w:r>
          </w:p>
        </w:tc>
      </w:tr>
      <w:tr w:rsidR="000340EF" w:rsidRPr="00AD087E" w14:paraId="7453B642" w14:textId="77777777" w:rsidTr="000340EF">
        <w:tc>
          <w:tcPr>
            <w:tcW w:w="1217" w:type="pct"/>
          </w:tcPr>
          <w:p w14:paraId="14A5D67E" w14:textId="77777777" w:rsidR="00932347" w:rsidRPr="00AD087E" w:rsidRDefault="00A04F3E" w:rsidP="00932347">
            <w:pPr>
              <w:pStyle w:val="TableText"/>
              <w:rPr>
                <w:sz w:val="22"/>
                <w:szCs w:val="22"/>
              </w:rPr>
            </w:pPr>
            <w:r w:rsidRPr="00AD087E">
              <w:rPr>
                <w:sz w:val="22"/>
                <w:szCs w:val="22"/>
                <w:lang w:val="cy-GB"/>
              </w:rPr>
              <w:t xml:space="preserve">Gareth </w:t>
            </w:r>
            <w:proofErr w:type="spellStart"/>
            <w:r w:rsidRPr="00AD087E">
              <w:rPr>
                <w:sz w:val="22"/>
                <w:szCs w:val="22"/>
                <w:lang w:val="cy-GB"/>
              </w:rPr>
              <w:t>Collier</w:t>
            </w:r>
            <w:proofErr w:type="spellEnd"/>
          </w:p>
        </w:tc>
        <w:tc>
          <w:tcPr>
            <w:tcW w:w="3783" w:type="pct"/>
          </w:tcPr>
          <w:p w14:paraId="39224F94" w14:textId="77777777" w:rsidR="00932347" w:rsidRPr="00AD087E" w:rsidRDefault="00A04F3E" w:rsidP="00932347">
            <w:pPr>
              <w:pStyle w:val="TableText"/>
              <w:rPr>
                <w:sz w:val="22"/>
                <w:szCs w:val="22"/>
              </w:rPr>
            </w:pPr>
            <w:r w:rsidRPr="00AD087E">
              <w:rPr>
                <w:sz w:val="22"/>
                <w:szCs w:val="22"/>
                <w:lang w:val="cy-GB"/>
              </w:rPr>
              <w:t>Cynrychiolydd Clinigol Gofal Eilaidd (Meddygol)</w:t>
            </w:r>
          </w:p>
        </w:tc>
      </w:tr>
      <w:tr w:rsidR="000340EF" w:rsidRPr="00AD087E" w14:paraId="580FCCDE" w14:textId="77777777" w:rsidTr="000340EF">
        <w:tc>
          <w:tcPr>
            <w:tcW w:w="1217" w:type="pct"/>
          </w:tcPr>
          <w:p w14:paraId="4A83E57B" w14:textId="77777777" w:rsidR="00932347" w:rsidRPr="00AD087E" w:rsidRDefault="00A04F3E" w:rsidP="00932347">
            <w:pPr>
              <w:pStyle w:val="TableText"/>
              <w:rPr>
                <w:sz w:val="22"/>
                <w:szCs w:val="22"/>
              </w:rPr>
            </w:pPr>
            <w:proofErr w:type="spellStart"/>
            <w:r w:rsidRPr="00AD087E">
              <w:rPr>
                <w:sz w:val="22"/>
                <w:szCs w:val="22"/>
                <w:lang w:val="cy-GB"/>
              </w:rPr>
              <w:t>Rebekah</w:t>
            </w:r>
            <w:proofErr w:type="spellEnd"/>
            <w:r w:rsidRPr="00AD087E">
              <w:rPr>
                <w:sz w:val="22"/>
                <w:szCs w:val="22"/>
                <w:lang w:val="cy-GB"/>
              </w:rPr>
              <w:t xml:space="preserve"> Williams</w:t>
            </w:r>
          </w:p>
        </w:tc>
        <w:tc>
          <w:tcPr>
            <w:tcW w:w="3783" w:type="pct"/>
          </w:tcPr>
          <w:p w14:paraId="410781EA" w14:textId="77777777" w:rsidR="00932347" w:rsidRPr="00AD087E" w:rsidRDefault="00A04F3E" w:rsidP="00B53858">
            <w:pPr>
              <w:tabs>
                <w:tab w:val="clear" w:pos="283"/>
              </w:tabs>
              <w:suppressAutoHyphens w:val="0"/>
              <w:autoSpaceDE/>
              <w:autoSpaceDN/>
              <w:adjustRightInd/>
              <w:spacing w:after="0" w:line="240" w:lineRule="auto"/>
              <w:jc w:val="both"/>
              <w:textAlignment w:val="auto"/>
            </w:pPr>
            <w:r w:rsidRPr="00AD087E">
              <w:rPr>
                <w:lang w:val="cy-GB"/>
              </w:rPr>
              <w:t>Cynrychiolydd Clinigol Gofal Eilaidd (Fferylliaeth)</w:t>
            </w:r>
          </w:p>
        </w:tc>
      </w:tr>
      <w:tr w:rsidR="000340EF" w:rsidRPr="00AD087E" w14:paraId="2371A86D" w14:textId="77777777" w:rsidTr="000340EF">
        <w:tc>
          <w:tcPr>
            <w:tcW w:w="1217" w:type="pct"/>
          </w:tcPr>
          <w:p w14:paraId="713338D6" w14:textId="77777777" w:rsidR="00932347" w:rsidRPr="00AD087E" w:rsidRDefault="00A04F3E" w:rsidP="00932347">
            <w:pPr>
              <w:pStyle w:val="TableText"/>
              <w:rPr>
                <w:sz w:val="22"/>
                <w:szCs w:val="22"/>
              </w:rPr>
            </w:pPr>
            <w:r w:rsidRPr="00AD087E">
              <w:rPr>
                <w:sz w:val="22"/>
                <w:szCs w:val="22"/>
                <w:lang w:val="cy-GB"/>
              </w:rPr>
              <w:t xml:space="preserve">Karen </w:t>
            </w:r>
            <w:proofErr w:type="spellStart"/>
            <w:r w:rsidRPr="00AD087E">
              <w:rPr>
                <w:sz w:val="22"/>
                <w:szCs w:val="22"/>
                <w:lang w:val="cy-GB"/>
              </w:rPr>
              <w:t>Pardy</w:t>
            </w:r>
            <w:proofErr w:type="spellEnd"/>
          </w:p>
        </w:tc>
        <w:tc>
          <w:tcPr>
            <w:tcW w:w="3783" w:type="pct"/>
          </w:tcPr>
          <w:p w14:paraId="551861ED" w14:textId="037CAF36" w:rsidR="00932347" w:rsidRPr="00AD087E" w:rsidRDefault="00A04F3E" w:rsidP="00B53858">
            <w:pPr>
              <w:tabs>
                <w:tab w:val="clear" w:pos="283"/>
              </w:tabs>
              <w:suppressAutoHyphens w:val="0"/>
              <w:autoSpaceDE/>
              <w:autoSpaceDN/>
              <w:adjustRightInd/>
              <w:spacing w:after="0" w:line="240" w:lineRule="auto"/>
              <w:ind w:left="284" w:hanging="284"/>
              <w:contextualSpacing/>
              <w:jc w:val="both"/>
              <w:textAlignment w:val="auto"/>
            </w:pPr>
            <w:r w:rsidRPr="00AD087E">
              <w:rPr>
                <w:lang w:val="cy-GB"/>
              </w:rPr>
              <w:t>Cynrychiolydd Clinigol Gofal Sylfaenol (Meddygol/Meddyg</w:t>
            </w:r>
            <w:r w:rsidR="0067240B" w:rsidRPr="00AD087E">
              <w:rPr>
                <w:lang w:val="cy-GB"/>
              </w:rPr>
              <w:t>on</w:t>
            </w:r>
            <w:r w:rsidRPr="00AD087E">
              <w:rPr>
                <w:lang w:val="cy-GB"/>
              </w:rPr>
              <w:t xml:space="preserve"> Teulu)</w:t>
            </w:r>
          </w:p>
        </w:tc>
      </w:tr>
      <w:tr w:rsidR="000340EF" w:rsidRPr="00AD087E" w14:paraId="0DE926CA" w14:textId="77777777" w:rsidTr="000340EF">
        <w:tc>
          <w:tcPr>
            <w:tcW w:w="1217" w:type="pct"/>
          </w:tcPr>
          <w:p w14:paraId="5A572394" w14:textId="77777777" w:rsidR="00932347" w:rsidRPr="00AD087E" w:rsidRDefault="00A04F3E" w:rsidP="00932347">
            <w:pPr>
              <w:pStyle w:val="TableText"/>
              <w:rPr>
                <w:sz w:val="22"/>
                <w:szCs w:val="22"/>
              </w:rPr>
            </w:pPr>
            <w:r w:rsidRPr="00AD087E">
              <w:rPr>
                <w:sz w:val="22"/>
                <w:szCs w:val="22"/>
                <w:lang w:val="cy-GB"/>
              </w:rPr>
              <w:t>Gareth Hughes</w:t>
            </w:r>
          </w:p>
        </w:tc>
        <w:tc>
          <w:tcPr>
            <w:tcW w:w="3783" w:type="pct"/>
          </w:tcPr>
          <w:p w14:paraId="5BFCD7A1" w14:textId="77777777" w:rsidR="00932347" w:rsidRPr="00AD087E" w:rsidRDefault="00A04F3E" w:rsidP="00B53858">
            <w:pPr>
              <w:tabs>
                <w:tab w:val="clear" w:pos="283"/>
              </w:tabs>
              <w:suppressAutoHyphens w:val="0"/>
              <w:autoSpaceDE/>
              <w:autoSpaceDN/>
              <w:adjustRightInd/>
              <w:spacing w:after="0" w:line="240" w:lineRule="auto"/>
              <w:jc w:val="both"/>
              <w:textAlignment w:val="auto"/>
            </w:pPr>
            <w:r w:rsidRPr="00AD087E">
              <w:rPr>
                <w:lang w:val="cy-GB"/>
              </w:rPr>
              <w:t>Cynrychiolydd Clinigol Gofal Sylfaenol (Fferylliaeth Gymunedol)</w:t>
            </w:r>
          </w:p>
        </w:tc>
      </w:tr>
      <w:tr w:rsidR="000340EF" w:rsidRPr="00AD087E" w14:paraId="3915457C" w14:textId="77777777" w:rsidTr="000340EF">
        <w:tc>
          <w:tcPr>
            <w:tcW w:w="1217" w:type="pct"/>
          </w:tcPr>
          <w:p w14:paraId="4481CB0E" w14:textId="77777777" w:rsidR="00932347" w:rsidRPr="00AD087E" w:rsidRDefault="00A04F3E" w:rsidP="00932347">
            <w:pPr>
              <w:pStyle w:val="TableText"/>
              <w:rPr>
                <w:sz w:val="22"/>
                <w:szCs w:val="22"/>
              </w:rPr>
            </w:pPr>
            <w:r w:rsidRPr="00AD087E">
              <w:rPr>
                <w:sz w:val="22"/>
                <w:szCs w:val="22"/>
                <w:lang w:val="cy-GB"/>
              </w:rPr>
              <w:t xml:space="preserve">Alexandra </w:t>
            </w:r>
            <w:proofErr w:type="spellStart"/>
            <w:r w:rsidRPr="00AD087E">
              <w:rPr>
                <w:sz w:val="22"/>
                <w:szCs w:val="22"/>
                <w:lang w:val="cy-GB"/>
              </w:rPr>
              <w:t>Gibbins</w:t>
            </w:r>
            <w:proofErr w:type="spellEnd"/>
          </w:p>
        </w:tc>
        <w:tc>
          <w:tcPr>
            <w:tcW w:w="3783" w:type="pct"/>
          </w:tcPr>
          <w:p w14:paraId="4257B05A" w14:textId="7D70C07C" w:rsidR="00932347" w:rsidRPr="00AD087E" w:rsidRDefault="0067240B" w:rsidP="00932347">
            <w:pPr>
              <w:pStyle w:val="TableText"/>
              <w:rPr>
                <w:sz w:val="22"/>
                <w:szCs w:val="22"/>
              </w:rPr>
            </w:pPr>
            <w:r w:rsidRPr="00AD087E">
              <w:rPr>
                <w:sz w:val="22"/>
                <w:szCs w:val="22"/>
                <w:lang w:val="cy-GB"/>
              </w:rPr>
              <w:t xml:space="preserve">Cynrychiolydd </w:t>
            </w:r>
            <w:r w:rsidR="00A04F3E" w:rsidRPr="00AD087E">
              <w:rPr>
                <w:sz w:val="22"/>
                <w:szCs w:val="22"/>
                <w:lang w:val="cy-GB"/>
              </w:rPr>
              <w:t xml:space="preserve">GIG </w:t>
            </w:r>
            <w:r w:rsidRPr="00AD087E">
              <w:rPr>
                <w:sz w:val="22"/>
                <w:szCs w:val="22"/>
                <w:lang w:val="cy-GB"/>
              </w:rPr>
              <w:t xml:space="preserve">111 </w:t>
            </w:r>
            <w:r w:rsidR="00A04F3E" w:rsidRPr="00AD087E">
              <w:rPr>
                <w:sz w:val="22"/>
                <w:szCs w:val="22"/>
                <w:lang w:val="cy-GB"/>
              </w:rPr>
              <w:t xml:space="preserve">Cymru/ </w:t>
            </w:r>
            <w:r w:rsidRPr="00AD087E">
              <w:rPr>
                <w:sz w:val="22"/>
                <w:szCs w:val="22"/>
                <w:lang w:val="cy-GB"/>
              </w:rPr>
              <w:t xml:space="preserve">Gwasanaeth Meddyg Teulu </w:t>
            </w:r>
            <w:r w:rsidR="00A04F3E" w:rsidRPr="00AD087E">
              <w:rPr>
                <w:sz w:val="22"/>
                <w:szCs w:val="22"/>
                <w:lang w:val="cy-GB"/>
              </w:rPr>
              <w:t>y Tu Allan i Oriau</w:t>
            </w:r>
          </w:p>
        </w:tc>
      </w:tr>
      <w:tr w:rsidR="000340EF" w:rsidRPr="00AD087E" w14:paraId="73714170" w14:textId="77777777" w:rsidTr="000340EF">
        <w:tc>
          <w:tcPr>
            <w:tcW w:w="1217" w:type="pct"/>
          </w:tcPr>
          <w:p w14:paraId="00178942" w14:textId="77777777" w:rsidR="00932347" w:rsidRPr="00AD087E" w:rsidRDefault="00A04F3E" w:rsidP="00932347">
            <w:pPr>
              <w:pStyle w:val="TableText"/>
              <w:rPr>
                <w:sz w:val="22"/>
                <w:szCs w:val="22"/>
              </w:rPr>
            </w:pPr>
            <w:r w:rsidRPr="00AD087E">
              <w:rPr>
                <w:sz w:val="22"/>
                <w:szCs w:val="22"/>
                <w:lang w:val="cy-GB"/>
              </w:rPr>
              <w:t>Matt Armstrong</w:t>
            </w:r>
          </w:p>
        </w:tc>
        <w:tc>
          <w:tcPr>
            <w:tcW w:w="3783" w:type="pct"/>
          </w:tcPr>
          <w:p w14:paraId="21F948F9" w14:textId="77777777" w:rsidR="00932347" w:rsidRPr="00AD087E" w:rsidRDefault="00A04F3E" w:rsidP="00B53858">
            <w:pPr>
              <w:tabs>
                <w:tab w:val="clear" w:pos="283"/>
              </w:tabs>
              <w:suppressAutoHyphens w:val="0"/>
              <w:autoSpaceDE/>
              <w:autoSpaceDN/>
              <w:adjustRightInd/>
              <w:spacing w:after="0" w:line="240" w:lineRule="auto"/>
              <w:contextualSpacing/>
              <w:jc w:val="both"/>
              <w:textAlignment w:val="auto"/>
            </w:pPr>
            <w:r w:rsidRPr="00AD087E">
              <w:rPr>
                <w:lang w:val="cy-GB"/>
              </w:rPr>
              <w:t>Cynrychiolydd Grŵp TG Fferylliaeth Gymunedol</w:t>
            </w:r>
          </w:p>
        </w:tc>
      </w:tr>
      <w:tr w:rsidR="000340EF" w:rsidRPr="00AD087E" w14:paraId="0452E170" w14:textId="77777777" w:rsidTr="000340EF">
        <w:tc>
          <w:tcPr>
            <w:tcW w:w="1217" w:type="pct"/>
          </w:tcPr>
          <w:p w14:paraId="5AE84A04" w14:textId="77777777" w:rsidR="00932347" w:rsidRPr="00AD087E" w:rsidRDefault="00A04F3E" w:rsidP="00932347">
            <w:pPr>
              <w:pStyle w:val="TableText"/>
              <w:rPr>
                <w:sz w:val="22"/>
                <w:szCs w:val="22"/>
              </w:rPr>
            </w:pPr>
            <w:proofErr w:type="spellStart"/>
            <w:r w:rsidRPr="00AD087E">
              <w:rPr>
                <w:sz w:val="22"/>
                <w:szCs w:val="22"/>
                <w:lang w:val="cy-GB"/>
              </w:rPr>
              <w:t>Paula</w:t>
            </w:r>
            <w:proofErr w:type="spellEnd"/>
            <w:r w:rsidRPr="00AD087E">
              <w:rPr>
                <w:sz w:val="22"/>
                <w:szCs w:val="22"/>
                <w:lang w:val="cy-GB"/>
              </w:rPr>
              <w:t xml:space="preserve"> Jeffrey</w:t>
            </w:r>
          </w:p>
        </w:tc>
        <w:tc>
          <w:tcPr>
            <w:tcW w:w="3783" w:type="pct"/>
          </w:tcPr>
          <w:p w14:paraId="1C6C5DB0" w14:textId="227B3869" w:rsidR="00932347" w:rsidRPr="00AD087E" w:rsidRDefault="00A04F3E" w:rsidP="00B53858">
            <w:pPr>
              <w:tabs>
                <w:tab w:val="clear" w:pos="283"/>
              </w:tabs>
              <w:suppressAutoHyphens w:val="0"/>
              <w:autoSpaceDE/>
              <w:autoSpaceDN/>
              <w:adjustRightInd/>
              <w:spacing w:after="0" w:line="240" w:lineRule="auto"/>
              <w:jc w:val="both"/>
              <w:textAlignment w:val="auto"/>
            </w:pPr>
            <w:r w:rsidRPr="00AD087E">
              <w:rPr>
                <w:lang w:val="cy-GB"/>
              </w:rPr>
              <w:t>Cynrychiolydd System Dechnegol Ymddiriedolaeth Gwasanaeth</w:t>
            </w:r>
            <w:r w:rsidR="0067240B" w:rsidRPr="00AD087E">
              <w:rPr>
                <w:lang w:val="cy-GB"/>
              </w:rPr>
              <w:t>au</w:t>
            </w:r>
            <w:r w:rsidRPr="00AD087E">
              <w:rPr>
                <w:lang w:val="cy-GB"/>
              </w:rPr>
              <w:t xml:space="preserve"> Ambiwlans Cymru (WAST)</w:t>
            </w:r>
          </w:p>
        </w:tc>
      </w:tr>
      <w:tr w:rsidR="000340EF" w:rsidRPr="00AD087E" w14:paraId="28555742" w14:textId="77777777" w:rsidTr="000340EF">
        <w:tc>
          <w:tcPr>
            <w:tcW w:w="1217" w:type="pct"/>
          </w:tcPr>
          <w:p w14:paraId="7A9F3783" w14:textId="77777777" w:rsidR="00932347" w:rsidRPr="00AD087E" w:rsidRDefault="00A04F3E" w:rsidP="00932347">
            <w:pPr>
              <w:pStyle w:val="TableText"/>
              <w:rPr>
                <w:sz w:val="22"/>
                <w:szCs w:val="22"/>
              </w:rPr>
            </w:pPr>
            <w:proofErr w:type="spellStart"/>
            <w:r w:rsidRPr="00AD087E">
              <w:rPr>
                <w:sz w:val="22"/>
                <w:szCs w:val="22"/>
                <w:lang w:val="cy-GB"/>
              </w:rPr>
              <w:t>Gary</w:t>
            </w:r>
            <w:proofErr w:type="spellEnd"/>
            <w:r w:rsidRPr="00AD087E">
              <w:rPr>
                <w:sz w:val="22"/>
                <w:szCs w:val="22"/>
                <w:lang w:val="cy-GB"/>
              </w:rPr>
              <w:t xml:space="preserve"> Bullock</w:t>
            </w:r>
          </w:p>
        </w:tc>
        <w:tc>
          <w:tcPr>
            <w:tcW w:w="3783" w:type="pct"/>
          </w:tcPr>
          <w:p w14:paraId="492194C6" w14:textId="77777777" w:rsidR="00932347" w:rsidRPr="00AD087E" w:rsidRDefault="00A04F3E" w:rsidP="00B53858">
            <w:pPr>
              <w:tabs>
                <w:tab w:val="clear" w:pos="283"/>
              </w:tabs>
              <w:suppressAutoHyphens w:val="0"/>
              <w:autoSpaceDE/>
              <w:autoSpaceDN/>
              <w:adjustRightInd/>
              <w:spacing w:after="0" w:line="240" w:lineRule="auto"/>
              <w:jc w:val="both"/>
              <w:textAlignment w:val="auto"/>
            </w:pPr>
            <w:r w:rsidRPr="00AD087E">
              <w:rPr>
                <w:lang w:val="cy-GB"/>
              </w:rPr>
              <w:t xml:space="preserve">Cynrychiolydd System Dechnegol Iechyd a Gofal Digidol Cymru (DHCW) </w:t>
            </w:r>
          </w:p>
        </w:tc>
      </w:tr>
      <w:tr w:rsidR="000340EF" w:rsidRPr="00AD087E" w14:paraId="1C80F906" w14:textId="77777777" w:rsidTr="000340EF">
        <w:tc>
          <w:tcPr>
            <w:tcW w:w="1217" w:type="pct"/>
          </w:tcPr>
          <w:p w14:paraId="6D0144F5" w14:textId="77777777" w:rsidR="00932347" w:rsidRPr="00AD087E" w:rsidRDefault="00A04F3E" w:rsidP="00932347">
            <w:pPr>
              <w:pStyle w:val="TableText"/>
              <w:rPr>
                <w:sz w:val="22"/>
                <w:szCs w:val="22"/>
              </w:rPr>
            </w:pPr>
            <w:r w:rsidRPr="00AD087E">
              <w:rPr>
                <w:sz w:val="22"/>
                <w:szCs w:val="22"/>
                <w:lang w:val="cy-GB"/>
              </w:rPr>
              <w:t xml:space="preserve">James </w:t>
            </w:r>
            <w:proofErr w:type="spellStart"/>
            <w:r w:rsidRPr="00AD087E">
              <w:rPr>
                <w:sz w:val="22"/>
                <w:szCs w:val="22"/>
                <w:lang w:val="cy-GB"/>
              </w:rPr>
              <w:t>Goddard</w:t>
            </w:r>
            <w:proofErr w:type="spellEnd"/>
          </w:p>
        </w:tc>
        <w:tc>
          <w:tcPr>
            <w:tcW w:w="3783" w:type="pct"/>
          </w:tcPr>
          <w:p w14:paraId="64BF5DDE" w14:textId="75AE23C5" w:rsidR="00932347" w:rsidRPr="00AD087E" w:rsidRDefault="00A04F3E" w:rsidP="00932347">
            <w:pPr>
              <w:pStyle w:val="TableText"/>
              <w:rPr>
                <w:sz w:val="22"/>
                <w:szCs w:val="22"/>
              </w:rPr>
            </w:pPr>
            <w:r w:rsidRPr="00AD087E">
              <w:rPr>
                <w:sz w:val="22"/>
                <w:szCs w:val="22"/>
                <w:lang w:val="cy-GB"/>
              </w:rPr>
              <w:t xml:space="preserve">Cynrychiolydd </w:t>
            </w:r>
            <w:r w:rsidR="0067240B" w:rsidRPr="00AD087E">
              <w:rPr>
                <w:sz w:val="22"/>
                <w:szCs w:val="22"/>
                <w:lang w:val="cy-GB"/>
              </w:rPr>
              <w:t>e</w:t>
            </w:r>
            <w:r w:rsidRPr="00AD087E">
              <w:rPr>
                <w:sz w:val="22"/>
                <w:szCs w:val="22"/>
                <w:lang w:val="cy-GB"/>
              </w:rPr>
              <w:t>-</w:t>
            </w:r>
            <w:r w:rsidR="0067240B" w:rsidRPr="00AD087E">
              <w:rPr>
                <w:sz w:val="22"/>
                <w:szCs w:val="22"/>
                <w:lang w:val="cy-GB"/>
              </w:rPr>
              <w:t>B</w:t>
            </w:r>
            <w:r w:rsidRPr="00AD087E">
              <w:rPr>
                <w:sz w:val="22"/>
                <w:szCs w:val="22"/>
                <w:lang w:val="cy-GB"/>
              </w:rPr>
              <w:t xml:space="preserve">resgripsiynau Gofal Eilaidd DHCW  </w:t>
            </w:r>
          </w:p>
        </w:tc>
      </w:tr>
      <w:tr w:rsidR="000340EF" w:rsidRPr="00AD087E" w14:paraId="4553B87D" w14:textId="77777777" w:rsidTr="000340EF">
        <w:tc>
          <w:tcPr>
            <w:tcW w:w="1217" w:type="pct"/>
          </w:tcPr>
          <w:p w14:paraId="1ADE19D3" w14:textId="77777777" w:rsidR="009C394B" w:rsidRPr="00AD087E" w:rsidRDefault="00A04F3E" w:rsidP="00932347">
            <w:pPr>
              <w:pStyle w:val="TableText"/>
              <w:rPr>
                <w:sz w:val="22"/>
                <w:szCs w:val="22"/>
              </w:rPr>
            </w:pPr>
            <w:proofErr w:type="spellStart"/>
            <w:r w:rsidRPr="00AD087E">
              <w:rPr>
                <w:sz w:val="22"/>
                <w:szCs w:val="22"/>
                <w:lang w:val="cy-GB"/>
              </w:rPr>
              <w:t>Cheryl</w:t>
            </w:r>
            <w:proofErr w:type="spellEnd"/>
            <w:r w:rsidRPr="00AD087E">
              <w:rPr>
                <w:sz w:val="22"/>
                <w:szCs w:val="22"/>
                <w:lang w:val="cy-GB"/>
              </w:rPr>
              <w:t xml:space="preserve"> </w:t>
            </w:r>
            <w:proofErr w:type="spellStart"/>
            <w:r w:rsidRPr="00AD087E">
              <w:rPr>
                <w:sz w:val="22"/>
                <w:szCs w:val="22"/>
                <w:lang w:val="cy-GB"/>
              </w:rPr>
              <w:t>Way</w:t>
            </w:r>
            <w:proofErr w:type="spellEnd"/>
          </w:p>
        </w:tc>
        <w:tc>
          <w:tcPr>
            <w:tcW w:w="3783" w:type="pct"/>
          </w:tcPr>
          <w:p w14:paraId="5591616F" w14:textId="7EFFC050" w:rsidR="009C394B" w:rsidRPr="00AD087E" w:rsidRDefault="00A04F3E" w:rsidP="00B53858">
            <w:pPr>
              <w:tabs>
                <w:tab w:val="clear" w:pos="283"/>
              </w:tabs>
              <w:suppressAutoHyphens w:val="0"/>
              <w:autoSpaceDE/>
              <w:autoSpaceDN/>
              <w:adjustRightInd/>
              <w:spacing w:after="0" w:line="240" w:lineRule="auto"/>
              <w:contextualSpacing/>
              <w:jc w:val="both"/>
              <w:textAlignment w:val="auto"/>
            </w:pPr>
            <w:r w:rsidRPr="00AD087E">
              <w:rPr>
                <w:lang w:val="cy-GB"/>
              </w:rPr>
              <w:t xml:space="preserve">Cynrychiolydd </w:t>
            </w:r>
            <w:r w:rsidR="0067240B" w:rsidRPr="00AD087E">
              <w:rPr>
                <w:lang w:val="cy-GB"/>
              </w:rPr>
              <w:t>e</w:t>
            </w:r>
            <w:r w:rsidRPr="00AD087E">
              <w:rPr>
                <w:lang w:val="cy-GB"/>
              </w:rPr>
              <w:t>-</w:t>
            </w:r>
            <w:r w:rsidR="0067240B" w:rsidRPr="00AD087E">
              <w:rPr>
                <w:lang w:val="cy-GB"/>
              </w:rPr>
              <w:t>B</w:t>
            </w:r>
            <w:r w:rsidRPr="00AD087E">
              <w:rPr>
                <w:lang w:val="cy-GB"/>
              </w:rPr>
              <w:t>resgripsiynau Gofal Sylfaenol DHCW</w:t>
            </w:r>
          </w:p>
        </w:tc>
      </w:tr>
      <w:tr w:rsidR="000340EF" w:rsidRPr="00AD087E" w14:paraId="1167D799" w14:textId="77777777" w:rsidTr="000340EF">
        <w:tc>
          <w:tcPr>
            <w:tcW w:w="1217" w:type="pct"/>
          </w:tcPr>
          <w:p w14:paraId="37D97318" w14:textId="77777777" w:rsidR="009C394B" w:rsidRPr="00AD087E" w:rsidRDefault="00A04F3E" w:rsidP="00932347">
            <w:pPr>
              <w:pStyle w:val="TableText"/>
              <w:rPr>
                <w:sz w:val="22"/>
                <w:szCs w:val="22"/>
              </w:rPr>
            </w:pPr>
            <w:r w:rsidRPr="00AD087E">
              <w:rPr>
                <w:sz w:val="22"/>
                <w:szCs w:val="22"/>
                <w:lang w:val="cy-GB"/>
              </w:rPr>
              <w:t xml:space="preserve">Dr Gareth </w:t>
            </w:r>
            <w:proofErr w:type="spellStart"/>
            <w:r w:rsidRPr="00AD087E">
              <w:rPr>
                <w:sz w:val="22"/>
                <w:szCs w:val="22"/>
                <w:lang w:val="cy-GB"/>
              </w:rPr>
              <w:t>Oelmann</w:t>
            </w:r>
            <w:proofErr w:type="spellEnd"/>
          </w:p>
        </w:tc>
        <w:tc>
          <w:tcPr>
            <w:tcW w:w="3783" w:type="pct"/>
          </w:tcPr>
          <w:p w14:paraId="2C2137D6" w14:textId="77777777" w:rsidR="009C394B" w:rsidRPr="00AD087E" w:rsidRDefault="00A04F3E" w:rsidP="00B53858">
            <w:pPr>
              <w:tabs>
                <w:tab w:val="clear" w:pos="283"/>
              </w:tabs>
              <w:suppressAutoHyphens w:val="0"/>
              <w:autoSpaceDE/>
              <w:autoSpaceDN/>
              <w:adjustRightInd/>
              <w:spacing w:after="0" w:line="240" w:lineRule="auto"/>
              <w:jc w:val="both"/>
              <w:textAlignment w:val="auto"/>
            </w:pPr>
            <w:r w:rsidRPr="00AD087E">
              <w:rPr>
                <w:lang w:val="cy-GB"/>
              </w:rPr>
              <w:t xml:space="preserve">Cynrychiolydd Cymdeithas Feddygol Prydain (BMA) Cymru/GPC Cymru </w:t>
            </w:r>
          </w:p>
        </w:tc>
      </w:tr>
      <w:tr w:rsidR="000340EF" w:rsidRPr="00AD087E" w14:paraId="4E897BF5" w14:textId="77777777" w:rsidTr="000340EF">
        <w:tc>
          <w:tcPr>
            <w:tcW w:w="1217" w:type="pct"/>
          </w:tcPr>
          <w:p w14:paraId="57C6CDAA" w14:textId="77777777" w:rsidR="005751CB" w:rsidRPr="00AD087E" w:rsidRDefault="00A04F3E" w:rsidP="00932347">
            <w:pPr>
              <w:pStyle w:val="TableText"/>
              <w:rPr>
                <w:sz w:val="22"/>
                <w:szCs w:val="22"/>
              </w:rPr>
            </w:pPr>
            <w:r w:rsidRPr="00AD087E">
              <w:rPr>
                <w:sz w:val="22"/>
                <w:szCs w:val="22"/>
                <w:lang w:val="cy-GB"/>
              </w:rPr>
              <w:t>Judy Thomas</w:t>
            </w:r>
          </w:p>
        </w:tc>
        <w:tc>
          <w:tcPr>
            <w:tcW w:w="3783" w:type="pct"/>
          </w:tcPr>
          <w:p w14:paraId="00CCDEBC" w14:textId="77777777" w:rsidR="005751CB" w:rsidRPr="00AD087E" w:rsidRDefault="00A04F3E" w:rsidP="00B53858">
            <w:pPr>
              <w:tabs>
                <w:tab w:val="clear" w:pos="283"/>
              </w:tabs>
              <w:suppressAutoHyphens w:val="0"/>
              <w:autoSpaceDE/>
              <w:autoSpaceDN/>
              <w:adjustRightInd/>
              <w:spacing w:after="0" w:line="240" w:lineRule="auto"/>
              <w:contextualSpacing/>
              <w:jc w:val="both"/>
              <w:textAlignment w:val="auto"/>
            </w:pPr>
            <w:r w:rsidRPr="00AD087E">
              <w:rPr>
                <w:lang w:val="cy-GB"/>
              </w:rPr>
              <w:t>Cynrychiolydd Fferylliaeth Gymunedol Cymru (CPW)</w:t>
            </w:r>
          </w:p>
        </w:tc>
      </w:tr>
      <w:tr w:rsidR="000340EF" w:rsidRPr="00AD087E" w14:paraId="2B3C4A1F" w14:textId="77777777" w:rsidTr="000340EF">
        <w:tc>
          <w:tcPr>
            <w:tcW w:w="1217" w:type="pct"/>
          </w:tcPr>
          <w:p w14:paraId="0B653F8C" w14:textId="77777777" w:rsidR="009A1C19" w:rsidRPr="00AD087E" w:rsidRDefault="00A04F3E" w:rsidP="00932347">
            <w:pPr>
              <w:pStyle w:val="TableText"/>
              <w:rPr>
                <w:sz w:val="22"/>
                <w:szCs w:val="22"/>
              </w:rPr>
            </w:pPr>
            <w:proofErr w:type="spellStart"/>
            <w:r w:rsidRPr="00AD087E">
              <w:rPr>
                <w:sz w:val="22"/>
                <w:szCs w:val="22"/>
                <w:lang w:val="cy-GB"/>
              </w:rPr>
              <w:t>Rob</w:t>
            </w:r>
            <w:proofErr w:type="spellEnd"/>
            <w:r w:rsidRPr="00AD087E">
              <w:rPr>
                <w:sz w:val="22"/>
                <w:szCs w:val="22"/>
                <w:lang w:val="cy-GB"/>
              </w:rPr>
              <w:t xml:space="preserve"> Jones</w:t>
            </w:r>
          </w:p>
        </w:tc>
        <w:tc>
          <w:tcPr>
            <w:tcW w:w="3783" w:type="pct"/>
          </w:tcPr>
          <w:p w14:paraId="46439F1F" w14:textId="54214EE4" w:rsidR="009A1C19" w:rsidRPr="00AD087E" w:rsidRDefault="00A04F3E" w:rsidP="00B53858">
            <w:pPr>
              <w:tabs>
                <w:tab w:val="clear" w:pos="283"/>
              </w:tabs>
              <w:suppressAutoHyphens w:val="0"/>
              <w:autoSpaceDE/>
              <w:autoSpaceDN/>
              <w:adjustRightInd/>
              <w:spacing w:after="0" w:line="240" w:lineRule="auto"/>
              <w:contextualSpacing/>
              <w:jc w:val="both"/>
              <w:textAlignment w:val="auto"/>
            </w:pPr>
            <w:r w:rsidRPr="00AD087E">
              <w:rPr>
                <w:lang w:val="cy-GB"/>
              </w:rPr>
              <w:t xml:space="preserve">DHCW – </w:t>
            </w:r>
            <w:r w:rsidR="00AA0718" w:rsidRPr="00AD087E">
              <w:rPr>
                <w:lang w:val="cy-GB"/>
              </w:rPr>
              <w:t>Saernïaeth</w:t>
            </w:r>
            <w:r w:rsidRPr="00AD087E">
              <w:rPr>
                <w:lang w:val="cy-GB"/>
              </w:rPr>
              <w:t xml:space="preserve"> Ddigidol Genedlaethol</w:t>
            </w:r>
          </w:p>
        </w:tc>
      </w:tr>
      <w:tr w:rsidR="000340EF" w:rsidRPr="00AD087E" w14:paraId="56525BCE" w14:textId="77777777" w:rsidTr="000340EF">
        <w:tc>
          <w:tcPr>
            <w:tcW w:w="1217" w:type="pct"/>
          </w:tcPr>
          <w:p w14:paraId="42F44348" w14:textId="77777777" w:rsidR="009A1C19" w:rsidRPr="00AD087E" w:rsidRDefault="00A04F3E" w:rsidP="00932347">
            <w:pPr>
              <w:pStyle w:val="TableText"/>
              <w:rPr>
                <w:sz w:val="22"/>
                <w:szCs w:val="22"/>
              </w:rPr>
            </w:pPr>
            <w:r w:rsidRPr="00AD087E">
              <w:rPr>
                <w:sz w:val="22"/>
                <w:szCs w:val="22"/>
                <w:lang w:val="cy-GB"/>
              </w:rPr>
              <w:t xml:space="preserve">Mark </w:t>
            </w:r>
            <w:proofErr w:type="spellStart"/>
            <w:r w:rsidRPr="00AD087E">
              <w:rPr>
                <w:sz w:val="22"/>
                <w:szCs w:val="22"/>
                <w:lang w:val="cy-GB"/>
              </w:rPr>
              <w:t>Frayne</w:t>
            </w:r>
            <w:proofErr w:type="spellEnd"/>
          </w:p>
        </w:tc>
        <w:tc>
          <w:tcPr>
            <w:tcW w:w="3783" w:type="pct"/>
          </w:tcPr>
          <w:p w14:paraId="2FC5E797" w14:textId="77777777" w:rsidR="009A1C19" w:rsidRPr="00AD087E" w:rsidRDefault="00A04F3E" w:rsidP="00B53858">
            <w:pPr>
              <w:tabs>
                <w:tab w:val="clear" w:pos="283"/>
              </w:tabs>
              <w:suppressAutoHyphens w:val="0"/>
              <w:autoSpaceDE/>
              <w:autoSpaceDN/>
              <w:adjustRightInd/>
              <w:spacing w:after="0" w:line="240" w:lineRule="auto"/>
              <w:contextualSpacing/>
              <w:jc w:val="both"/>
              <w:textAlignment w:val="auto"/>
            </w:pPr>
            <w:r w:rsidRPr="00AD087E">
              <w:rPr>
                <w:lang w:val="cy-GB"/>
              </w:rPr>
              <w:t>DHCW – Adnodd Data Cenedlaethol (NDR)</w:t>
            </w:r>
          </w:p>
        </w:tc>
      </w:tr>
      <w:tr w:rsidR="000340EF" w:rsidRPr="00AD087E" w14:paraId="5B98ED4F" w14:textId="77777777" w:rsidTr="000340EF">
        <w:tc>
          <w:tcPr>
            <w:tcW w:w="1217" w:type="pct"/>
          </w:tcPr>
          <w:p w14:paraId="3098C068" w14:textId="77777777" w:rsidR="009A1C19" w:rsidRPr="00AD087E" w:rsidRDefault="00A04F3E" w:rsidP="00932347">
            <w:pPr>
              <w:pStyle w:val="TableText"/>
              <w:rPr>
                <w:sz w:val="22"/>
                <w:szCs w:val="22"/>
              </w:rPr>
            </w:pPr>
            <w:r w:rsidRPr="00AD087E">
              <w:rPr>
                <w:sz w:val="22"/>
                <w:szCs w:val="22"/>
                <w:lang w:val="cy-GB"/>
              </w:rPr>
              <w:t>Stephen Frith</w:t>
            </w:r>
          </w:p>
        </w:tc>
        <w:tc>
          <w:tcPr>
            <w:tcW w:w="3783" w:type="pct"/>
          </w:tcPr>
          <w:p w14:paraId="6F1A3610" w14:textId="77777777" w:rsidR="009A1C19" w:rsidRPr="00AD087E" w:rsidRDefault="00A04F3E" w:rsidP="00B53858">
            <w:pPr>
              <w:tabs>
                <w:tab w:val="clear" w:pos="283"/>
              </w:tabs>
              <w:suppressAutoHyphens w:val="0"/>
              <w:autoSpaceDE/>
              <w:autoSpaceDN/>
              <w:adjustRightInd/>
              <w:spacing w:after="0" w:line="240" w:lineRule="auto"/>
              <w:contextualSpacing/>
              <w:jc w:val="both"/>
              <w:textAlignment w:val="auto"/>
            </w:pPr>
            <w:r w:rsidRPr="00AD087E">
              <w:rPr>
                <w:lang w:val="cy-GB"/>
              </w:rPr>
              <w:t>DHCW - Gwasanaethau Digidol i Gleifion a'r Cyhoedd (DSPP)</w:t>
            </w:r>
          </w:p>
        </w:tc>
      </w:tr>
      <w:tr w:rsidR="000340EF" w:rsidRPr="00AD087E" w14:paraId="4346823D" w14:textId="77777777" w:rsidTr="000340EF">
        <w:tc>
          <w:tcPr>
            <w:tcW w:w="1217" w:type="pct"/>
          </w:tcPr>
          <w:p w14:paraId="14D4E650" w14:textId="77777777" w:rsidR="00EA5625" w:rsidRPr="00AD087E" w:rsidRDefault="00A04F3E" w:rsidP="00EA5625">
            <w:pPr>
              <w:pStyle w:val="TableText"/>
              <w:rPr>
                <w:sz w:val="22"/>
                <w:szCs w:val="22"/>
              </w:rPr>
            </w:pPr>
            <w:proofErr w:type="spellStart"/>
            <w:r w:rsidRPr="00AD087E">
              <w:rPr>
                <w:sz w:val="22"/>
                <w:szCs w:val="22"/>
                <w:lang w:val="cy-GB"/>
              </w:rPr>
              <w:t>Joanna</w:t>
            </w:r>
            <w:proofErr w:type="spellEnd"/>
            <w:r w:rsidRPr="00AD087E">
              <w:rPr>
                <w:sz w:val="22"/>
                <w:szCs w:val="22"/>
                <w:lang w:val="cy-GB"/>
              </w:rPr>
              <w:t xml:space="preserve"> </w:t>
            </w:r>
            <w:proofErr w:type="spellStart"/>
            <w:r w:rsidRPr="00AD087E">
              <w:rPr>
                <w:sz w:val="22"/>
                <w:szCs w:val="22"/>
                <w:lang w:val="cy-GB"/>
              </w:rPr>
              <w:t>Dunden</w:t>
            </w:r>
            <w:proofErr w:type="spellEnd"/>
            <w:r w:rsidRPr="00AD087E">
              <w:rPr>
                <w:sz w:val="22"/>
                <w:szCs w:val="22"/>
                <w:lang w:val="cy-GB"/>
              </w:rPr>
              <w:t xml:space="preserve"> </w:t>
            </w:r>
          </w:p>
        </w:tc>
        <w:tc>
          <w:tcPr>
            <w:tcW w:w="3783" w:type="pct"/>
          </w:tcPr>
          <w:p w14:paraId="46945325" w14:textId="77777777" w:rsidR="00EA5625" w:rsidRPr="00AD087E" w:rsidRDefault="00A04F3E" w:rsidP="00EA5625">
            <w:pPr>
              <w:tabs>
                <w:tab w:val="clear" w:pos="283"/>
              </w:tabs>
              <w:suppressAutoHyphens w:val="0"/>
              <w:autoSpaceDE/>
              <w:autoSpaceDN/>
              <w:adjustRightInd/>
              <w:spacing w:after="0" w:line="240" w:lineRule="auto"/>
              <w:contextualSpacing/>
              <w:jc w:val="both"/>
              <w:textAlignment w:val="auto"/>
            </w:pPr>
            <w:r w:rsidRPr="00AD087E">
              <w:rPr>
                <w:lang w:val="cy-GB"/>
              </w:rPr>
              <w:t>DHCW - Gwasanaethau Digidol i Gleifion a'r Cyhoedd (DSPP)</w:t>
            </w:r>
          </w:p>
        </w:tc>
      </w:tr>
    </w:tbl>
    <w:p w14:paraId="02FF4929" w14:textId="77777777" w:rsidR="00B53858" w:rsidRPr="00AD087E" w:rsidRDefault="00A04F3E" w:rsidP="004961A6">
      <w:pPr>
        <w:sectPr w:rsidR="00B53858" w:rsidRPr="00AD087E" w:rsidSect="00790B46">
          <w:pgSz w:w="11900" w:h="16840"/>
          <w:pgMar w:top="1134" w:right="1134" w:bottom="1134" w:left="1134" w:header="709" w:footer="0" w:gutter="0"/>
          <w:cols w:space="708"/>
          <w:titlePg/>
          <w:docGrid w:linePitch="360"/>
        </w:sectPr>
      </w:pPr>
      <w:r w:rsidRPr="00AD087E">
        <w:rPr>
          <w:lang w:val="cy-GB"/>
        </w:rPr>
        <w:br/>
      </w:r>
    </w:p>
    <w:p w14:paraId="16A66C0F" w14:textId="77777777" w:rsidR="004961A6" w:rsidRPr="00AD087E" w:rsidRDefault="00A04F3E" w:rsidP="004961A6">
      <w:pPr>
        <w:pStyle w:val="Pennawd1"/>
        <w:numPr>
          <w:ilvl w:val="0"/>
          <w:numId w:val="0"/>
        </w:numPr>
      </w:pPr>
      <w:bookmarkStart w:id="57" w:name="_Toc89337676"/>
      <w:r w:rsidRPr="00AD087E">
        <w:rPr>
          <w:lang w:val="cy-GB"/>
        </w:rPr>
        <w:t>Atodiad 2 – Rhestr termau</w:t>
      </w:r>
      <w:bookmarkEnd w:id="57"/>
    </w:p>
    <w:tbl>
      <w:tblPr>
        <w:tblStyle w:val="Green1"/>
        <w:tblW w:w="5445" w:type="pct"/>
        <w:tblLook w:val="04A0" w:firstRow="1" w:lastRow="0" w:firstColumn="1" w:lastColumn="0" w:noHBand="0" w:noVBand="1"/>
      </w:tblPr>
      <w:tblGrid>
        <w:gridCol w:w="2553"/>
        <w:gridCol w:w="7936"/>
      </w:tblGrid>
      <w:tr w:rsidR="000340EF" w:rsidRPr="00AD087E" w14:paraId="338C267F" w14:textId="77777777" w:rsidTr="000340EF">
        <w:trPr>
          <w:cnfStyle w:val="100000000000" w:firstRow="1" w:lastRow="0" w:firstColumn="0" w:lastColumn="0" w:oddVBand="0" w:evenVBand="0" w:oddHBand="0" w:evenHBand="0" w:firstRowFirstColumn="0" w:firstRowLastColumn="0" w:lastRowFirstColumn="0" w:lastRowLastColumn="0"/>
        </w:trPr>
        <w:tc>
          <w:tcPr>
            <w:tcW w:w="1217" w:type="pct"/>
          </w:tcPr>
          <w:p w14:paraId="098C3DD7" w14:textId="481D34BE" w:rsidR="00204272" w:rsidRPr="00AD087E" w:rsidRDefault="00A04F3E" w:rsidP="008D64D0">
            <w:pPr>
              <w:pStyle w:val="TableText"/>
              <w:rPr>
                <w:color w:val="FFFFFF" w:themeColor="background1"/>
              </w:rPr>
            </w:pPr>
            <w:r w:rsidRPr="00AD087E">
              <w:rPr>
                <w:bCs/>
                <w:color w:val="FFFFFF" w:themeColor="background1"/>
                <w:lang w:val="cy-GB"/>
              </w:rPr>
              <w:t>Term / Byrfodd</w:t>
            </w:r>
          </w:p>
        </w:tc>
        <w:tc>
          <w:tcPr>
            <w:tcW w:w="3783" w:type="pct"/>
          </w:tcPr>
          <w:p w14:paraId="642D2909" w14:textId="77777777" w:rsidR="00204272" w:rsidRPr="00AD087E" w:rsidRDefault="00A04F3E" w:rsidP="008D64D0">
            <w:pPr>
              <w:pStyle w:val="TableText"/>
              <w:rPr>
                <w:color w:val="FFFFFF" w:themeColor="background1"/>
              </w:rPr>
            </w:pPr>
            <w:r w:rsidRPr="00AD087E">
              <w:rPr>
                <w:bCs/>
                <w:color w:val="FFFFFF" w:themeColor="background1"/>
                <w:lang w:val="cy-GB"/>
              </w:rPr>
              <w:t>Ystyr</w:t>
            </w:r>
          </w:p>
        </w:tc>
      </w:tr>
      <w:tr w:rsidR="000340EF" w:rsidRPr="00AD087E" w14:paraId="730FBB13" w14:textId="77777777" w:rsidTr="000340EF">
        <w:tc>
          <w:tcPr>
            <w:tcW w:w="1217" w:type="pct"/>
          </w:tcPr>
          <w:p w14:paraId="22ADA304" w14:textId="77777777" w:rsidR="00204272" w:rsidRPr="00AD087E" w:rsidRDefault="00A04F3E" w:rsidP="008D64D0">
            <w:pPr>
              <w:pStyle w:val="TableText"/>
            </w:pPr>
            <w:r w:rsidRPr="00AD087E">
              <w:rPr>
                <w:lang w:val="cy-GB"/>
              </w:rPr>
              <w:t>API</w:t>
            </w:r>
          </w:p>
        </w:tc>
        <w:tc>
          <w:tcPr>
            <w:tcW w:w="3783" w:type="pct"/>
          </w:tcPr>
          <w:p w14:paraId="7A5391DD" w14:textId="5AF541DB" w:rsidR="00204272" w:rsidRPr="00AD087E" w:rsidRDefault="00A04F3E" w:rsidP="008D64D0">
            <w:pPr>
              <w:pStyle w:val="TableText"/>
            </w:pPr>
            <w:r w:rsidRPr="00AD087E">
              <w:rPr>
                <w:lang w:val="cy-GB"/>
              </w:rPr>
              <w:t xml:space="preserve">Rhyngwyneb Rhaglennu Cymwysiadau - rhaglen neu wasanaeth </w:t>
            </w:r>
            <w:r w:rsidR="0067240B" w:rsidRPr="00AD087E">
              <w:rPr>
                <w:lang w:val="cy-GB"/>
              </w:rPr>
              <w:t xml:space="preserve">meddalwedd </w:t>
            </w:r>
            <w:r w:rsidRPr="00AD087E">
              <w:rPr>
                <w:lang w:val="cy-GB"/>
              </w:rPr>
              <w:t xml:space="preserve">sy'n caniatáu i un gwasanaeth ofyn am wasanaeth penodol </w:t>
            </w:r>
            <w:r w:rsidR="0067240B" w:rsidRPr="00AD087E">
              <w:rPr>
                <w:lang w:val="cy-GB"/>
              </w:rPr>
              <w:t>gan</w:t>
            </w:r>
            <w:r w:rsidRPr="00AD087E">
              <w:rPr>
                <w:lang w:val="cy-GB"/>
              </w:rPr>
              <w:t xml:space="preserve"> ddarn arall o feddalwedd mewn ffordd safonol.</w:t>
            </w:r>
          </w:p>
        </w:tc>
      </w:tr>
      <w:tr w:rsidR="000340EF" w:rsidRPr="00AD087E" w14:paraId="2E372082" w14:textId="77777777" w:rsidTr="000340EF">
        <w:tc>
          <w:tcPr>
            <w:tcW w:w="1217" w:type="pct"/>
          </w:tcPr>
          <w:p w14:paraId="3D88C868" w14:textId="77777777" w:rsidR="00204272" w:rsidRPr="00AD087E" w:rsidRDefault="00A04F3E" w:rsidP="008D64D0">
            <w:pPr>
              <w:pStyle w:val="TableText"/>
            </w:pPr>
            <w:r w:rsidRPr="00AD087E">
              <w:rPr>
                <w:lang w:val="cy-GB"/>
              </w:rPr>
              <w:t>DAR</w:t>
            </w:r>
          </w:p>
        </w:tc>
        <w:tc>
          <w:tcPr>
            <w:tcW w:w="3783" w:type="pct"/>
          </w:tcPr>
          <w:p w14:paraId="437D050A" w14:textId="7A560A2B" w:rsidR="00204272" w:rsidRPr="00AD087E" w:rsidRDefault="00A04F3E" w:rsidP="008D64D0">
            <w:pPr>
              <w:tabs>
                <w:tab w:val="clear" w:pos="283"/>
              </w:tabs>
              <w:suppressAutoHyphens w:val="0"/>
              <w:autoSpaceDE/>
              <w:autoSpaceDN/>
              <w:adjustRightInd/>
              <w:spacing w:after="0" w:line="240" w:lineRule="auto"/>
              <w:jc w:val="both"/>
              <w:textAlignment w:val="auto"/>
              <w:rPr>
                <w:sz w:val="18"/>
                <w:szCs w:val="18"/>
              </w:rPr>
            </w:pPr>
            <w:r w:rsidRPr="00AD087E">
              <w:rPr>
                <w:sz w:val="18"/>
                <w:szCs w:val="18"/>
                <w:lang w:val="cy-GB"/>
              </w:rPr>
              <w:t>Adolygiad</w:t>
            </w:r>
            <w:r w:rsidR="00AA0718" w:rsidRPr="00AD087E">
              <w:rPr>
                <w:sz w:val="18"/>
                <w:szCs w:val="18"/>
                <w:lang w:val="cy-GB"/>
              </w:rPr>
              <w:t xml:space="preserve"> o</w:t>
            </w:r>
            <w:r w:rsidRPr="00AD087E">
              <w:rPr>
                <w:sz w:val="18"/>
                <w:szCs w:val="18"/>
                <w:lang w:val="cy-GB"/>
              </w:rPr>
              <w:t xml:space="preserve"> </w:t>
            </w:r>
            <w:r w:rsidR="00AA0718" w:rsidRPr="00AD087E">
              <w:rPr>
                <w:sz w:val="18"/>
                <w:szCs w:val="18"/>
                <w:lang w:val="cy-GB"/>
              </w:rPr>
              <w:t>Saernïaeth</w:t>
            </w:r>
            <w:r w:rsidRPr="00AD087E">
              <w:rPr>
                <w:sz w:val="18"/>
                <w:szCs w:val="18"/>
                <w:lang w:val="cy-GB"/>
              </w:rPr>
              <w:t xml:space="preserve"> Ddigidol</w:t>
            </w:r>
          </w:p>
        </w:tc>
      </w:tr>
      <w:tr w:rsidR="000340EF" w:rsidRPr="00AD087E" w14:paraId="4D84ECFF" w14:textId="77777777" w:rsidTr="000340EF">
        <w:tc>
          <w:tcPr>
            <w:tcW w:w="1217" w:type="pct"/>
          </w:tcPr>
          <w:p w14:paraId="13E6E6D5" w14:textId="77777777" w:rsidR="00001CBF" w:rsidRPr="00AD087E" w:rsidRDefault="00A04F3E" w:rsidP="008D64D0">
            <w:pPr>
              <w:pStyle w:val="TableText"/>
            </w:pPr>
            <w:r w:rsidRPr="00AD087E">
              <w:rPr>
                <w:lang w:val="cy-GB"/>
              </w:rPr>
              <w:t>DHCW</w:t>
            </w:r>
          </w:p>
        </w:tc>
        <w:tc>
          <w:tcPr>
            <w:tcW w:w="3783" w:type="pct"/>
          </w:tcPr>
          <w:p w14:paraId="1C32376C" w14:textId="77777777" w:rsidR="00001CBF" w:rsidRPr="00AD087E" w:rsidRDefault="00A04F3E" w:rsidP="008D64D0">
            <w:pPr>
              <w:pStyle w:val="TableText"/>
            </w:pPr>
            <w:r w:rsidRPr="00AD087E">
              <w:rPr>
                <w:lang w:val="cy-GB"/>
              </w:rPr>
              <w:t>Iechyd a Gofal Digidol Cymru</w:t>
            </w:r>
          </w:p>
        </w:tc>
      </w:tr>
      <w:tr w:rsidR="000340EF" w:rsidRPr="00AD087E" w14:paraId="0CCDA999" w14:textId="77777777" w:rsidTr="000340EF">
        <w:tc>
          <w:tcPr>
            <w:tcW w:w="1217" w:type="pct"/>
          </w:tcPr>
          <w:p w14:paraId="7F84C667" w14:textId="77777777" w:rsidR="00204272" w:rsidRPr="00AD087E" w:rsidRDefault="00A04F3E" w:rsidP="008D64D0">
            <w:pPr>
              <w:pStyle w:val="TableText"/>
            </w:pPr>
            <w:proofErr w:type="spellStart"/>
            <w:r w:rsidRPr="00AD087E">
              <w:rPr>
                <w:lang w:val="cy-GB"/>
              </w:rPr>
              <w:t>dm+d</w:t>
            </w:r>
            <w:proofErr w:type="spellEnd"/>
          </w:p>
        </w:tc>
        <w:tc>
          <w:tcPr>
            <w:tcW w:w="3783" w:type="pct"/>
          </w:tcPr>
          <w:p w14:paraId="23BC6078" w14:textId="77777777" w:rsidR="00204272" w:rsidRPr="00AD087E" w:rsidRDefault="00A04F3E" w:rsidP="008D64D0">
            <w:pPr>
              <w:pStyle w:val="TableText"/>
            </w:pPr>
            <w:r w:rsidRPr="00AD087E">
              <w:rPr>
                <w:lang w:val="cy-GB"/>
              </w:rPr>
              <w:t xml:space="preserve">geiriadur meddyginiaethau a dyfeisiau </w:t>
            </w:r>
          </w:p>
        </w:tc>
      </w:tr>
      <w:tr w:rsidR="000340EF" w:rsidRPr="00AD087E" w14:paraId="0153FEBC" w14:textId="77777777" w:rsidTr="000340EF">
        <w:tc>
          <w:tcPr>
            <w:tcW w:w="1217" w:type="pct"/>
          </w:tcPr>
          <w:p w14:paraId="48F0096E" w14:textId="77777777" w:rsidR="00204272" w:rsidRPr="00AD087E" w:rsidRDefault="00A04F3E" w:rsidP="008D64D0">
            <w:pPr>
              <w:pStyle w:val="TableText"/>
            </w:pPr>
            <w:r w:rsidRPr="00AD087E">
              <w:rPr>
                <w:lang w:val="cy-GB"/>
              </w:rPr>
              <w:t>DSPP</w:t>
            </w:r>
          </w:p>
        </w:tc>
        <w:tc>
          <w:tcPr>
            <w:tcW w:w="3783" w:type="pct"/>
          </w:tcPr>
          <w:p w14:paraId="3BA6994D" w14:textId="77777777" w:rsidR="00204272" w:rsidRPr="00AD087E" w:rsidRDefault="00A04F3E" w:rsidP="008D64D0">
            <w:pPr>
              <w:pStyle w:val="TableText"/>
            </w:pPr>
            <w:r w:rsidRPr="00AD087E">
              <w:rPr>
                <w:lang w:val="cy-GB"/>
              </w:rPr>
              <w:t>Gwasanaethau Digidol i Gleifion a'r Cyhoedd (rhaglen drawsnewid)</w:t>
            </w:r>
          </w:p>
        </w:tc>
      </w:tr>
      <w:tr w:rsidR="000340EF" w:rsidRPr="00AD087E" w14:paraId="4F30632F" w14:textId="77777777" w:rsidTr="000340EF">
        <w:tc>
          <w:tcPr>
            <w:tcW w:w="1217" w:type="pct"/>
          </w:tcPr>
          <w:p w14:paraId="0E602B05" w14:textId="77777777" w:rsidR="00204272" w:rsidRPr="00AD087E" w:rsidRDefault="00A04F3E" w:rsidP="008D64D0">
            <w:pPr>
              <w:pStyle w:val="TableText"/>
            </w:pPr>
            <w:r w:rsidRPr="00AD087E">
              <w:rPr>
                <w:lang w:val="cy-GB"/>
              </w:rPr>
              <w:t>EMIS</w:t>
            </w:r>
          </w:p>
        </w:tc>
        <w:tc>
          <w:tcPr>
            <w:tcW w:w="3783" w:type="pct"/>
          </w:tcPr>
          <w:p w14:paraId="1A5F258D" w14:textId="6F869030" w:rsidR="00204272" w:rsidRPr="00AD087E" w:rsidRDefault="00A04F3E" w:rsidP="008D64D0">
            <w:pPr>
              <w:tabs>
                <w:tab w:val="clear" w:pos="283"/>
              </w:tabs>
              <w:suppressAutoHyphens w:val="0"/>
              <w:autoSpaceDE/>
              <w:autoSpaceDN/>
              <w:adjustRightInd/>
              <w:spacing w:after="0" w:line="240" w:lineRule="auto"/>
              <w:jc w:val="both"/>
              <w:textAlignment w:val="auto"/>
              <w:rPr>
                <w:sz w:val="18"/>
                <w:szCs w:val="18"/>
              </w:rPr>
            </w:pPr>
            <w:proofErr w:type="spellStart"/>
            <w:r w:rsidRPr="00AD087E">
              <w:rPr>
                <w:sz w:val="18"/>
                <w:szCs w:val="18"/>
                <w:lang w:val="cy-GB"/>
              </w:rPr>
              <w:t>Egton</w:t>
            </w:r>
            <w:proofErr w:type="spellEnd"/>
            <w:r w:rsidRPr="00AD087E">
              <w:rPr>
                <w:sz w:val="18"/>
                <w:szCs w:val="18"/>
                <w:lang w:val="cy-GB"/>
              </w:rPr>
              <w:t xml:space="preserve"> Medical </w:t>
            </w:r>
            <w:proofErr w:type="spellStart"/>
            <w:r w:rsidRPr="00AD087E">
              <w:rPr>
                <w:sz w:val="18"/>
                <w:szCs w:val="18"/>
                <w:lang w:val="cy-GB"/>
              </w:rPr>
              <w:t>Information</w:t>
            </w:r>
            <w:proofErr w:type="spellEnd"/>
            <w:r w:rsidRPr="00AD087E">
              <w:rPr>
                <w:sz w:val="18"/>
                <w:szCs w:val="18"/>
                <w:lang w:val="cy-GB"/>
              </w:rPr>
              <w:t xml:space="preserve"> Systems – cyflenwr systemau meddyg</w:t>
            </w:r>
            <w:r w:rsidR="0067240B" w:rsidRPr="00AD087E">
              <w:rPr>
                <w:sz w:val="18"/>
                <w:szCs w:val="18"/>
                <w:lang w:val="cy-GB"/>
              </w:rPr>
              <w:t>on</w:t>
            </w:r>
            <w:r w:rsidRPr="00AD087E">
              <w:rPr>
                <w:sz w:val="18"/>
                <w:szCs w:val="18"/>
                <w:lang w:val="cy-GB"/>
              </w:rPr>
              <w:t xml:space="preserve"> teulu.</w:t>
            </w:r>
          </w:p>
        </w:tc>
      </w:tr>
      <w:tr w:rsidR="000340EF" w:rsidRPr="00AD087E" w14:paraId="40E747F3" w14:textId="77777777" w:rsidTr="000340EF">
        <w:tc>
          <w:tcPr>
            <w:tcW w:w="1217" w:type="pct"/>
          </w:tcPr>
          <w:p w14:paraId="0E59D2D0" w14:textId="77777777" w:rsidR="00204272" w:rsidRPr="00AD087E" w:rsidRDefault="00A04F3E" w:rsidP="008D64D0">
            <w:pPr>
              <w:pStyle w:val="TableText"/>
            </w:pPr>
            <w:proofErr w:type="spellStart"/>
            <w:r w:rsidRPr="00AD087E">
              <w:rPr>
                <w:lang w:val="cy-GB"/>
              </w:rPr>
              <w:t>ePMA</w:t>
            </w:r>
            <w:proofErr w:type="spellEnd"/>
          </w:p>
        </w:tc>
        <w:tc>
          <w:tcPr>
            <w:tcW w:w="3783" w:type="pct"/>
          </w:tcPr>
          <w:p w14:paraId="26F9315B" w14:textId="5BBE0A63" w:rsidR="00204272" w:rsidRPr="00AD087E" w:rsidRDefault="0067240B" w:rsidP="008D64D0">
            <w:pPr>
              <w:pStyle w:val="TableText"/>
            </w:pPr>
            <w:r w:rsidRPr="00AD087E">
              <w:rPr>
                <w:lang w:val="cy-GB"/>
              </w:rPr>
              <w:t xml:space="preserve">system electronig ar gyfer </w:t>
            </w:r>
            <w:r w:rsidR="00A04F3E" w:rsidRPr="00AD087E">
              <w:rPr>
                <w:lang w:val="cy-GB"/>
              </w:rPr>
              <w:t>Presgripsiynau a Rhoi Meddyginiaethau</w:t>
            </w:r>
          </w:p>
        </w:tc>
      </w:tr>
      <w:tr w:rsidR="000340EF" w:rsidRPr="00AD087E" w14:paraId="273F37D2" w14:textId="77777777" w:rsidTr="000340EF">
        <w:tc>
          <w:tcPr>
            <w:tcW w:w="1217" w:type="pct"/>
          </w:tcPr>
          <w:p w14:paraId="03C01198" w14:textId="77777777" w:rsidR="00204272" w:rsidRPr="00AD087E" w:rsidRDefault="00A04F3E" w:rsidP="008D64D0">
            <w:pPr>
              <w:pStyle w:val="TableText"/>
            </w:pPr>
            <w:r w:rsidRPr="00AD087E">
              <w:rPr>
                <w:lang w:val="cy-GB"/>
              </w:rPr>
              <w:t>EPS</w:t>
            </w:r>
          </w:p>
        </w:tc>
        <w:tc>
          <w:tcPr>
            <w:tcW w:w="3783" w:type="pct"/>
          </w:tcPr>
          <w:p w14:paraId="7A6F9F4D" w14:textId="3E5EA9CD" w:rsidR="00204272" w:rsidRPr="00AD087E" w:rsidRDefault="00A04F3E" w:rsidP="008D64D0">
            <w:pPr>
              <w:tabs>
                <w:tab w:val="clear" w:pos="283"/>
              </w:tabs>
              <w:suppressAutoHyphens w:val="0"/>
              <w:autoSpaceDE/>
              <w:autoSpaceDN/>
              <w:adjustRightInd/>
              <w:spacing w:after="0" w:line="240" w:lineRule="auto"/>
              <w:contextualSpacing/>
              <w:jc w:val="both"/>
              <w:textAlignment w:val="auto"/>
              <w:rPr>
                <w:sz w:val="18"/>
                <w:szCs w:val="18"/>
              </w:rPr>
            </w:pPr>
            <w:r w:rsidRPr="00AD087E">
              <w:rPr>
                <w:sz w:val="18"/>
                <w:szCs w:val="18"/>
                <w:lang w:val="cy-GB"/>
              </w:rPr>
              <w:t>Gwasanaeth Presgripsiynau Electronig (GIG Lloegr)</w:t>
            </w:r>
          </w:p>
        </w:tc>
      </w:tr>
      <w:tr w:rsidR="000340EF" w:rsidRPr="00AD087E" w14:paraId="77636F78" w14:textId="77777777" w:rsidTr="000340EF">
        <w:tc>
          <w:tcPr>
            <w:tcW w:w="1217" w:type="pct"/>
          </w:tcPr>
          <w:p w14:paraId="3F4D4E07" w14:textId="77777777" w:rsidR="00204272" w:rsidRPr="00AD087E" w:rsidRDefault="00A04F3E" w:rsidP="008D64D0">
            <w:pPr>
              <w:pStyle w:val="TableText"/>
            </w:pPr>
            <w:r w:rsidRPr="00AD087E">
              <w:rPr>
                <w:lang w:val="cy-GB"/>
              </w:rPr>
              <w:t>ETP</w:t>
            </w:r>
          </w:p>
        </w:tc>
        <w:tc>
          <w:tcPr>
            <w:tcW w:w="3783" w:type="pct"/>
          </w:tcPr>
          <w:p w14:paraId="13B73B1C" w14:textId="77777777" w:rsidR="00204272" w:rsidRPr="00AD087E" w:rsidRDefault="00A04F3E" w:rsidP="008D64D0">
            <w:pPr>
              <w:pStyle w:val="TableText"/>
            </w:pPr>
            <w:r w:rsidRPr="00AD087E">
              <w:rPr>
                <w:lang w:val="cy-GB"/>
              </w:rPr>
              <w:t>trosglwyddo presgripsiynau yn electronig</w:t>
            </w:r>
          </w:p>
        </w:tc>
      </w:tr>
      <w:tr w:rsidR="000340EF" w:rsidRPr="00AD087E" w14:paraId="6EC9BB6E" w14:textId="77777777" w:rsidTr="000340EF">
        <w:tc>
          <w:tcPr>
            <w:tcW w:w="1217" w:type="pct"/>
          </w:tcPr>
          <w:p w14:paraId="3CB847AE" w14:textId="77777777" w:rsidR="00204272" w:rsidRPr="00AD087E" w:rsidRDefault="00A04F3E" w:rsidP="008D64D0">
            <w:pPr>
              <w:pStyle w:val="TableText"/>
            </w:pPr>
            <w:r w:rsidRPr="00AD087E">
              <w:rPr>
                <w:lang w:val="cy-GB"/>
              </w:rPr>
              <w:t>FHIR</w:t>
            </w:r>
          </w:p>
        </w:tc>
        <w:tc>
          <w:tcPr>
            <w:tcW w:w="3783" w:type="pct"/>
          </w:tcPr>
          <w:p w14:paraId="04A2A612" w14:textId="77777777" w:rsidR="00204272" w:rsidRPr="00AD087E" w:rsidRDefault="00A04F3E" w:rsidP="008D64D0">
            <w:pPr>
              <w:tabs>
                <w:tab w:val="clear" w:pos="283"/>
              </w:tabs>
              <w:suppressAutoHyphens w:val="0"/>
              <w:autoSpaceDE/>
              <w:autoSpaceDN/>
              <w:adjustRightInd/>
              <w:spacing w:after="0" w:line="240" w:lineRule="auto"/>
              <w:contextualSpacing/>
              <w:jc w:val="both"/>
              <w:textAlignment w:val="auto"/>
              <w:rPr>
                <w:sz w:val="18"/>
                <w:szCs w:val="18"/>
              </w:rPr>
            </w:pPr>
            <w:r w:rsidRPr="00AD087E">
              <w:rPr>
                <w:sz w:val="18"/>
                <w:szCs w:val="18"/>
                <w:lang w:val="cy-GB"/>
              </w:rPr>
              <w:t>FHIR yw'r safon ddiweddaraf i'w datblygu o dan y sefydliad HL7. Ynganir fel y gair Saesneg '</w:t>
            </w:r>
            <w:proofErr w:type="spellStart"/>
            <w:r w:rsidRPr="00AD087E">
              <w:rPr>
                <w:sz w:val="18"/>
                <w:szCs w:val="18"/>
                <w:lang w:val="cy-GB"/>
              </w:rPr>
              <w:t>fire</w:t>
            </w:r>
            <w:proofErr w:type="spellEnd"/>
            <w:r w:rsidRPr="00AD087E">
              <w:rPr>
                <w:sz w:val="18"/>
                <w:szCs w:val="18"/>
                <w:lang w:val="cy-GB"/>
              </w:rPr>
              <w:t xml:space="preserve">', ac mae'n sefyll am </w:t>
            </w:r>
            <w:proofErr w:type="spellStart"/>
            <w:r w:rsidRPr="00AD087E">
              <w:rPr>
                <w:sz w:val="18"/>
                <w:szCs w:val="18"/>
                <w:lang w:val="cy-GB"/>
              </w:rPr>
              <w:t>Fast</w:t>
            </w:r>
            <w:proofErr w:type="spellEnd"/>
            <w:r w:rsidRPr="00AD087E">
              <w:rPr>
                <w:sz w:val="18"/>
                <w:szCs w:val="18"/>
                <w:lang w:val="cy-GB"/>
              </w:rPr>
              <w:t xml:space="preserve"> Healthcare </w:t>
            </w:r>
            <w:proofErr w:type="spellStart"/>
            <w:r w:rsidRPr="00AD087E">
              <w:rPr>
                <w:sz w:val="18"/>
                <w:szCs w:val="18"/>
                <w:lang w:val="cy-GB"/>
              </w:rPr>
              <w:t>Interoperability</w:t>
            </w:r>
            <w:proofErr w:type="spellEnd"/>
            <w:r w:rsidRPr="00AD087E">
              <w:rPr>
                <w:sz w:val="18"/>
                <w:szCs w:val="18"/>
                <w:lang w:val="cy-GB"/>
              </w:rPr>
              <w:t xml:space="preserve"> </w:t>
            </w:r>
            <w:proofErr w:type="spellStart"/>
            <w:r w:rsidRPr="00AD087E">
              <w:rPr>
                <w:sz w:val="18"/>
                <w:szCs w:val="18"/>
                <w:lang w:val="cy-GB"/>
              </w:rPr>
              <w:t>Resources</w:t>
            </w:r>
            <w:proofErr w:type="spellEnd"/>
            <w:r w:rsidRPr="00AD087E">
              <w:rPr>
                <w:sz w:val="18"/>
                <w:szCs w:val="18"/>
                <w:lang w:val="cy-GB"/>
              </w:rPr>
              <w:t>.</w:t>
            </w:r>
          </w:p>
        </w:tc>
      </w:tr>
      <w:tr w:rsidR="000340EF" w:rsidRPr="00AD087E" w14:paraId="6A92C39F" w14:textId="77777777" w:rsidTr="000340EF">
        <w:tc>
          <w:tcPr>
            <w:tcW w:w="1217" w:type="pct"/>
          </w:tcPr>
          <w:p w14:paraId="4C286252" w14:textId="77777777" w:rsidR="00204272" w:rsidRPr="00AD087E" w:rsidRDefault="00A04F3E" w:rsidP="008D64D0">
            <w:pPr>
              <w:pStyle w:val="TableText"/>
            </w:pPr>
            <w:r w:rsidRPr="00AD087E">
              <w:rPr>
                <w:lang w:val="cy-GB"/>
              </w:rPr>
              <w:t>NDR</w:t>
            </w:r>
          </w:p>
        </w:tc>
        <w:tc>
          <w:tcPr>
            <w:tcW w:w="3783" w:type="pct"/>
          </w:tcPr>
          <w:p w14:paraId="4450CB44" w14:textId="77777777" w:rsidR="00204272" w:rsidRPr="00AD087E" w:rsidRDefault="00A04F3E" w:rsidP="008D64D0">
            <w:pPr>
              <w:pStyle w:val="TableText"/>
            </w:pPr>
            <w:r w:rsidRPr="00AD087E">
              <w:rPr>
                <w:lang w:val="cy-GB"/>
              </w:rPr>
              <w:t>Adnodd Data Cenedlaethol (rhaglen)</w:t>
            </w:r>
          </w:p>
        </w:tc>
      </w:tr>
      <w:tr w:rsidR="000340EF" w:rsidRPr="00AD087E" w14:paraId="3584034C" w14:textId="77777777" w:rsidTr="000340EF">
        <w:tc>
          <w:tcPr>
            <w:tcW w:w="1217" w:type="pct"/>
          </w:tcPr>
          <w:p w14:paraId="1B679563" w14:textId="77777777" w:rsidR="00204272" w:rsidRPr="00AD087E" w:rsidRDefault="00A04F3E" w:rsidP="008D64D0">
            <w:pPr>
              <w:pStyle w:val="TableText"/>
            </w:pPr>
            <w:r w:rsidRPr="00AD087E">
              <w:rPr>
                <w:lang w:val="cy-GB"/>
              </w:rPr>
              <w:t>NWIS</w:t>
            </w:r>
          </w:p>
        </w:tc>
        <w:tc>
          <w:tcPr>
            <w:tcW w:w="3783" w:type="pct"/>
          </w:tcPr>
          <w:p w14:paraId="6FDABCA5" w14:textId="77777777" w:rsidR="00204272" w:rsidRPr="00AD087E" w:rsidRDefault="00A04F3E" w:rsidP="008D64D0">
            <w:pPr>
              <w:pStyle w:val="TableText"/>
            </w:pPr>
            <w:r w:rsidRPr="00AD087E">
              <w:rPr>
                <w:lang w:val="cy-GB"/>
              </w:rPr>
              <w:t>Gwasanaeth Gwybodeg GIG Cymru (Iechyd a Gofal Digidol Cymru erbyn hyn)</w:t>
            </w:r>
          </w:p>
        </w:tc>
      </w:tr>
      <w:tr w:rsidR="000340EF" w:rsidRPr="00AD087E" w14:paraId="43FFC482" w14:textId="77777777" w:rsidTr="000340EF">
        <w:tc>
          <w:tcPr>
            <w:tcW w:w="1217" w:type="pct"/>
          </w:tcPr>
          <w:p w14:paraId="247F501B" w14:textId="77777777" w:rsidR="00204272" w:rsidRPr="00AD087E" w:rsidRDefault="00A04F3E" w:rsidP="008D64D0">
            <w:pPr>
              <w:pStyle w:val="TableText"/>
            </w:pPr>
            <w:r w:rsidRPr="00AD087E">
              <w:rPr>
                <w:lang w:val="cy-GB"/>
              </w:rPr>
              <w:t>NWSSP</w:t>
            </w:r>
          </w:p>
        </w:tc>
        <w:tc>
          <w:tcPr>
            <w:tcW w:w="3783" w:type="pct"/>
          </w:tcPr>
          <w:p w14:paraId="4330D8F3" w14:textId="77777777" w:rsidR="00204272" w:rsidRPr="00AD087E" w:rsidRDefault="00A04F3E" w:rsidP="008D64D0">
            <w:pPr>
              <w:tabs>
                <w:tab w:val="clear" w:pos="283"/>
              </w:tabs>
              <w:suppressAutoHyphens w:val="0"/>
              <w:autoSpaceDE/>
              <w:autoSpaceDN/>
              <w:adjustRightInd/>
              <w:spacing w:after="0" w:line="240" w:lineRule="auto"/>
              <w:jc w:val="both"/>
              <w:textAlignment w:val="auto"/>
              <w:rPr>
                <w:sz w:val="18"/>
                <w:szCs w:val="18"/>
              </w:rPr>
            </w:pPr>
            <w:r w:rsidRPr="00AD087E">
              <w:rPr>
                <w:sz w:val="18"/>
                <w:szCs w:val="18"/>
                <w:lang w:val="cy-GB"/>
              </w:rPr>
              <w:t xml:space="preserve">Partneriaeth </w:t>
            </w:r>
            <w:proofErr w:type="spellStart"/>
            <w:r w:rsidRPr="00AD087E">
              <w:rPr>
                <w:sz w:val="18"/>
                <w:szCs w:val="18"/>
                <w:lang w:val="cy-GB"/>
              </w:rPr>
              <w:t>Cydwasanaethau</w:t>
            </w:r>
            <w:proofErr w:type="spellEnd"/>
            <w:r w:rsidRPr="00AD087E">
              <w:rPr>
                <w:sz w:val="18"/>
                <w:szCs w:val="18"/>
                <w:lang w:val="cy-GB"/>
              </w:rPr>
              <w:t xml:space="preserve"> GIG Cymru</w:t>
            </w:r>
          </w:p>
        </w:tc>
      </w:tr>
      <w:tr w:rsidR="000340EF" w:rsidRPr="00AD087E" w14:paraId="5B406EE5" w14:textId="77777777" w:rsidTr="000340EF">
        <w:tc>
          <w:tcPr>
            <w:tcW w:w="1217" w:type="pct"/>
          </w:tcPr>
          <w:p w14:paraId="46228E16" w14:textId="77777777" w:rsidR="00204272" w:rsidRPr="00AD087E" w:rsidRDefault="00A04F3E" w:rsidP="008D64D0">
            <w:pPr>
              <w:pStyle w:val="TableText"/>
            </w:pPr>
            <w:r w:rsidRPr="00AD087E">
              <w:rPr>
                <w:lang w:val="cy-GB"/>
              </w:rPr>
              <w:t>PMR</w:t>
            </w:r>
          </w:p>
        </w:tc>
        <w:tc>
          <w:tcPr>
            <w:tcW w:w="3783" w:type="pct"/>
          </w:tcPr>
          <w:p w14:paraId="36B1BA2F" w14:textId="77777777" w:rsidR="00204272" w:rsidRPr="00AD087E" w:rsidRDefault="00A04F3E" w:rsidP="008D64D0">
            <w:pPr>
              <w:tabs>
                <w:tab w:val="clear" w:pos="283"/>
              </w:tabs>
              <w:suppressAutoHyphens w:val="0"/>
              <w:autoSpaceDE/>
              <w:autoSpaceDN/>
              <w:adjustRightInd/>
              <w:spacing w:after="0" w:line="240" w:lineRule="auto"/>
              <w:ind w:left="284" w:hanging="284"/>
              <w:contextualSpacing/>
              <w:jc w:val="both"/>
              <w:textAlignment w:val="auto"/>
              <w:rPr>
                <w:sz w:val="18"/>
                <w:szCs w:val="18"/>
              </w:rPr>
            </w:pPr>
            <w:r w:rsidRPr="00AD087E">
              <w:rPr>
                <w:sz w:val="18"/>
                <w:szCs w:val="18"/>
                <w:lang w:val="cy-GB"/>
              </w:rPr>
              <w:t>Cofnod Meddyginiaethau Cleifion</w:t>
            </w:r>
          </w:p>
        </w:tc>
      </w:tr>
      <w:tr w:rsidR="000340EF" w:rsidRPr="00AD087E" w14:paraId="154ED87A" w14:textId="77777777" w:rsidTr="000340EF">
        <w:tc>
          <w:tcPr>
            <w:tcW w:w="1217" w:type="pct"/>
          </w:tcPr>
          <w:p w14:paraId="51EB2E84" w14:textId="77777777" w:rsidR="00204272" w:rsidRPr="00AD087E" w:rsidRDefault="00A04F3E" w:rsidP="008D64D0">
            <w:pPr>
              <w:pStyle w:val="TableText"/>
            </w:pPr>
            <w:r w:rsidRPr="00AD087E">
              <w:rPr>
                <w:lang w:val="cy-GB"/>
              </w:rPr>
              <w:t>PRSB</w:t>
            </w:r>
          </w:p>
        </w:tc>
        <w:tc>
          <w:tcPr>
            <w:tcW w:w="3783" w:type="pct"/>
          </w:tcPr>
          <w:p w14:paraId="46646A4D" w14:textId="77777777" w:rsidR="00204272" w:rsidRPr="00AD087E" w:rsidRDefault="00A04F3E" w:rsidP="008D64D0">
            <w:pPr>
              <w:tabs>
                <w:tab w:val="clear" w:pos="283"/>
              </w:tabs>
              <w:suppressAutoHyphens w:val="0"/>
              <w:autoSpaceDE/>
              <w:autoSpaceDN/>
              <w:adjustRightInd/>
              <w:spacing w:after="0" w:line="240" w:lineRule="auto"/>
              <w:jc w:val="both"/>
              <w:textAlignment w:val="auto"/>
              <w:rPr>
                <w:sz w:val="18"/>
                <w:szCs w:val="18"/>
              </w:rPr>
            </w:pPr>
            <w:r w:rsidRPr="00AD087E">
              <w:rPr>
                <w:sz w:val="18"/>
                <w:szCs w:val="18"/>
                <w:lang w:val="cy-GB"/>
              </w:rPr>
              <w:t>Corff Safonau Cofnodion Proffesiynol</w:t>
            </w:r>
          </w:p>
        </w:tc>
      </w:tr>
    </w:tbl>
    <w:p w14:paraId="0CD38542" w14:textId="77777777" w:rsidR="00BA6478" w:rsidRPr="00AD087E" w:rsidRDefault="00BA6478" w:rsidP="00BA6478"/>
    <w:p w14:paraId="29ABECA6" w14:textId="77777777" w:rsidR="00643417" w:rsidRPr="00AD087E" w:rsidRDefault="00A04F3E">
      <w:pPr>
        <w:tabs>
          <w:tab w:val="clear" w:pos="283"/>
        </w:tabs>
        <w:suppressAutoHyphens w:val="0"/>
        <w:autoSpaceDE/>
        <w:autoSpaceDN/>
        <w:adjustRightInd/>
        <w:spacing w:after="0" w:line="240" w:lineRule="auto"/>
        <w:textAlignment w:val="auto"/>
      </w:pPr>
      <w:r w:rsidRPr="00AD087E">
        <w:rPr>
          <w:lang w:val="cy-GB"/>
        </w:rPr>
        <w:br w:type="page"/>
      </w:r>
    </w:p>
    <w:p w14:paraId="43A27492" w14:textId="77777777" w:rsidR="003F7365" w:rsidRPr="00AD087E" w:rsidRDefault="00A04F3E" w:rsidP="00DE5975">
      <w:pPr>
        <w:pStyle w:val="Pennawd1"/>
        <w:numPr>
          <w:ilvl w:val="0"/>
          <w:numId w:val="0"/>
        </w:numPr>
      </w:pPr>
      <w:bookmarkStart w:id="58" w:name="_Toc89337677"/>
      <w:r w:rsidRPr="00AD087E">
        <w:rPr>
          <w:lang w:val="cy-GB"/>
        </w:rPr>
        <w:t>Atodiad 3 – Cyfeiriadau</w:t>
      </w:r>
      <w:bookmarkEnd w:id="58"/>
    </w:p>
    <w:p w14:paraId="4A5EDDD4" w14:textId="77777777" w:rsidR="00733EA2" w:rsidRPr="00AD087E" w:rsidRDefault="00A04F3E" w:rsidP="00733EA2">
      <w:r w:rsidRPr="00AD087E">
        <w:rPr>
          <w:lang w:val="cy-GB"/>
        </w:rPr>
        <w:t>Ystyriwyd y cyfeiriadau allweddol canlynol wrth ddatblygu'r adroddiad hwn:</w:t>
      </w:r>
    </w:p>
    <w:p w14:paraId="3470F139" w14:textId="556E0FB1" w:rsidR="00F04F40" w:rsidRPr="00AD087E" w:rsidRDefault="00A04F3E" w:rsidP="00F04F40">
      <w:pPr>
        <w:pStyle w:val="ParagraffRhestr"/>
        <w:numPr>
          <w:ilvl w:val="0"/>
          <w:numId w:val="5"/>
        </w:numPr>
      </w:pPr>
      <w:r w:rsidRPr="00AD087E">
        <w:rPr>
          <w:lang w:val="cy-GB"/>
        </w:rPr>
        <w:t xml:space="preserve">Llywodraeth Cymru. 2018. Cymru Iachach. Ar gael ar: </w:t>
      </w:r>
      <w:hyperlink r:id="rId31" w:history="1">
        <w:r w:rsidR="003E1A97" w:rsidRPr="00AD087E">
          <w:rPr>
            <w:rStyle w:val="Hyperddolen"/>
            <w:lang w:val="cy-GB"/>
          </w:rPr>
          <w:t>https://llyw.cymru/sites/default/files/publications/2021-09/cymru-iachach-ein-cynllun-iechyd-a-gofal-cymdeithasol.pdf</w:t>
        </w:r>
      </w:hyperlink>
      <w:r w:rsidR="003E1A97" w:rsidRPr="00AD087E">
        <w:rPr>
          <w:lang w:val="cy-GB"/>
        </w:rPr>
        <w:t xml:space="preserve"> </w:t>
      </w:r>
    </w:p>
    <w:p w14:paraId="6BE2DE10" w14:textId="78F3E657" w:rsidR="00F04F40" w:rsidRPr="00AD087E" w:rsidRDefault="00A04F3E" w:rsidP="00F04F40">
      <w:pPr>
        <w:pStyle w:val="ParagraffRhestr"/>
        <w:numPr>
          <w:ilvl w:val="0"/>
          <w:numId w:val="5"/>
        </w:numPr>
      </w:pPr>
      <w:r w:rsidRPr="00AD087E">
        <w:rPr>
          <w:lang w:val="cy-GB"/>
        </w:rPr>
        <w:t xml:space="preserve">Fferylliaeth: Cyflawni Cymru Iachach 2019.  Ar gael yn </w:t>
      </w:r>
      <w:hyperlink r:id="rId32" w:history="1">
        <w:r w:rsidR="003E1A97" w:rsidRPr="00AD087E">
          <w:rPr>
            <w:rStyle w:val="Hyperddolen"/>
            <w:lang w:val="cy-GB"/>
          </w:rPr>
          <w:t>https://www.rpharms.com/Portals/0/RPS%20document%20library/Open%20access/Policy/Pharmacy%20Vision%20Cymraeg.pdf?ver=2019-05-21-152234-477</w:t>
        </w:r>
      </w:hyperlink>
      <w:r w:rsidR="003E1A97" w:rsidRPr="00AD087E">
        <w:rPr>
          <w:lang w:val="cy-GB"/>
        </w:rPr>
        <w:t xml:space="preserve"> </w:t>
      </w:r>
    </w:p>
    <w:p w14:paraId="5D616B45" w14:textId="5CE1182C" w:rsidR="0067240B" w:rsidRPr="00AD087E" w:rsidRDefault="00A04F3E" w:rsidP="00F04F40">
      <w:pPr>
        <w:pStyle w:val="ParagraffRhestr"/>
        <w:numPr>
          <w:ilvl w:val="0"/>
          <w:numId w:val="5"/>
        </w:numPr>
      </w:pPr>
      <w:r w:rsidRPr="00AD087E">
        <w:rPr>
          <w:lang w:val="cy-GB"/>
        </w:rPr>
        <w:t>Adroddiad Adolygiad</w:t>
      </w:r>
      <w:r w:rsidR="00AA0718" w:rsidRPr="00AD087E">
        <w:rPr>
          <w:lang w:val="cy-GB"/>
        </w:rPr>
        <w:t xml:space="preserve"> o</w:t>
      </w:r>
      <w:r w:rsidRPr="00AD087E">
        <w:rPr>
          <w:lang w:val="cy-GB"/>
        </w:rPr>
        <w:t xml:space="preserve"> </w:t>
      </w:r>
      <w:r w:rsidR="00AA0718" w:rsidRPr="00AD087E">
        <w:rPr>
          <w:lang w:val="cy-GB"/>
        </w:rPr>
        <w:t>Saernïaeth</w:t>
      </w:r>
      <w:r w:rsidRPr="00AD087E">
        <w:rPr>
          <w:lang w:val="cy-GB"/>
        </w:rPr>
        <w:t xml:space="preserve"> Ddigidol 2019</w:t>
      </w:r>
      <w:r w:rsidR="0067240B" w:rsidRPr="00AD087E">
        <w:rPr>
          <w:lang w:val="cy-GB"/>
        </w:rPr>
        <w:t xml:space="preserve"> (Saesneg yn unig)</w:t>
      </w:r>
      <w:r w:rsidRPr="00AD087E">
        <w:rPr>
          <w:lang w:val="cy-GB"/>
        </w:rPr>
        <w:t xml:space="preserve">. Ar gael </w:t>
      </w:r>
      <w:r w:rsidR="0067240B" w:rsidRPr="00AD087E">
        <w:rPr>
          <w:lang w:val="cy-GB"/>
        </w:rPr>
        <w:t>yn</w:t>
      </w:r>
      <w:r w:rsidRPr="00AD087E">
        <w:rPr>
          <w:lang w:val="cy-GB"/>
        </w:rPr>
        <w:t xml:space="preserve">: </w:t>
      </w:r>
      <w:hyperlink r:id="rId33" w:history="1">
        <w:r w:rsidR="003E1A97" w:rsidRPr="00AD087E">
          <w:rPr>
            <w:rStyle w:val="Hyperddolen"/>
            <w:lang w:val="cy-GB"/>
          </w:rPr>
          <w:t>https://digitalhealth.wales/cy/events/rhaglen-trawsnewid-digidol</w:t>
        </w:r>
      </w:hyperlink>
      <w:r w:rsidR="003E1A97" w:rsidRPr="00AD087E">
        <w:rPr>
          <w:lang w:val="cy-GB"/>
        </w:rPr>
        <w:t xml:space="preserve"> </w:t>
      </w:r>
      <w:r w:rsidRPr="00AD087E">
        <w:rPr>
          <w:lang w:val="cy-GB"/>
        </w:rPr>
        <w:t xml:space="preserve"> </w:t>
      </w:r>
    </w:p>
    <w:p w14:paraId="796DFB27" w14:textId="24A15C5F" w:rsidR="00112600" w:rsidRPr="00AD087E" w:rsidRDefault="00A04F3E" w:rsidP="00F04F40">
      <w:pPr>
        <w:pStyle w:val="ParagraffRhestr"/>
        <w:numPr>
          <w:ilvl w:val="0"/>
          <w:numId w:val="5"/>
        </w:numPr>
      </w:pPr>
      <w:r w:rsidRPr="00AD087E">
        <w:rPr>
          <w:lang w:val="cy-GB"/>
        </w:rPr>
        <w:t>Rheoliadau Meddyginiaethau Dynol 2012 (a diwygiadau dilynol)</w:t>
      </w:r>
    </w:p>
    <w:p w14:paraId="0B490460" w14:textId="77777777" w:rsidR="00112600" w:rsidRPr="00AD087E" w:rsidRDefault="00A04F3E" w:rsidP="00112600">
      <w:pPr>
        <w:pStyle w:val="ParagraffRhestr"/>
        <w:numPr>
          <w:ilvl w:val="0"/>
          <w:numId w:val="5"/>
        </w:numPr>
      </w:pPr>
      <w:r w:rsidRPr="00AD087E">
        <w:rPr>
          <w:lang w:val="cy-GB"/>
        </w:rPr>
        <w:t xml:space="preserve">Camddefnyddio Cyffuriau 2001 a diwygiadau dilynol </w:t>
      </w:r>
    </w:p>
    <w:p w14:paraId="0B399E6F" w14:textId="77777777" w:rsidR="00112600" w:rsidRPr="00AD087E" w:rsidRDefault="00A04F3E" w:rsidP="00112600">
      <w:pPr>
        <w:pStyle w:val="ParagraffRhestr"/>
        <w:numPr>
          <w:ilvl w:val="0"/>
          <w:numId w:val="5"/>
        </w:numPr>
      </w:pPr>
      <w:r w:rsidRPr="00AD087E">
        <w:rPr>
          <w:lang w:val="cy-GB"/>
        </w:rPr>
        <w:t xml:space="preserve">Deddf y Gwasanaeth Iechyd Gwladol (Cymru) 2006 </w:t>
      </w:r>
    </w:p>
    <w:p w14:paraId="3C7FCDB5" w14:textId="77777777" w:rsidR="00112600" w:rsidRPr="00AD087E" w:rsidRDefault="00A04F3E" w:rsidP="00112600">
      <w:pPr>
        <w:pStyle w:val="ParagraffRhestr"/>
        <w:numPr>
          <w:ilvl w:val="0"/>
          <w:numId w:val="5"/>
        </w:numPr>
      </w:pPr>
      <w:r w:rsidRPr="00AD087E">
        <w:rPr>
          <w:lang w:val="cy-GB"/>
        </w:rPr>
        <w:t>Deddf yr Iaith Gymraeg 1993</w:t>
      </w:r>
    </w:p>
    <w:p w14:paraId="0E037A3D" w14:textId="224FBF7E" w:rsidR="00112600" w:rsidRPr="00AD087E" w:rsidRDefault="00A04F3E" w:rsidP="00112600">
      <w:pPr>
        <w:pStyle w:val="ParagraffRhestr"/>
        <w:numPr>
          <w:ilvl w:val="0"/>
          <w:numId w:val="5"/>
        </w:numPr>
      </w:pPr>
      <w:r w:rsidRPr="00AD087E">
        <w:rPr>
          <w:lang w:val="cy-GB"/>
        </w:rPr>
        <w:t>Law yn Llaw at Iechyd – Gweledigaeth 5 mlynedd ar gyfer y GIG yng Nghymru (2011) (</w:t>
      </w:r>
      <w:r w:rsidR="00DE3B46" w:rsidRPr="00AD087E">
        <w:rPr>
          <w:lang w:val="cy-GB"/>
        </w:rPr>
        <w:t>mae’</w:t>
      </w:r>
      <w:r w:rsidRPr="00AD087E">
        <w:rPr>
          <w:lang w:val="cy-GB"/>
        </w:rPr>
        <w:t xml:space="preserve">n nodi Gwerthoedd Craidd GIG Cymru) </w:t>
      </w:r>
    </w:p>
    <w:p w14:paraId="367535B3" w14:textId="77777777" w:rsidR="00112600" w:rsidRPr="00AD087E" w:rsidRDefault="00A04F3E" w:rsidP="00112600">
      <w:pPr>
        <w:pStyle w:val="ParagraffRhestr"/>
        <w:numPr>
          <w:ilvl w:val="0"/>
          <w:numId w:val="5"/>
        </w:numPr>
      </w:pPr>
      <w:r w:rsidRPr="00AD087E">
        <w:rPr>
          <w:lang w:val="cy-GB"/>
        </w:rPr>
        <w:t xml:space="preserve">Gofal Iechyd Darbodus (2014). </w:t>
      </w:r>
    </w:p>
    <w:p w14:paraId="4999EF11" w14:textId="77777777" w:rsidR="00112600" w:rsidRPr="00AD087E" w:rsidRDefault="00A04F3E" w:rsidP="00112600">
      <w:pPr>
        <w:pStyle w:val="ParagraffRhestr"/>
        <w:numPr>
          <w:ilvl w:val="0"/>
          <w:numId w:val="5"/>
        </w:numPr>
      </w:pPr>
      <w:r w:rsidRPr="00AD087E">
        <w:rPr>
          <w:lang w:val="cy-GB"/>
        </w:rPr>
        <w:t xml:space="preserve">Iechyd a Gofal Gwybodus: Strategaeth Iechyd a Gofal Cymdeithasol Digidol i Gymru (2015). </w:t>
      </w:r>
    </w:p>
    <w:p w14:paraId="31752D41" w14:textId="77777777" w:rsidR="00112600" w:rsidRPr="00AD087E" w:rsidRDefault="00A04F3E" w:rsidP="00112600">
      <w:pPr>
        <w:pStyle w:val="ParagraffRhestr"/>
        <w:numPr>
          <w:ilvl w:val="0"/>
          <w:numId w:val="5"/>
        </w:numPr>
      </w:pPr>
      <w:r w:rsidRPr="00AD087E">
        <w:rPr>
          <w:lang w:val="cy-GB"/>
        </w:rPr>
        <w:t xml:space="preserve">Deddf Llesiant Cenedlaethau'r Dyfodol (Cymru) (2015) </w:t>
      </w:r>
    </w:p>
    <w:p w14:paraId="7755D46D" w14:textId="77777777" w:rsidR="00112600" w:rsidRPr="00AD087E" w:rsidRDefault="00A04F3E" w:rsidP="00112600">
      <w:pPr>
        <w:pStyle w:val="ParagraffRhestr"/>
        <w:numPr>
          <w:ilvl w:val="0"/>
          <w:numId w:val="5"/>
        </w:numPr>
      </w:pPr>
      <w:proofErr w:type="spellStart"/>
      <w:r w:rsidRPr="00AD087E">
        <w:rPr>
          <w:lang w:val="cy-GB"/>
        </w:rPr>
        <w:t>Operational</w:t>
      </w:r>
      <w:proofErr w:type="spellEnd"/>
      <w:r w:rsidRPr="00AD087E">
        <w:rPr>
          <w:lang w:val="cy-GB"/>
        </w:rPr>
        <w:t xml:space="preserve"> </w:t>
      </w:r>
      <w:proofErr w:type="spellStart"/>
      <w:r w:rsidRPr="00AD087E">
        <w:rPr>
          <w:lang w:val="cy-GB"/>
        </w:rPr>
        <w:t>productivity</w:t>
      </w:r>
      <w:proofErr w:type="spellEnd"/>
      <w:r w:rsidRPr="00AD087E">
        <w:rPr>
          <w:lang w:val="cy-GB"/>
        </w:rPr>
        <w:t xml:space="preserve"> </w:t>
      </w:r>
      <w:proofErr w:type="spellStart"/>
      <w:r w:rsidRPr="00AD087E">
        <w:rPr>
          <w:lang w:val="cy-GB"/>
        </w:rPr>
        <w:t>and</w:t>
      </w:r>
      <w:proofErr w:type="spellEnd"/>
      <w:r w:rsidRPr="00AD087E">
        <w:rPr>
          <w:lang w:val="cy-GB"/>
        </w:rPr>
        <w:t xml:space="preserve"> </w:t>
      </w:r>
      <w:proofErr w:type="spellStart"/>
      <w:r w:rsidRPr="00AD087E">
        <w:rPr>
          <w:lang w:val="cy-GB"/>
        </w:rPr>
        <w:t>performance</w:t>
      </w:r>
      <w:proofErr w:type="spellEnd"/>
      <w:r w:rsidRPr="00AD087E">
        <w:rPr>
          <w:lang w:val="cy-GB"/>
        </w:rPr>
        <w:t xml:space="preserve"> </w:t>
      </w:r>
      <w:proofErr w:type="spellStart"/>
      <w:r w:rsidRPr="00AD087E">
        <w:rPr>
          <w:lang w:val="cy-GB"/>
        </w:rPr>
        <w:t>in</w:t>
      </w:r>
      <w:proofErr w:type="spellEnd"/>
      <w:r w:rsidRPr="00AD087E">
        <w:rPr>
          <w:lang w:val="cy-GB"/>
        </w:rPr>
        <w:t xml:space="preserve"> </w:t>
      </w:r>
      <w:proofErr w:type="spellStart"/>
      <w:r w:rsidRPr="00AD087E">
        <w:rPr>
          <w:lang w:val="cy-GB"/>
        </w:rPr>
        <w:t>English</w:t>
      </w:r>
      <w:proofErr w:type="spellEnd"/>
      <w:r w:rsidRPr="00AD087E">
        <w:rPr>
          <w:lang w:val="cy-GB"/>
        </w:rPr>
        <w:t xml:space="preserve"> NHS </w:t>
      </w:r>
      <w:proofErr w:type="spellStart"/>
      <w:r w:rsidRPr="00AD087E">
        <w:rPr>
          <w:lang w:val="cy-GB"/>
        </w:rPr>
        <w:t>acute</w:t>
      </w:r>
      <w:proofErr w:type="spellEnd"/>
      <w:r w:rsidRPr="00AD087E">
        <w:rPr>
          <w:lang w:val="cy-GB"/>
        </w:rPr>
        <w:t xml:space="preserve"> </w:t>
      </w:r>
      <w:proofErr w:type="spellStart"/>
      <w:r w:rsidRPr="00AD087E">
        <w:rPr>
          <w:lang w:val="cy-GB"/>
        </w:rPr>
        <w:t>hospitals</w:t>
      </w:r>
      <w:proofErr w:type="spellEnd"/>
      <w:r w:rsidRPr="00AD087E">
        <w:rPr>
          <w:lang w:val="cy-GB"/>
        </w:rPr>
        <w:t xml:space="preserve">: </w:t>
      </w:r>
      <w:proofErr w:type="spellStart"/>
      <w:r w:rsidRPr="00AD087E">
        <w:rPr>
          <w:lang w:val="cy-GB"/>
        </w:rPr>
        <w:t>Unwarranted</w:t>
      </w:r>
      <w:proofErr w:type="spellEnd"/>
      <w:r w:rsidRPr="00AD087E">
        <w:rPr>
          <w:lang w:val="cy-GB"/>
        </w:rPr>
        <w:t xml:space="preserve"> </w:t>
      </w:r>
      <w:proofErr w:type="spellStart"/>
      <w:r w:rsidRPr="00AD087E">
        <w:rPr>
          <w:lang w:val="cy-GB"/>
        </w:rPr>
        <w:t>variations</w:t>
      </w:r>
      <w:proofErr w:type="spellEnd"/>
      <w:r w:rsidRPr="00AD087E">
        <w:rPr>
          <w:lang w:val="cy-GB"/>
        </w:rPr>
        <w:t xml:space="preserve">. </w:t>
      </w:r>
      <w:proofErr w:type="spellStart"/>
      <w:r w:rsidRPr="00AD087E">
        <w:rPr>
          <w:lang w:val="cy-GB"/>
        </w:rPr>
        <w:t>An</w:t>
      </w:r>
      <w:proofErr w:type="spellEnd"/>
      <w:r w:rsidRPr="00AD087E">
        <w:rPr>
          <w:lang w:val="cy-GB"/>
        </w:rPr>
        <w:t xml:space="preserve"> </w:t>
      </w:r>
      <w:proofErr w:type="spellStart"/>
      <w:r w:rsidRPr="00AD087E">
        <w:rPr>
          <w:lang w:val="cy-GB"/>
        </w:rPr>
        <w:t>independent</w:t>
      </w:r>
      <w:proofErr w:type="spellEnd"/>
      <w:r w:rsidRPr="00AD087E">
        <w:rPr>
          <w:lang w:val="cy-GB"/>
        </w:rPr>
        <w:t xml:space="preserve"> </w:t>
      </w:r>
      <w:proofErr w:type="spellStart"/>
      <w:r w:rsidRPr="00AD087E">
        <w:rPr>
          <w:lang w:val="cy-GB"/>
        </w:rPr>
        <w:t>report</w:t>
      </w:r>
      <w:proofErr w:type="spellEnd"/>
      <w:r w:rsidRPr="00AD087E">
        <w:rPr>
          <w:lang w:val="cy-GB"/>
        </w:rPr>
        <w:t xml:space="preserve"> </w:t>
      </w:r>
      <w:proofErr w:type="spellStart"/>
      <w:r w:rsidRPr="00AD087E">
        <w:rPr>
          <w:lang w:val="cy-GB"/>
        </w:rPr>
        <w:t>for</w:t>
      </w:r>
      <w:proofErr w:type="spellEnd"/>
      <w:r w:rsidRPr="00AD087E">
        <w:rPr>
          <w:lang w:val="cy-GB"/>
        </w:rPr>
        <w:t xml:space="preserve"> the </w:t>
      </w:r>
      <w:proofErr w:type="spellStart"/>
      <w:r w:rsidRPr="00AD087E">
        <w:rPr>
          <w:lang w:val="cy-GB"/>
        </w:rPr>
        <w:t>Department</w:t>
      </w:r>
      <w:proofErr w:type="spellEnd"/>
      <w:r w:rsidRPr="00AD087E">
        <w:rPr>
          <w:lang w:val="cy-GB"/>
        </w:rPr>
        <w:t xml:space="preserve"> of </w:t>
      </w:r>
      <w:proofErr w:type="spellStart"/>
      <w:r w:rsidRPr="00AD087E">
        <w:rPr>
          <w:lang w:val="cy-GB"/>
        </w:rPr>
        <w:t>Health</w:t>
      </w:r>
      <w:proofErr w:type="spellEnd"/>
      <w:r w:rsidRPr="00AD087E">
        <w:rPr>
          <w:lang w:val="cy-GB"/>
        </w:rPr>
        <w:t xml:space="preserve"> by </w:t>
      </w:r>
      <w:proofErr w:type="spellStart"/>
      <w:r w:rsidRPr="00AD087E">
        <w:rPr>
          <w:lang w:val="cy-GB"/>
        </w:rPr>
        <w:t>Lord</w:t>
      </w:r>
      <w:proofErr w:type="spellEnd"/>
      <w:r w:rsidRPr="00AD087E">
        <w:rPr>
          <w:lang w:val="cy-GB"/>
        </w:rPr>
        <w:t xml:space="preserve"> Carter of </w:t>
      </w:r>
      <w:proofErr w:type="spellStart"/>
      <w:r w:rsidRPr="00AD087E">
        <w:rPr>
          <w:lang w:val="cy-GB"/>
        </w:rPr>
        <w:t>Coles</w:t>
      </w:r>
      <w:proofErr w:type="spellEnd"/>
      <w:r w:rsidRPr="00AD087E">
        <w:rPr>
          <w:lang w:val="cy-GB"/>
        </w:rPr>
        <w:t xml:space="preserve"> (2016). </w:t>
      </w:r>
    </w:p>
    <w:p w14:paraId="32C3542E" w14:textId="77777777" w:rsidR="00112600" w:rsidRPr="00AD087E" w:rsidRDefault="00A04F3E" w:rsidP="00112600">
      <w:pPr>
        <w:pStyle w:val="ParagraffRhestr"/>
        <w:numPr>
          <w:ilvl w:val="0"/>
          <w:numId w:val="5"/>
        </w:numPr>
      </w:pPr>
      <w:r w:rsidRPr="00AD087E">
        <w:rPr>
          <w:lang w:val="cy-GB"/>
        </w:rPr>
        <w:t xml:space="preserve">3rd WHO </w:t>
      </w:r>
      <w:proofErr w:type="spellStart"/>
      <w:r w:rsidRPr="00AD087E">
        <w:rPr>
          <w:lang w:val="cy-GB"/>
        </w:rPr>
        <w:t>Global</w:t>
      </w:r>
      <w:proofErr w:type="spellEnd"/>
      <w:r w:rsidRPr="00AD087E">
        <w:rPr>
          <w:lang w:val="cy-GB"/>
        </w:rPr>
        <w:t xml:space="preserve"> </w:t>
      </w:r>
      <w:proofErr w:type="spellStart"/>
      <w:r w:rsidRPr="00AD087E">
        <w:rPr>
          <w:lang w:val="cy-GB"/>
        </w:rPr>
        <w:t>Challenge</w:t>
      </w:r>
      <w:proofErr w:type="spellEnd"/>
      <w:r w:rsidRPr="00AD087E">
        <w:rPr>
          <w:lang w:val="cy-GB"/>
        </w:rPr>
        <w:t xml:space="preserve">: </w:t>
      </w:r>
      <w:proofErr w:type="spellStart"/>
      <w:r w:rsidRPr="00AD087E">
        <w:rPr>
          <w:lang w:val="cy-GB"/>
        </w:rPr>
        <w:t>Medication</w:t>
      </w:r>
      <w:proofErr w:type="spellEnd"/>
      <w:r w:rsidRPr="00AD087E">
        <w:rPr>
          <w:lang w:val="cy-GB"/>
        </w:rPr>
        <w:t xml:space="preserve"> </w:t>
      </w:r>
      <w:proofErr w:type="spellStart"/>
      <w:r w:rsidRPr="00AD087E">
        <w:rPr>
          <w:lang w:val="cy-GB"/>
        </w:rPr>
        <w:t>Without</w:t>
      </w:r>
      <w:proofErr w:type="spellEnd"/>
      <w:r w:rsidRPr="00AD087E">
        <w:rPr>
          <w:lang w:val="cy-GB"/>
        </w:rPr>
        <w:t xml:space="preserve"> </w:t>
      </w:r>
      <w:proofErr w:type="spellStart"/>
      <w:r w:rsidRPr="00AD087E">
        <w:rPr>
          <w:lang w:val="cy-GB"/>
        </w:rPr>
        <w:t>Harm</w:t>
      </w:r>
      <w:proofErr w:type="spellEnd"/>
      <w:r w:rsidRPr="00AD087E">
        <w:rPr>
          <w:lang w:val="cy-GB"/>
        </w:rPr>
        <w:t xml:space="preserve"> (2017) </w:t>
      </w:r>
    </w:p>
    <w:p w14:paraId="0A8148D9" w14:textId="77777777" w:rsidR="00112600" w:rsidRPr="00AD087E" w:rsidRDefault="00A04F3E" w:rsidP="00112600">
      <w:pPr>
        <w:pStyle w:val="ParagraffRhestr"/>
        <w:numPr>
          <w:ilvl w:val="0"/>
          <w:numId w:val="5"/>
        </w:numPr>
      </w:pPr>
      <w:r w:rsidRPr="00AD087E">
        <w:rPr>
          <w:lang w:val="cy-GB"/>
        </w:rPr>
        <w:t xml:space="preserve">Adroddiad Swyddfa Archwilio Cymru "Rheoli Meddyginiaethau mewn Gofal Sylfaenol ac Eilaidd" (2016). </w:t>
      </w:r>
    </w:p>
    <w:p w14:paraId="1CD46209" w14:textId="77777777" w:rsidR="00112600" w:rsidRPr="00AD087E" w:rsidRDefault="00A04F3E" w:rsidP="00112600">
      <w:pPr>
        <w:pStyle w:val="ParagraffRhestr"/>
        <w:numPr>
          <w:ilvl w:val="0"/>
          <w:numId w:val="5"/>
        </w:numPr>
      </w:pPr>
      <w:r w:rsidRPr="00AD087E">
        <w:rPr>
          <w:lang w:val="cy-GB"/>
        </w:rPr>
        <w:t>Strategaeth Pum Mlynedd Grŵp Strategaeth Meddyginiaethau Cymru Gyfan (2018-2023), "</w:t>
      </w:r>
      <w:proofErr w:type="spellStart"/>
      <w:r w:rsidRPr="00AD087E">
        <w:rPr>
          <w:lang w:val="cy-GB"/>
        </w:rPr>
        <w:t>Supporting</w:t>
      </w:r>
      <w:proofErr w:type="spellEnd"/>
      <w:r w:rsidRPr="00AD087E">
        <w:rPr>
          <w:lang w:val="cy-GB"/>
        </w:rPr>
        <w:t xml:space="preserve"> </w:t>
      </w:r>
      <w:proofErr w:type="spellStart"/>
      <w:r w:rsidRPr="00AD087E">
        <w:rPr>
          <w:lang w:val="cy-GB"/>
        </w:rPr>
        <w:t>prudent</w:t>
      </w:r>
      <w:proofErr w:type="spellEnd"/>
      <w:r w:rsidRPr="00AD087E">
        <w:rPr>
          <w:lang w:val="cy-GB"/>
        </w:rPr>
        <w:t xml:space="preserve"> </w:t>
      </w:r>
      <w:proofErr w:type="spellStart"/>
      <w:r w:rsidRPr="00AD087E">
        <w:rPr>
          <w:lang w:val="cy-GB"/>
        </w:rPr>
        <w:t>prescribing</w:t>
      </w:r>
      <w:proofErr w:type="spellEnd"/>
      <w:r w:rsidRPr="00AD087E">
        <w:rPr>
          <w:lang w:val="cy-GB"/>
        </w:rPr>
        <w:t xml:space="preserve"> to </w:t>
      </w:r>
      <w:proofErr w:type="spellStart"/>
      <w:r w:rsidRPr="00AD087E">
        <w:rPr>
          <w:lang w:val="cy-GB"/>
        </w:rPr>
        <w:t>obtain</w:t>
      </w:r>
      <w:proofErr w:type="spellEnd"/>
      <w:r w:rsidRPr="00AD087E">
        <w:rPr>
          <w:lang w:val="cy-GB"/>
        </w:rPr>
        <w:t xml:space="preserve"> the </w:t>
      </w:r>
      <w:proofErr w:type="spellStart"/>
      <w:r w:rsidRPr="00AD087E">
        <w:rPr>
          <w:lang w:val="cy-GB"/>
        </w:rPr>
        <w:t>best</w:t>
      </w:r>
      <w:proofErr w:type="spellEnd"/>
      <w:r w:rsidRPr="00AD087E">
        <w:rPr>
          <w:lang w:val="cy-GB"/>
        </w:rPr>
        <w:t xml:space="preserve"> </w:t>
      </w:r>
      <w:proofErr w:type="spellStart"/>
      <w:r w:rsidRPr="00AD087E">
        <w:rPr>
          <w:lang w:val="cy-GB"/>
        </w:rPr>
        <w:t>outcomes</w:t>
      </w:r>
      <w:proofErr w:type="spellEnd"/>
      <w:r w:rsidRPr="00AD087E">
        <w:rPr>
          <w:lang w:val="cy-GB"/>
        </w:rPr>
        <w:t xml:space="preserve"> </w:t>
      </w:r>
      <w:proofErr w:type="spellStart"/>
      <w:r w:rsidRPr="00AD087E">
        <w:rPr>
          <w:lang w:val="cy-GB"/>
        </w:rPr>
        <w:t>from</w:t>
      </w:r>
      <w:proofErr w:type="spellEnd"/>
      <w:r w:rsidRPr="00AD087E">
        <w:rPr>
          <w:lang w:val="cy-GB"/>
        </w:rPr>
        <w:t xml:space="preserve"> </w:t>
      </w:r>
      <w:proofErr w:type="spellStart"/>
      <w:r w:rsidRPr="00AD087E">
        <w:rPr>
          <w:lang w:val="cy-GB"/>
        </w:rPr>
        <w:t>medicines</w:t>
      </w:r>
      <w:proofErr w:type="spellEnd"/>
      <w:r w:rsidRPr="00AD087E">
        <w:rPr>
          <w:lang w:val="cy-GB"/>
        </w:rPr>
        <w:t xml:space="preserve"> </w:t>
      </w:r>
      <w:proofErr w:type="spellStart"/>
      <w:r w:rsidRPr="00AD087E">
        <w:rPr>
          <w:lang w:val="cy-GB"/>
        </w:rPr>
        <w:t>for</w:t>
      </w:r>
      <w:proofErr w:type="spellEnd"/>
      <w:r w:rsidRPr="00AD087E">
        <w:rPr>
          <w:lang w:val="cy-GB"/>
        </w:rPr>
        <w:t xml:space="preserve"> </w:t>
      </w:r>
      <w:proofErr w:type="spellStart"/>
      <w:r w:rsidRPr="00AD087E">
        <w:rPr>
          <w:lang w:val="cy-GB"/>
        </w:rPr>
        <w:t>patients</w:t>
      </w:r>
      <w:proofErr w:type="spellEnd"/>
      <w:r w:rsidRPr="00AD087E">
        <w:rPr>
          <w:lang w:val="cy-GB"/>
        </w:rPr>
        <w:t xml:space="preserve"> </w:t>
      </w:r>
      <w:proofErr w:type="spellStart"/>
      <w:r w:rsidRPr="00AD087E">
        <w:rPr>
          <w:lang w:val="cy-GB"/>
        </w:rPr>
        <w:t>in</w:t>
      </w:r>
      <w:proofErr w:type="spellEnd"/>
      <w:r w:rsidRPr="00AD087E">
        <w:rPr>
          <w:lang w:val="cy-GB"/>
        </w:rPr>
        <w:t xml:space="preserve"> Wales”. </w:t>
      </w:r>
    </w:p>
    <w:p w14:paraId="1AC1A566" w14:textId="77777777" w:rsidR="00112600" w:rsidRPr="00AD087E" w:rsidRDefault="00A04F3E" w:rsidP="00112600">
      <w:pPr>
        <w:pStyle w:val="ParagraffRhestr"/>
        <w:numPr>
          <w:ilvl w:val="0"/>
          <w:numId w:val="5"/>
        </w:numPr>
      </w:pPr>
      <w:r w:rsidRPr="00AD087E">
        <w:rPr>
          <w:lang w:val="cy-GB"/>
        </w:rPr>
        <w:t xml:space="preserve">Yr Adolygiad Seneddol o Iechyd a Gofal Cymdeithasol (2018). </w:t>
      </w:r>
    </w:p>
    <w:p w14:paraId="11F30164" w14:textId="77777777" w:rsidR="00112600" w:rsidRPr="00AD087E" w:rsidRDefault="00A04F3E" w:rsidP="00112600">
      <w:pPr>
        <w:pStyle w:val="ParagraffRhestr"/>
        <w:numPr>
          <w:ilvl w:val="0"/>
          <w:numId w:val="5"/>
        </w:numPr>
      </w:pPr>
      <w:r w:rsidRPr="00AD087E">
        <w:rPr>
          <w:lang w:val="cy-GB"/>
        </w:rPr>
        <w:t xml:space="preserve">Adolygiad Trawsnewid Mynediad at Feddyginiaethau (2018). </w:t>
      </w:r>
    </w:p>
    <w:p w14:paraId="328909CF" w14:textId="77777777" w:rsidR="00112600" w:rsidRPr="00AD087E" w:rsidRDefault="00A04F3E" w:rsidP="00112600">
      <w:pPr>
        <w:pStyle w:val="ParagraffRhestr"/>
        <w:numPr>
          <w:ilvl w:val="0"/>
          <w:numId w:val="5"/>
        </w:numPr>
      </w:pPr>
      <w:proofErr w:type="spellStart"/>
      <w:r w:rsidRPr="00AD087E">
        <w:rPr>
          <w:lang w:val="cy-GB"/>
        </w:rPr>
        <w:t>Electronic</w:t>
      </w:r>
      <w:proofErr w:type="spellEnd"/>
      <w:r w:rsidRPr="00AD087E">
        <w:rPr>
          <w:lang w:val="cy-GB"/>
        </w:rPr>
        <w:t xml:space="preserve"> </w:t>
      </w:r>
      <w:proofErr w:type="spellStart"/>
      <w:r w:rsidRPr="00AD087E">
        <w:rPr>
          <w:lang w:val="cy-GB"/>
        </w:rPr>
        <w:t>Prescribing</w:t>
      </w:r>
      <w:proofErr w:type="spellEnd"/>
      <w:r w:rsidRPr="00AD087E">
        <w:rPr>
          <w:lang w:val="cy-GB"/>
        </w:rPr>
        <w:t xml:space="preserve"> </w:t>
      </w:r>
      <w:proofErr w:type="spellStart"/>
      <w:r w:rsidRPr="00AD087E">
        <w:rPr>
          <w:lang w:val="cy-GB"/>
        </w:rPr>
        <w:t>and</w:t>
      </w:r>
      <w:proofErr w:type="spellEnd"/>
      <w:r w:rsidRPr="00AD087E">
        <w:rPr>
          <w:lang w:val="cy-GB"/>
        </w:rPr>
        <w:t xml:space="preserve"> </w:t>
      </w:r>
      <w:proofErr w:type="spellStart"/>
      <w:r w:rsidRPr="00AD087E">
        <w:rPr>
          <w:lang w:val="cy-GB"/>
        </w:rPr>
        <w:t>Medicines</w:t>
      </w:r>
      <w:proofErr w:type="spellEnd"/>
      <w:r w:rsidRPr="00AD087E">
        <w:rPr>
          <w:lang w:val="cy-GB"/>
        </w:rPr>
        <w:t xml:space="preserve"> </w:t>
      </w:r>
      <w:proofErr w:type="spellStart"/>
      <w:r w:rsidRPr="00AD087E">
        <w:rPr>
          <w:lang w:val="cy-GB"/>
        </w:rPr>
        <w:t>Administration</w:t>
      </w:r>
      <w:proofErr w:type="spellEnd"/>
      <w:r w:rsidRPr="00AD087E">
        <w:rPr>
          <w:lang w:val="cy-GB"/>
        </w:rPr>
        <w:t xml:space="preserve"> Systems </w:t>
      </w:r>
      <w:proofErr w:type="spellStart"/>
      <w:r w:rsidRPr="00AD087E">
        <w:rPr>
          <w:lang w:val="cy-GB"/>
        </w:rPr>
        <w:t>and</w:t>
      </w:r>
      <w:proofErr w:type="spellEnd"/>
      <w:r w:rsidRPr="00AD087E">
        <w:rPr>
          <w:lang w:val="cy-GB"/>
        </w:rPr>
        <w:t xml:space="preserve"> </w:t>
      </w:r>
      <w:proofErr w:type="spellStart"/>
      <w:r w:rsidRPr="00AD087E">
        <w:rPr>
          <w:lang w:val="cy-GB"/>
        </w:rPr>
        <w:t>Safe</w:t>
      </w:r>
      <w:proofErr w:type="spellEnd"/>
      <w:r w:rsidRPr="00AD087E">
        <w:rPr>
          <w:lang w:val="cy-GB"/>
        </w:rPr>
        <w:t xml:space="preserve"> </w:t>
      </w:r>
      <w:proofErr w:type="spellStart"/>
      <w:r w:rsidRPr="00AD087E">
        <w:rPr>
          <w:lang w:val="cy-GB"/>
        </w:rPr>
        <w:t>Discharge</w:t>
      </w:r>
      <w:proofErr w:type="spellEnd"/>
      <w:r w:rsidRPr="00AD087E">
        <w:rPr>
          <w:lang w:val="cy-GB"/>
        </w:rPr>
        <w:t xml:space="preserve">. Healthcare </w:t>
      </w:r>
      <w:proofErr w:type="spellStart"/>
      <w:r w:rsidRPr="00AD087E">
        <w:rPr>
          <w:lang w:val="cy-GB"/>
        </w:rPr>
        <w:t>Safety</w:t>
      </w:r>
      <w:proofErr w:type="spellEnd"/>
      <w:r w:rsidRPr="00AD087E">
        <w:rPr>
          <w:lang w:val="cy-GB"/>
        </w:rPr>
        <w:t xml:space="preserve"> </w:t>
      </w:r>
      <w:proofErr w:type="spellStart"/>
      <w:r w:rsidRPr="00AD087E">
        <w:rPr>
          <w:lang w:val="cy-GB"/>
        </w:rPr>
        <w:t>Investigation</w:t>
      </w:r>
      <w:proofErr w:type="spellEnd"/>
      <w:r w:rsidRPr="00AD087E">
        <w:rPr>
          <w:lang w:val="cy-GB"/>
        </w:rPr>
        <w:t xml:space="preserve"> I2018/018. Healthcare </w:t>
      </w:r>
      <w:proofErr w:type="spellStart"/>
      <w:r w:rsidRPr="00AD087E">
        <w:rPr>
          <w:lang w:val="cy-GB"/>
        </w:rPr>
        <w:t>Safety</w:t>
      </w:r>
      <w:proofErr w:type="spellEnd"/>
      <w:r w:rsidRPr="00AD087E">
        <w:rPr>
          <w:lang w:val="cy-GB"/>
        </w:rPr>
        <w:t xml:space="preserve"> </w:t>
      </w:r>
      <w:proofErr w:type="spellStart"/>
      <w:r w:rsidRPr="00AD087E">
        <w:rPr>
          <w:lang w:val="cy-GB"/>
        </w:rPr>
        <w:t>Investigation</w:t>
      </w:r>
      <w:proofErr w:type="spellEnd"/>
      <w:r w:rsidRPr="00AD087E">
        <w:rPr>
          <w:lang w:val="cy-GB"/>
        </w:rPr>
        <w:t xml:space="preserve"> </w:t>
      </w:r>
      <w:proofErr w:type="spellStart"/>
      <w:r w:rsidRPr="00AD087E">
        <w:rPr>
          <w:lang w:val="cy-GB"/>
        </w:rPr>
        <w:t>Branch</w:t>
      </w:r>
      <w:proofErr w:type="spellEnd"/>
      <w:r w:rsidRPr="00AD087E">
        <w:rPr>
          <w:lang w:val="cy-GB"/>
        </w:rPr>
        <w:t xml:space="preserve">. (2019) </w:t>
      </w:r>
    </w:p>
    <w:p w14:paraId="4E4A11AE" w14:textId="77777777" w:rsidR="00112600" w:rsidRPr="00AD087E" w:rsidRDefault="00A04F3E" w:rsidP="00112600">
      <w:pPr>
        <w:pStyle w:val="ParagraffRhestr"/>
        <w:numPr>
          <w:ilvl w:val="0"/>
          <w:numId w:val="5"/>
        </w:numPr>
      </w:pPr>
      <w:proofErr w:type="spellStart"/>
      <w:r w:rsidRPr="00AD087E">
        <w:rPr>
          <w:lang w:val="cy-GB"/>
        </w:rPr>
        <w:t>Putting</w:t>
      </w:r>
      <w:proofErr w:type="spellEnd"/>
      <w:r w:rsidRPr="00AD087E">
        <w:rPr>
          <w:lang w:val="cy-GB"/>
        </w:rPr>
        <w:t xml:space="preserve"> Value at the Centre of </w:t>
      </w:r>
      <w:proofErr w:type="spellStart"/>
      <w:r w:rsidRPr="00AD087E">
        <w:rPr>
          <w:lang w:val="cy-GB"/>
        </w:rPr>
        <w:t>Health</w:t>
      </w:r>
      <w:proofErr w:type="spellEnd"/>
      <w:r w:rsidRPr="00AD087E">
        <w:rPr>
          <w:lang w:val="cy-GB"/>
        </w:rPr>
        <w:t xml:space="preserve"> </w:t>
      </w:r>
      <w:proofErr w:type="spellStart"/>
      <w:r w:rsidRPr="00AD087E">
        <w:rPr>
          <w:lang w:val="cy-GB"/>
        </w:rPr>
        <w:t>and</w:t>
      </w:r>
      <w:proofErr w:type="spellEnd"/>
      <w:r w:rsidRPr="00AD087E">
        <w:rPr>
          <w:lang w:val="cy-GB"/>
        </w:rPr>
        <w:t xml:space="preserve"> Care </w:t>
      </w:r>
      <w:proofErr w:type="spellStart"/>
      <w:r w:rsidRPr="00AD087E">
        <w:rPr>
          <w:lang w:val="cy-GB"/>
        </w:rPr>
        <w:t>in</w:t>
      </w:r>
      <w:proofErr w:type="spellEnd"/>
      <w:r w:rsidRPr="00AD087E">
        <w:rPr>
          <w:lang w:val="cy-GB"/>
        </w:rPr>
        <w:t xml:space="preserve"> Wales - A </w:t>
      </w:r>
      <w:proofErr w:type="spellStart"/>
      <w:r w:rsidRPr="00AD087E">
        <w:rPr>
          <w:lang w:val="cy-GB"/>
        </w:rPr>
        <w:t>Three</w:t>
      </w:r>
      <w:proofErr w:type="spellEnd"/>
      <w:r w:rsidRPr="00AD087E">
        <w:rPr>
          <w:lang w:val="cy-GB"/>
        </w:rPr>
        <w:t xml:space="preserve"> </w:t>
      </w:r>
      <w:proofErr w:type="spellStart"/>
      <w:r w:rsidRPr="00AD087E">
        <w:rPr>
          <w:lang w:val="cy-GB"/>
        </w:rPr>
        <w:t>Year</w:t>
      </w:r>
      <w:proofErr w:type="spellEnd"/>
      <w:r w:rsidRPr="00AD087E">
        <w:rPr>
          <w:lang w:val="cy-GB"/>
        </w:rPr>
        <w:t xml:space="preserve"> Action Plan (2019) </w:t>
      </w:r>
    </w:p>
    <w:p w14:paraId="0A9524FE" w14:textId="77777777" w:rsidR="00112600" w:rsidRPr="00AD087E" w:rsidRDefault="00A04F3E" w:rsidP="00112600">
      <w:pPr>
        <w:pStyle w:val="ParagraffRhestr"/>
        <w:numPr>
          <w:ilvl w:val="0"/>
          <w:numId w:val="5"/>
        </w:numPr>
      </w:pPr>
      <w:r w:rsidRPr="00AD087E">
        <w:rPr>
          <w:lang w:val="cy-GB"/>
        </w:rPr>
        <w:t>Bil Iechyd a Gofal Cymdeithasol (Ansawdd ac Ymgysylltu) (Cymru) (2019)</w:t>
      </w:r>
    </w:p>
    <w:p w14:paraId="16B8E384" w14:textId="77777777" w:rsidR="00FE26CA" w:rsidRPr="00AD087E" w:rsidRDefault="00A04F3E">
      <w:pPr>
        <w:tabs>
          <w:tab w:val="clear" w:pos="283"/>
        </w:tabs>
        <w:suppressAutoHyphens w:val="0"/>
        <w:autoSpaceDE/>
        <w:autoSpaceDN/>
        <w:adjustRightInd/>
        <w:spacing w:after="0" w:line="240" w:lineRule="auto"/>
        <w:textAlignment w:val="auto"/>
        <w:rPr>
          <w:color w:val="1D307D"/>
          <w:sz w:val="50"/>
          <w:szCs w:val="50"/>
        </w:rPr>
      </w:pPr>
      <w:r w:rsidRPr="00AD087E">
        <w:rPr>
          <w:lang w:val="cy-GB"/>
        </w:rPr>
        <w:br w:type="page"/>
      </w:r>
    </w:p>
    <w:p w14:paraId="4DFCFE1E" w14:textId="5C24FF65" w:rsidR="00D3719A" w:rsidRPr="00AD087E" w:rsidRDefault="00A04F3E" w:rsidP="00112600">
      <w:pPr>
        <w:pStyle w:val="Pennawd1"/>
        <w:numPr>
          <w:ilvl w:val="0"/>
          <w:numId w:val="0"/>
        </w:numPr>
      </w:pPr>
      <w:bookmarkStart w:id="59" w:name="_Toc89337678"/>
      <w:r w:rsidRPr="00AD087E">
        <w:rPr>
          <w:lang w:val="cy-GB"/>
        </w:rPr>
        <w:t>Atodiad 4 – Ystyriaethau</w:t>
      </w:r>
      <w:r w:rsidR="003D06B5" w:rsidRPr="00AD087E">
        <w:rPr>
          <w:lang w:val="cy-GB"/>
        </w:rPr>
        <w:t>’r</w:t>
      </w:r>
      <w:r w:rsidRPr="00AD087E">
        <w:rPr>
          <w:lang w:val="cy-GB"/>
        </w:rPr>
        <w:t xml:space="preserve"> Adolyg</w:t>
      </w:r>
      <w:r w:rsidR="003D06B5" w:rsidRPr="00AD087E">
        <w:rPr>
          <w:lang w:val="cy-GB"/>
        </w:rPr>
        <w:t>iad</w:t>
      </w:r>
      <w:r w:rsidRPr="00AD087E">
        <w:rPr>
          <w:lang w:val="cy-GB"/>
        </w:rPr>
        <w:t xml:space="preserve"> </w:t>
      </w:r>
      <w:r w:rsidR="00AA0718" w:rsidRPr="00AD087E">
        <w:rPr>
          <w:lang w:val="cy-GB"/>
        </w:rPr>
        <w:t xml:space="preserve">o </w:t>
      </w:r>
      <w:r w:rsidR="002F5609" w:rsidRPr="00AD087E">
        <w:rPr>
          <w:lang w:val="cy-GB"/>
        </w:rPr>
        <w:t>S</w:t>
      </w:r>
      <w:r w:rsidRPr="00AD087E">
        <w:rPr>
          <w:lang w:val="cy-GB"/>
        </w:rPr>
        <w:t>aernïaeth Ddigidol</w:t>
      </w:r>
      <w:bookmarkEnd w:id="59"/>
    </w:p>
    <w:p w14:paraId="7DADA374" w14:textId="026B9D56" w:rsidR="00D3719A" w:rsidRPr="00AD087E" w:rsidRDefault="00A04F3E" w:rsidP="00D3719A">
      <w:r w:rsidRPr="00AD087E">
        <w:rPr>
          <w:lang w:val="cy-GB"/>
        </w:rPr>
        <w:t xml:space="preserve">Datblygwyd y weledigaeth </w:t>
      </w:r>
      <w:r w:rsidR="000A31DF" w:rsidRPr="00AD087E">
        <w:rPr>
          <w:lang w:val="cy-GB"/>
        </w:rPr>
        <w:t>ar gyfer y</w:t>
      </w:r>
      <w:r w:rsidRPr="00AD087E">
        <w:rPr>
          <w:lang w:val="cy-GB"/>
        </w:rPr>
        <w:t xml:space="preserve"> dyfodol yn erbyn cyd-destun Cymru Iachach a'r Adolygiad </w:t>
      </w:r>
      <w:r w:rsidR="00AA0718" w:rsidRPr="00AD087E">
        <w:rPr>
          <w:lang w:val="cy-GB"/>
        </w:rPr>
        <w:t>o Saernïaeth</w:t>
      </w:r>
      <w:r w:rsidRPr="00AD087E">
        <w:rPr>
          <w:lang w:val="cy-GB"/>
        </w:rPr>
        <w:t xml:space="preserve"> Ddigidol (DAR).  Mae'r Adolygiad</w:t>
      </w:r>
      <w:r w:rsidR="00AA0718" w:rsidRPr="00AD087E">
        <w:rPr>
          <w:lang w:val="cy-GB"/>
        </w:rPr>
        <w:t xml:space="preserve"> o</w:t>
      </w:r>
      <w:r w:rsidRPr="00AD087E">
        <w:rPr>
          <w:lang w:val="cy-GB"/>
        </w:rPr>
        <w:t xml:space="preserve"> </w:t>
      </w:r>
      <w:r w:rsidR="00AA0718" w:rsidRPr="00AD087E">
        <w:rPr>
          <w:lang w:val="cy-GB"/>
        </w:rPr>
        <w:t>Saernïaeth</w:t>
      </w:r>
      <w:r w:rsidRPr="00AD087E">
        <w:rPr>
          <w:lang w:val="cy-GB"/>
        </w:rPr>
        <w:t xml:space="preserve"> Ddigidol yn argymell Platfform Agored ar gyfer pob datblygiad digidol yn y dyfodol yn system Iechyd a Gofal Cymru a ddiffinnir o ran </w:t>
      </w:r>
      <w:r w:rsidR="002F5609" w:rsidRPr="00AD087E">
        <w:rPr>
          <w:lang w:val="cy-GB"/>
        </w:rPr>
        <w:t>S</w:t>
      </w:r>
      <w:r w:rsidRPr="00AD087E">
        <w:rPr>
          <w:lang w:val="cy-GB"/>
        </w:rPr>
        <w:t xml:space="preserve">aernïaeth Darged, </w:t>
      </w:r>
      <w:r w:rsidR="002F5609" w:rsidRPr="00AD087E">
        <w:rPr>
          <w:lang w:val="cy-GB"/>
        </w:rPr>
        <w:t>S</w:t>
      </w:r>
      <w:r w:rsidRPr="00AD087E">
        <w:rPr>
          <w:lang w:val="cy-GB"/>
        </w:rPr>
        <w:t>aernïaeth Bontio</w:t>
      </w:r>
      <w:r w:rsidR="002F5609" w:rsidRPr="00AD087E">
        <w:rPr>
          <w:lang w:val="cy-GB"/>
        </w:rPr>
        <w:t xml:space="preserve"> </w:t>
      </w:r>
      <w:r w:rsidRPr="00AD087E">
        <w:rPr>
          <w:lang w:val="cy-GB"/>
        </w:rPr>
        <w:t xml:space="preserve">a Blociau Adeiladu </w:t>
      </w:r>
      <w:r w:rsidR="002F5609" w:rsidRPr="00AD087E">
        <w:rPr>
          <w:lang w:val="cy-GB"/>
        </w:rPr>
        <w:t>S</w:t>
      </w:r>
      <w:r w:rsidRPr="00AD087E">
        <w:rPr>
          <w:lang w:val="cy-GB"/>
        </w:rPr>
        <w:t>aernïaeth (</w:t>
      </w:r>
      <w:proofErr w:type="spellStart"/>
      <w:r w:rsidRPr="00AD087E">
        <w:rPr>
          <w:lang w:val="cy-GB"/>
        </w:rPr>
        <w:t>ABBs</w:t>
      </w:r>
      <w:proofErr w:type="spellEnd"/>
      <w:r w:rsidRPr="00AD087E">
        <w:rPr>
          <w:lang w:val="cy-GB"/>
        </w:rPr>
        <w:t>).  Diffinnir y termau hyn ar lefel uchel fel a ganlyn:</w:t>
      </w:r>
    </w:p>
    <w:p w14:paraId="0964A230" w14:textId="1CCE976C" w:rsidR="00D3719A" w:rsidRPr="00AD087E" w:rsidRDefault="002F5609" w:rsidP="00D3719A">
      <w:pPr>
        <w:pStyle w:val="ParagraffRhestr"/>
        <w:numPr>
          <w:ilvl w:val="0"/>
          <w:numId w:val="10"/>
        </w:numPr>
      </w:pPr>
      <w:r w:rsidRPr="00AD087E">
        <w:rPr>
          <w:b/>
          <w:bCs/>
          <w:lang w:val="cy-GB"/>
        </w:rPr>
        <w:t>S</w:t>
      </w:r>
      <w:r w:rsidR="00A04F3E" w:rsidRPr="00AD087E">
        <w:rPr>
          <w:b/>
          <w:bCs/>
          <w:lang w:val="cy-GB"/>
        </w:rPr>
        <w:t>aernïaeth darged</w:t>
      </w:r>
      <w:r w:rsidR="00A04F3E" w:rsidRPr="00AD087E">
        <w:rPr>
          <w:lang w:val="cy-GB"/>
        </w:rPr>
        <w:t xml:space="preserve"> - Y disgrifiad o </w:t>
      </w:r>
      <w:r w:rsidRPr="00AD087E">
        <w:rPr>
          <w:lang w:val="cy-GB"/>
        </w:rPr>
        <w:t>sut beth fydd</w:t>
      </w:r>
      <w:r w:rsidR="00A04F3E" w:rsidRPr="00AD087E">
        <w:rPr>
          <w:lang w:val="cy-GB"/>
        </w:rPr>
        <w:t xml:space="preserve"> y </w:t>
      </w:r>
      <w:r w:rsidRPr="00AD087E">
        <w:rPr>
          <w:lang w:val="cy-GB"/>
        </w:rPr>
        <w:t>s</w:t>
      </w:r>
      <w:r w:rsidR="00A04F3E" w:rsidRPr="00AD087E">
        <w:rPr>
          <w:lang w:val="cy-GB"/>
        </w:rPr>
        <w:t>aernïaeth sy'n cael ei datblygu ar gyfer sefydliad yn y dyfodol. Efallai y bydd sawl</w:t>
      </w:r>
      <w:r w:rsidRPr="00AD087E">
        <w:rPr>
          <w:lang w:val="cy-GB"/>
        </w:rPr>
        <w:t xml:space="preserve"> fersiwn wahanol yn cael ei </w:t>
      </w:r>
      <w:r w:rsidR="00A04F3E" w:rsidRPr="00AD087E">
        <w:rPr>
          <w:lang w:val="cy-GB"/>
        </w:rPr>
        <w:t>datblygu fel map ffordd i esblyg</w:t>
      </w:r>
      <w:r w:rsidRPr="00AD087E">
        <w:rPr>
          <w:lang w:val="cy-GB"/>
        </w:rPr>
        <w:t xml:space="preserve">u’r </w:t>
      </w:r>
      <w:r w:rsidR="00A04F3E" w:rsidRPr="00AD087E">
        <w:rPr>
          <w:lang w:val="cy-GB"/>
        </w:rPr>
        <w:t xml:space="preserve">saernïaeth i </w:t>
      </w:r>
      <w:r w:rsidRPr="00AD087E">
        <w:rPr>
          <w:lang w:val="cy-GB"/>
        </w:rPr>
        <w:t xml:space="preserve">sut beth fydd hi </w:t>
      </w:r>
      <w:r w:rsidR="00A04F3E" w:rsidRPr="00AD087E">
        <w:rPr>
          <w:lang w:val="cy-GB"/>
        </w:rPr>
        <w:t>yn y dyfodol.  Yng nghyd-destun yr adolygiad hwn, y</w:t>
      </w:r>
      <w:r w:rsidRPr="00AD087E">
        <w:rPr>
          <w:lang w:val="cy-GB"/>
        </w:rPr>
        <w:t xml:space="preserve"> </w:t>
      </w:r>
      <w:r w:rsidR="00A04F3E" w:rsidRPr="00AD087E">
        <w:rPr>
          <w:lang w:val="cy-GB"/>
        </w:rPr>
        <w:t>saernïaeth Darged yw ffocws yr adran hon.</w:t>
      </w:r>
    </w:p>
    <w:p w14:paraId="74AEC774" w14:textId="71928888" w:rsidR="00D3719A" w:rsidRPr="00AD087E" w:rsidRDefault="002F5609" w:rsidP="00D3719A">
      <w:pPr>
        <w:pStyle w:val="ParagraffRhestr"/>
        <w:numPr>
          <w:ilvl w:val="0"/>
          <w:numId w:val="10"/>
        </w:numPr>
      </w:pPr>
      <w:r w:rsidRPr="00AD087E">
        <w:rPr>
          <w:b/>
          <w:bCs/>
          <w:lang w:val="cy-GB"/>
        </w:rPr>
        <w:t>S</w:t>
      </w:r>
      <w:r w:rsidR="00A04F3E" w:rsidRPr="00AD087E">
        <w:rPr>
          <w:b/>
          <w:bCs/>
          <w:lang w:val="cy-GB"/>
        </w:rPr>
        <w:t>aernïaeth bontio -</w:t>
      </w:r>
      <w:r w:rsidR="00A04F3E" w:rsidRPr="00AD087E">
        <w:rPr>
          <w:lang w:val="cy-GB"/>
        </w:rPr>
        <w:t xml:space="preserve"> Disgrifiad ffurfiol o</w:t>
      </w:r>
      <w:r w:rsidRPr="00AD087E">
        <w:rPr>
          <w:lang w:val="cy-GB"/>
        </w:rPr>
        <w:t xml:space="preserve">’r </w:t>
      </w:r>
      <w:r w:rsidR="00A04F3E" w:rsidRPr="00AD087E">
        <w:rPr>
          <w:lang w:val="cy-GB"/>
        </w:rPr>
        <w:t xml:space="preserve">saernïaeth </w:t>
      </w:r>
      <w:r w:rsidRPr="00AD087E">
        <w:rPr>
          <w:lang w:val="cy-GB"/>
        </w:rPr>
        <w:t>prosesau busnes</w:t>
      </w:r>
      <w:r w:rsidR="00A04F3E" w:rsidRPr="00AD087E">
        <w:rPr>
          <w:lang w:val="cy-GB"/>
        </w:rPr>
        <w:t xml:space="preserve"> sy'n dangos "ynys sefydlogrwydd" rhwng y man cychwyn a'r targed. Defnyddir</w:t>
      </w:r>
      <w:r w:rsidRPr="00AD087E">
        <w:rPr>
          <w:lang w:val="cy-GB"/>
        </w:rPr>
        <w:t xml:space="preserve"> S</w:t>
      </w:r>
      <w:r w:rsidR="00A04F3E" w:rsidRPr="00AD087E">
        <w:rPr>
          <w:lang w:val="cy-GB"/>
        </w:rPr>
        <w:t>aernïaeth Bontio i helpu pecynnau a phrosiectau gwaith unigol i gael eu grwpio yn bortffolios a rhaglenni a reolir. Yng nghyd-destun yr adolygiad hwn, y saernïaeth bontio yw'r ffocws ar gyfer</w:t>
      </w:r>
    </w:p>
    <w:p w14:paraId="702699EF" w14:textId="3459DC90" w:rsidR="00D3719A" w:rsidRPr="00AD087E" w:rsidRDefault="00A04F3E" w:rsidP="00D3719A">
      <w:pPr>
        <w:pStyle w:val="ParagraffRhestr"/>
        <w:numPr>
          <w:ilvl w:val="0"/>
          <w:numId w:val="10"/>
        </w:numPr>
      </w:pPr>
      <w:r w:rsidRPr="00AD087E">
        <w:rPr>
          <w:b/>
          <w:bCs/>
          <w:lang w:val="cy-GB"/>
        </w:rPr>
        <w:t>Bloc adeiladu saernïol -</w:t>
      </w:r>
      <w:r w:rsidRPr="00AD087E">
        <w:rPr>
          <w:lang w:val="cy-GB"/>
        </w:rPr>
        <w:t xml:space="preserve"> Un o elfennau'r model </w:t>
      </w:r>
      <w:r w:rsidR="002F5609" w:rsidRPr="00AD087E">
        <w:rPr>
          <w:lang w:val="cy-GB"/>
        </w:rPr>
        <w:t>s</w:t>
      </w:r>
      <w:r w:rsidRPr="00AD087E">
        <w:rPr>
          <w:lang w:val="cy-GB"/>
        </w:rPr>
        <w:t xml:space="preserve">aernïaeth sy'n disgrifio un agwedd ar y model cyffredinol – mae </w:t>
      </w:r>
      <w:proofErr w:type="spellStart"/>
      <w:r w:rsidRPr="00AD087E">
        <w:rPr>
          <w:lang w:val="cy-GB"/>
        </w:rPr>
        <w:t>ABBs</w:t>
      </w:r>
      <w:proofErr w:type="spellEnd"/>
      <w:r w:rsidRPr="00AD087E">
        <w:rPr>
          <w:lang w:val="cy-GB"/>
        </w:rPr>
        <w:t xml:space="preserve"> yn gydrannau y gellir eu hailddefnyddio sy'n gweithio gyda'i gilydd i ddarparu'r system wybodaeth gyffredinol. Dyma elfen bwysicaf y dull dylunio. Mae gan </w:t>
      </w:r>
      <w:proofErr w:type="spellStart"/>
      <w:r w:rsidRPr="00AD087E">
        <w:rPr>
          <w:lang w:val="cy-GB"/>
        </w:rPr>
        <w:t>ABBs</w:t>
      </w:r>
      <w:proofErr w:type="spellEnd"/>
      <w:r w:rsidRPr="00AD087E">
        <w:rPr>
          <w:lang w:val="cy-GB"/>
        </w:rPr>
        <w:t xml:space="preserve"> barhad hirdymor fel elfennau o'r saernïaeth, hyd yn oed os cânt eu darparu dros amser gan wahanol atebion meddalwedd.  Yng nghyd-destun yr adolygiad hwn, yr </w:t>
      </w:r>
      <w:proofErr w:type="spellStart"/>
      <w:r w:rsidRPr="00AD087E">
        <w:rPr>
          <w:lang w:val="cy-GB"/>
        </w:rPr>
        <w:t>ABBs</w:t>
      </w:r>
      <w:proofErr w:type="spellEnd"/>
      <w:r w:rsidRPr="00AD087E">
        <w:rPr>
          <w:lang w:val="cy-GB"/>
        </w:rPr>
        <w:t xml:space="preserve"> ar y lefel uchaf yw'r blociau adeiladu a ddisgrifir fel A i D uchod ac a allai fod yn is-elfennau o'r rheini.</w:t>
      </w:r>
    </w:p>
    <w:p w14:paraId="13EC5C24" w14:textId="16A75D7D" w:rsidR="00D3719A" w:rsidRPr="00AD087E" w:rsidRDefault="00A04F3E" w:rsidP="00D3719A">
      <w:r w:rsidRPr="00AD087E">
        <w:rPr>
          <w:lang w:val="cy-GB"/>
        </w:rPr>
        <w:t>Dylai unrhyw atebion a ddatblygir ar gyfer y dirwedd e-</w:t>
      </w:r>
      <w:r w:rsidR="007F0F6D">
        <w:rPr>
          <w:lang w:val="cy-GB"/>
        </w:rPr>
        <w:t>b</w:t>
      </w:r>
      <w:r w:rsidRPr="00AD087E">
        <w:rPr>
          <w:lang w:val="cy-GB"/>
        </w:rPr>
        <w:t>resgripsiynau yn y dyfodol gyd-fynd ag "egwyddorion dylunio" DAR sef:</w:t>
      </w:r>
    </w:p>
    <w:p w14:paraId="6D977D5C" w14:textId="6FB48C94" w:rsidR="00D3719A" w:rsidRPr="00AD087E" w:rsidRDefault="00A04F3E" w:rsidP="00D3719A">
      <w:pPr>
        <w:pStyle w:val="ParagraffRhestr"/>
        <w:numPr>
          <w:ilvl w:val="0"/>
          <w:numId w:val="11"/>
        </w:numPr>
      </w:pPr>
      <w:r w:rsidRPr="00AD087E">
        <w:rPr>
          <w:b/>
          <w:bCs/>
          <w:lang w:val="cy-GB"/>
        </w:rPr>
        <w:t>Sicrhau bod gwybodaeth ar gael i bwy bynnag sydd ei hangen</w:t>
      </w:r>
      <w:r w:rsidRPr="00AD087E">
        <w:rPr>
          <w:lang w:val="cy-GB"/>
        </w:rPr>
        <w:t xml:space="preserve"> - Gan gynnwys: Clinigwyr, Cleifion, Iechyd a Gofal Cymdeithasol,</w:t>
      </w:r>
      <w:r w:rsidR="00FA21DE" w:rsidRPr="00AD087E">
        <w:rPr>
          <w:lang w:val="cy-GB"/>
        </w:rPr>
        <w:t xml:space="preserve"> y</w:t>
      </w:r>
      <w:r w:rsidRPr="00AD087E">
        <w:rPr>
          <w:lang w:val="cy-GB"/>
        </w:rPr>
        <w:t xml:space="preserve"> Trydydd Sector, Gofalwyr, Iechyd Cyhoedd</w:t>
      </w:r>
      <w:r w:rsidR="00FA21DE" w:rsidRPr="00AD087E">
        <w:rPr>
          <w:lang w:val="cy-GB"/>
        </w:rPr>
        <w:t>us</w:t>
      </w:r>
      <w:r w:rsidRPr="00AD087E">
        <w:rPr>
          <w:lang w:val="cy-GB"/>
        </w:rPr>
        <w:t xml:space="preserve"> ac ymchwil, i hwyluso gofal </w:t>
      </w:r>
      <w:proofErr w:type="spellStart"/>
      <w:r w:rsidRPr="00AD087E">
        <w:rPr>
          <w:lang w:val="cy-GB"/>
        </w:rPr>
        <w:t>cydgysylltiedig</w:t>
      </w:r>
      <w:proofErr w:type="spellEnd"/>
      <w:r w:rsidRPr="00AD087E">
        <w:rPr>
          <w:lang w:val="cy-GB"/>
        </w:rPr>
        <w:t xml:space="preserve"> a gwella canlyniadau.</w:t>
      </w:r>
    </w:p>
    <w:p w14:paraId="67B119AC" w14:textId="49E08BF6" w:rsidR="00D3719A" w:rsidRPr="00AD087E" w:rsidRDefault="00A04F3E" w:rsidP="00D3719A">
      <w:pPr>
        <w:pStyle w:val="ParagraffRhestr"/>
        <w:numPr>
          <w:ilvl w:val="0"/>
          <w:numId w:val="11"/>
        </w:numPr>
      </w:pPr>
      <w:r w:rsidRPr="00AD087E">
        <w:rPr>
          <w:b/>
          <w:bCs/>
          <w:lang w:val="cy-GB"/>
        </w:rPr>
        <w:t xml:space="preserve">Rhyddhau data </w:t>
      </w:r>
      <w:r w:rsidR="00FA21DE" w:rsidRPr="00AD087E">
        <w:rPr>
          <w:b/>
          <w:bCs/>
          <w:lang w:val="cy-GB"/>
        </w:rPr>
        <w:t>–</w:t>
      </w:r>
      <w:r w:rsidRPr="00AD087E">
        <w:rPr>
          <w:lang w:val="cy-GB"/>
        </w:rPr>
        <w:t xml:space="preserve"> </w:t>
      </w:r>
      <w:r w:rsidR="00FA21DE" w:rsidRPr="00AD087E">
        <w:rPr>
          <w:lang w:val="cy-GB"/>
        </w:rPr>
        <w:t xml:space="preserve">Dileu </w:t>
      </w:r>
      <w:proofErr w:type="spellStart"/>
      <w:r w:rsidRPr="00AD087E">
        <w:rPr>
          <w:lang w:val="cy-GB"/>
        </w:rPr>
        <w:t>seilos</w:t>
      </w:r>
      <w:proofErr w:type="spellEnd"/>
      <w:r w:rsidRPr="00AD087E">
        <w:rPr>
          <w:lang w:val="cy-GB"/>
        </w:rPr>
        <w:t xml:space="preserve"> data a </w:t>
      </w:r>
      <w:r w:rsidR="00FA21DE" w:rsidRPr="00AD087E">
        <w:rPr>
          <w:lang w:val="cy-GB"/>
        </w:rPr>
        <w:t>bod yn gaeth i</w:t>
      </w:r>
      <w:r w:rsidRPr="00AD087E">
        <w:rPr>
          <w:lang w:val="cy-GB"/>
        </w:rPr>
        <w:t xml:space="preserve"> werthwr; gan wneud data'n hygyrch i </w:t>
      </w:r>
      <w:r w:rsidR="00FA21DE" w:rsidRPr="00AD087E">
        <w:rPr>
          <w:lang w:val="cy-GB"/>
        </w:rPr>
        <w:t xml:space="preserve">raglenni </w:t>
      </w:r>
      <w:r w:rsidRPr="00AD087E">
        <w:rPr>
          <w:lang w:val="cy-GB"/>
        </w:rPr>
        <w:t>etifeddol a newydd.</w:t>
      </w:r>
    </w:p>
    <w:p w14:paraId="1032C104" w14:textId="77777777" w:rsidR="00D3719A" w:rsidRPr="00AD087E" w:rsidRDefault="00A04F3E" w:rsidP="00D3719A">
      <w:pPr>
        <w:pStyle w:val="ParagraffRhestr"/>
        <w:numPr>
          <w:ilvl w:val="0"/>
          <w:numId w:val="11"/>
        </w:numPr>
      </w:pPr>
      <w:r w:rsidRPr="00AD087E">
        <w:rPr>
          <w:b/>
          <w:bCs/>
          <w:lang w:val="cy-GB"/>
        </w:rPr>
        <w:t xml:space="preserve">Defnyddio safonau agored ar gyfer rhyngweithio - </w:t>
      </w:r>
      <w:r w:rsidRPr="00AD087E">
        <w:rPr>
          <w:lang w:val="cy-GB"/>
        </w:rPr>
        <w:t xml:space="preserve">Diffinio sut mae defnyddwyr mewnol ac allanol yn rhyngweithio â'r platfform (mae safonau'n cynnwys </w:t>
      </w:r>
      <w:proofErr w:type="spellStart"/>
      <w:r w:rsidRPr="00AD087E">
        <w:rPr>
          <w:lang w:val="cy-GB"/>
        </w:rPr>
        <w:t>openEHR</w:t>
      </w:r>
      <w:proofErr w:type="spellEnd"/>
      <w:r w:rsidRPr="00AD087E">
        <w:rPr>
          <w:lang w:val="cy-GB"/>
        </w:rPr>
        <w:t xml:space="preserve">, FHIR, IHE, HL7, REST, SOA, </w:t>
      </w:r>
      <w:proofErr w:type="spellStart"/>
      <w:r w:rsidRPr="00AD087E">
        <w:rPr>
          <w:lang w:val="cy-GB"/>
        </w:rPr>
        <w:t>OAuth</w:t>
      </w:r>
      <w:proofErr w:type="spellEnd"/>
      <w:r w:rsidRPr="00AD087E">
        <w:rPr>
          <w:lang w:val="cy-GB"/>
        </w:rPr>
        <w:t>, SAML).</w:t>
      </w:r>
    </w:p>
    <w:p w14:paraId="06236EA7" w14:textId="087CDCF0" w:rsidR="00D3719A" w:rsidRPr="00AD087E" w:rsidRDefault="00A04F3E" w:rsidP="00D3719A">
      <w:pPr>
        <w:pStyle w:val="ParagraffRhestr"/>
        <w:numPr>
          <w:ilvl w:val="0"/>
          <w:numId w:val="11"/>
        </w:numPr>
      </w:pPr>
      <w:r w:rsidRPr="00AD087E">
        <w:rPr>
          <w:b/>
          <w:bCs/>
          <w:lang w:val="cy-GB"/>
        </w:rPr>
        <w:t>Defnyddio safonau agored ar gyfer cyfnewid data -</w:t>
      </w:r>
      <w:r w:rsidRPr="00AD087E">
        <w:rPr>
          <w:lang w:val="cy-GB"/>
        </w:rPr>
        <w:t xml:space="preserve"> Bydd hyn yn hwyluso </w:t>
      </w:r>
      <w:proofErr w:type="spellStart"/>
      <w:r w:rsidR="00FA21DE" w:rsidRPr="00AD087E">
        <w:rPr>
          <w:lang w:val="cy-GB"/>
        </w:rPr>
        <w:t>a</w:t>
      </w:r>
      <w:r w:rsidRPr="00AD087E">
        <w:rPr>
          <w:lang w:val="cy-GB"/>
        </w:rPr>
        <w:t>rloesedd</w:t>
      </w:r>
      <w:proofErr w:type="spellEnd"/>
      <w:r w:rsidRPr="00AD087E">
        <w:rPr>
          <w:lang w:val="cy-GB"/>
        </w:rPr>
        <w:t xml:space="preserve"> a chystadleuaeth;</w:t>
      </w:r>
      <w:r w:rsidR="00FA21DE" w:rsidRPr="00AD087E">
        <w:rPr>
          <w:lang w:val="cy-GB"/>
        </w:rPr>
        <w:t xml:space="preserve"> yn lleihau</w:t>
      </w:r>
      <w:r w:rsidRPr="00AD087E">
        <w:rPr>
          <w:lang w:val="cy-GB"/>
        </w:rPr>
        <w:t xml:space="preserve"> rhwystrau i fynediad i'r trydydd sector drwy fodel Gwybodaeth a rennir (Nid yw data a </w:t>
      </w:r>
      <w:proofErr w:type="spellStart"/>
      <w:r w:rsidRPr="00AD087E">
        <w:rPr>
          <w:lang w:val="cy-GB"/>
        </w:rPr>
        <w:t>gedwir</w:t>
      </w:r>
      <w:proofErr w:type="spellEnd"/>
      <w:r w:rsidRPr="00AD087E">
        <w:rPr>
          <w:lang w:val="cy-GB"/>
        </w:rPr>
        <w:t xml:space="preserve"> mewn cronfa ddata </w:t>
      </w:r>
      <w:proofErr w:type="spellStart"/>
      <w:r w:rsidRPr="00AD087E">
        <w:rPr>
          <w:lang w:val="cy-GB"/>
        </w:rPr>
        <w:t>b</w:t>
      </w:r>
      <w:r w:rsidR="00FA21DE" w:rsidRPr="00AD087E">
        <w:rPr>
          <w:lang w:val="cy-GB"/>
        </w:rPr>
        <w:t>erchenogol</w:t>
      </w:r>
      <w:proofErr w:type="spellEnd"/>
      <w:r w:rsidR="00FA21DE" w:rsidRPr="00AD087E">
        <w:rPr>
          <w:lang w:val="cy-GB"/>
        </w:rPr>
        <w:t xml:space="preserve"> </w:t>
      </w:r>
      <w:r w:rsidRPr="00AD087E">
        <w:rPr>
          <w:lang w:val="cy-GB"/>
        </w:rPr>
        <w:t xml:space="preserve">yn agored </w:t>
      </w:r>
      <w:r w:rsidR="00FA21DE" w:rsidRPr="00AD087E">
        <w:rPr>
          <w:lang w:val="cy-GB"/>
        </w:rPr>
        <w:t>yn</w:t>
      </w:r>
      <w:r w:rsidR="00E11ACC">
        <w:rPr>
          <w:lang w:val="cy-GB"/>
        </w:rPr>
        <w:t>g</w:t>
      </w:r>
      <w:r w:rsidR="00FA21DE" w:rsidRPr="00AD087E">
        <w:rPr>
          <w:lang w:val="cy-GB"/>
        </w:rPr>
        <w:t xml:space="preserve"> ngwir ystyr y gair</w:t>
      </w:r>
      <w:r w:rsidRPr="00AD087E">
        <w:rPr>
          <w:lang w:val="cy-GB"/>
        </w:rPr>
        <w:t>).</w:t>
      </w:r>
    </w:p>
    <w:p w14:paraId="1858B8FD" w14:textId="77777777" w:rsidR="00D3719A" w:rsidRPr="00AD087E" w:rsidRDefault="00A04F3E" w:rsidP="00D3719A">
      <w:pPr>
        <w:pStyle w:val="ParagraffRhestr"/>
        <w:numPr>
          <w:ilvl w:val="0"/>
          <w:numId w:val="11"/>
        </w:numPr>
      </w:pPr>
      <w:r w:rsidRPr="00AD087E">
        <w:rPr>
          <w:b/>
          <w:bCs/>
          <w:lang w:val="cy-GB"/>
        </w:rPr>
        <w:t>Mabwysiadu model gwasanaeth agored -</w:t>
      </w:r>
      <w:r w:rsidRPr="00AD087E">
        <w:rPr>
          <w:lang w:val="cy-GB"/>
        </w:rPr>
        <w:t xml:space="preserve"> Mae manylebau API ar gael i bawb.</w:t>
      </w:r>
    </w:p>
    <w:p w14:paraId="1EBD7DDB" w14:textId="4E2AD78E" w:rsidR="00D3719A" w:rsidRPr="00AD087E" w:rsidRDefault="00A04F3E" w:rsidP="00D3719A">
      <w:pPr>
        <w:pStyle w:val="ParagraffRhestr"/>
        <w:numPr>
          <w:ilvl w:val="0"/>
          <w:numId w:val="11"/>
        </w:numPr>
      </w:pPr>
      <w:r w:rsidRPr="00AD087E">
        <w:rPr>
          <w:b/>
          <w:bCs/>
          <w:lang w:val="cy-GB"/>
        </w:rPr>
        <w:t>Dylunio ar gyfer graddfa genedlaethol -</w:t>
      </w:r>
      <w:r w:rsidRPr="00AD087E">
        <w:rPr>
          <w:lang w:val="cy-GB"/>
        </w:rPr>
        <w:t xml:space="preserve"> Dylai pob cydran a allai fod â graddfa ranbarthol neu genedlaethol ar ryw adeg yn e</w:t>
      </w:r>
      <w:r w:rsidR="00FA21DE" w:rsidRPr="00AD087E">
        <w:rPr>
          <w:lang w:val="cy-GB"/>
        </w:rPr>
        <w:t xml:space="preserve">i </w:t>
      </w:r>
      <w:r w:rsidRPr="00AD087E">
        <w:rPr>
          <w:lang w:val="cy-GB"/>
        </w:rPr>
        <w:t>datblygiad gael ei dylunio gyda lefelau cenedlaethol o wydnwch, dibynadwyedd a pherfformiad mewn golwg.</w:t>
      </w:r>
    </w:p>
    <w:p w14:paraId="6691FA05" w14:textId="0379E832" w:rsidR="00D3719A" w:rsidRPr="00AD087E" w:rsidRDefault="00A04F3E" w:rsidP="00D3719A">
      <w:pPr>
        <w:pStyle w:val="ParagraffRhestr"/>
        <w:numPr>
          <w:ilvl w:val="0"/>
          <w:numId w:val="11"/>
        </w:numPr>
      </w:pPr>
      <w:r w:rsidRPr="00AD087E">
        <w:rPr>
          <w:b/>
          <w:bCs/>
          <w:lang w:val="cy-GB"/>
        </w:rPr>
        <w:t>Ystyried defnydd priodol o dechnolegau cwmwl -</w:t>
      </w:r>
      <w:r w:rsidRPr="00AD087E">
        <w:rPr>
          <w:lang w:val="cy-GB"/>
        </w:rPr>
        <w:t xml:space="preserve"> Cyfeirir at gyfrifiadura cwmwl gan lawer o fentrau platfform agored eraill fel galluogwr – mae angen i hyn </w:t>
      </w:r>
      <w:r w:rsidR="00FA21DE" w:rsidRPr="00AD087E">
        <w:rPr>
          <w:lang w:val="cy-GB"/>
        </w:rPr>
        <w:t xml:space="preserve">fod yn ffactor </w:t>
      </w:r>
      <w:r w:rsidRPr="00AD087E">
        <w:rPr>
          <w:lang w:val="cy-GB"/>
        </w:rPr>
        <w:t>y</w:t>
      </w:r>
      <w:r w:rsidR="00FA21DE" w:rsidRPr="00AD087E">
        <w:rPr>
          <w:lang w:val="cy-GB"/>
        </w:rPr>
        <w:t>ng nghynlluniau</w:t>
      </w:r>
      <w:r w:rsidRPr="00AD087E">
        <w:rPr>
          <w:lang w:val="cy-GB"/>
        </w:rPr>
        <w:t xml:space="preserve"> tymor hwy GIG Cymru.</w:t>
      </w:r>
    </w:p>
    <w:p w14:paraId="09318C41" w14:textId="77777777" w:rsidR="00D3719A" w:rsidRPr="00AD087E" w:rsidRDefault="00A04F3E" w:rsidP="00D3719A">
      <w:pPr>
        <w:pStyle w:val="ParagraffRhestr"/>
        <w:numPr>
          <w:ilvl w:val="0"/>
          <w:numId w:val="11"/>
        </w:numPr>
      </w:pPr>
      <w:r w:rsidRPr="00AD087E">
        <w:rPr>
          <w:b/>
          <w:bCs/>
          <w:lang w:val="cy-GB"/>
        </w:rPr>
        <w:t>Adeiladu gwasanaethau i'w hailddefnyddio -</w:t>
      </w:r>
      <w:r w:rsidRPr="00AD087E">
        <w:rPr>
          <w:lang w:val="cy-GB"/>
        </w:rPr>
        <w:t xml:space="preserve"> Gallai cydran y system ddigidol fanteisio ar lefel is </w:t>
      </w:r>
      <w:proofErr w:type="spellStart"/>
      <w:r w:rsidRPr="00AD087E">
        <w:rPr>
          <w:lang w:val="cy-GB"/>
        </w:rPr>
        <w:t>APIs</w:t>
      </w:r>
      <w:proofErr w:type="spellEnd"/>
      <w:r w:rsidRPr="00AD087E">
        <w:rPr>
          <w:lang w:val="cy-GB"/>
        </w:rPr>
        <w:t xml:space="preserve"> i ddarparu cydrannau gwasanaeth y gellir eu hailddefnyddio, cyflymu cyflymder a safoni ar draws rhaglenni (e.e. un cyfleuster sgwrsio ar y we).</w:t>
      </w:r>
    </w:p>
    <w:p w14:paraId="4CDE4572" w14:textId="76DDF74E" w:rsidR="00D3719A" w:rsidRPr="00AD087E" w:rsidRDefault="00A04F3E" w:rsidP="00D3719A">
      <w:pPr>
        <w:pStyle w:val="ParagraffRhestr"/>
        <w:numPr>
          <w:ilvl w:val="0"/>
          <w:numId w:val="11"/>
        </w:numPr>
      </w:pPr>
      <w:r w:rsidRPr="00AD087E">
        <w:rPr>
          <w:b/>
          <w:bCs/>
          <w:lang w:val="cy-GB"/>
        </w:rPr>
        <w:t>Mabwysiadu egwyddorion dylunio hyblyg –</w:t>
      </w:r>
      <w:r w:rsidRPr="00AD087E">
        <w:rPr>
          <w:lang w:val="cy-GB"/>
        </w:rPr>
        <w:t xml:space="preserve"> prototeip, pr</w:t>
      </w:r>
      <w:r w:rsidR="00FA21DE" w:rsidRPr="00AD087E">
        <w:rPr>
          <w:lang w:val="cy-GB"/>
        </w:rPr>
        <w:t>ofion</w:t>
      </w:r>
      <w:r w:rsidRPr="00AD087E">
        <w:rPr>
          <w:lang w:val="cy-GB"/>
        </w:rPr>
        <w:t>, dysgu. Y nod ddylai fod</w:t>
      </w:r>
      <w:r w:rsidR="00FA21DE" w:rsidRPr="00AD087E">
        <w:rPr>
          <w:lang w:val="cy-GB"/>
        </w:rPr>
        <w:t xml:space="preserve"> i f</w:t>
      </w:r>
      <w:r w:rsidRPr="00AD087E">
        <w:rPr>
          <w:lang w:val="cy-GB"/>
        </w:rPr>
        <w:t xml:space="preserve">yrhau </w:t>
      </w:r>
      <w:r w:rsidR="00FA21DE" w:rsidRPr="00AD087E">
        <w:rPr>
          <w:lang w:val="cy-GB"/>
        </w:rPr>
        <w:t>hyd cylchoedd</w:t>
      </w:r>
      <w:r w:rsidRPr="00AD087E">
        <w:rPr>
          <w:lang w:val="cy-GB"/>
        </w:rPr>
        <w:t xml:space="preserve"> a gwella gwerthuso, arloesi a dysgu.</w:t>
      </w:r>
      <w:bookmarkEnd w:id="0"/>
    </w:p>
    <w:sectPr w:rsidR="00D3719A" w:rsidRPr="00AD087E" w:rsidSect="00790B46">
      <w:pgSz w:w="11900" w:h="16840"/>
      <w:pgMar w:top="1134" w:right="1134" w:bottom="1134" w:left="1134" w:header="709"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DCEC41" w14:textId="77777777" w:rsidR="00FE51B5" w:rsidRDefault="00FE51B5">
      <w:pPr>
        <w:spacing w:after="0" w:line="240" w:lineRule="auto"/>
      </w:pPr>
      <w:r>
        <w:separator/>
      </w:r>
    </w:p>
  </w:endnote>
  <w:endnote w:type="continuationSeparator" w:id="0">
    <w:p w14:paraId="6BD2F649" w14:textId="77777777" w:rsidR="00FE51B5" w:rsidRDefault="00FE5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RhifTudalen"/>
      </w:rPr>
      <w:id w:val="1780761479"/>
      <w:docPartObj>
        <w:docPartGallery w:val="Page Numbers (Bottom of Page)"/>
        <w:docPartUnique/>
      </w:docPartObj>
    </w:sdtPr>
    <w:sdtContent>
      <w:p w14:paraId="583A19FD" w14:textId="77777777" w:rsidR="00FE51B5" w:rsidRDefault="00FE51B5" w:rsidP="00D62ED6">
        <w:pPr>
          <w:pStyle w:val="Troedyn"/>
          <w:rPr>
            <w:rStyle w:val="RhifTudalen"/>
          </w:rPr>
        </w:pPr>
        <w:r>
          <w:rPr>
            <w:rStyle w:val="RhifTudalen"/>
          </w:rPr>
          <w:fldChar w:fldCharType="begin"/>
        </w:r>
        <w:r>
          <w:rPr>
            <w:rStyle w:val="RhifTudalen"/>
          </w:rPr>
          <w:instrText xml:space="preserve"> PAGE </w:instrText>
        </w:r>
        <w:r>
          <w:rPr>
            <w:rStyle w:val="RhifTudalen"/>
          </w:rPr>
          <w:fldChar w:fldCharType="end"/>
        </w:r>
      </w:p>
    </w:sdtContent>
  </w:sdt>
  <w:p w14:paraId="4803E7F6" w14:textId="77777777" w:rsidR="00FE51B5" w:rsidRDefault="00FE51B5" w:rsidP="00D62ED6">
    <w:pPr>
      <w:pStyle w:val="Troedyn"/>
    </w:pPr>
  </w:p>
  <w:p w14:paraId="58E6952B" w14:textId="77777777" w:rsidR="00FE51B5" w:rsidRDefault="00FE51B5" w:rsidP="00D62ED6"/>
  <w:p w14:paraId="20F5736E" w14:textId="77777777" w:rsidR="00FE51B5" w:rsidRDefault="00FE51B5" w:rsidP="00D62ED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384B5B" w14:textId="77777777" w:rsidR="00FE51B5" w:rsidRPr="001147DA" w:rsidRDefault="00FE51B5" w:rsidP="001147DA">
    <w:pPr>
      <w:pStyle w:val="Troedyn"/>
      <w:jc w:val="right"/>
      <w:rPr>
        <w:color w:val="B3B2B2"/>
        <w:sz w:val="20"/>
        <w:szCs w:val="20"/>
      </w:rPr>
    </w:pPr>
    <w:r>
      <w:rPr>
        <w:rStyle w:val="RhifTudalen"/>
        <w:color w:val="B3B2B2"/>
        <w:sz w:val="20"/>
        <w:szCs w:val="20"/>
        <w:lang w:val="cy-GB"/>
      </w:rPr>
      <w:softHyphen/>
    </w:r>
    <w:r>
      <w:rPr>
        <w:rStyle w:val="RhifTudalen"/>
        <w:color w:val="B3B2B2"/>
        <w:sz w:val="20"/>
        <w:szCs w:val="20"/>
        <w:lang w:val="cy-GB"/>
      </w:rPr>
      <w:softHyphen/>
    </w:r>
    <w:r>
      <w:rPr>
        <w:rStyle w:val="RhifTudalen"/>
        <w:color w:val="B3B2B2"/>
        <w:sz w:val="20"/>
        <w:szCs w:val="20"/>
        <w:lang w:val="cy-GB"/>
      </w:rPr>
      <w:softHyphen/>
    </w:r>
    <w:r>
      <w:rPr>
        <w:rStyle w:val="RhifTudalen"/>
        <w:color w:val="B3B2B2"/>
        <w:sz w:val="20"/>
        <w:szCs w:val="20"/>
        <w:lang w:val="cy-GB"/>
      </w:rPr>
      <w:softHyphen/>
    </w:r>
    <w:sdt>
      <w:sdtPr>
        <w:rPr>
          <w:rStyle w:val="RhifTudalen"/>
          <w:color w:val="B3B2B2"/>
          <w:sz w:val="20"/>
          <w:szCs w:val="20"/>
        </w:rPr>
        <w:id w:val="1685903805"/>
        <w:docPartObj>
          <w:docPartGallery w:val="Page Numbers (Bottom of Page)"/>
          <w:docPartUnique/>
        </w:docPartObj>
      </w:sdtPr>
      <w:sdtEndPr>
        <w:rPr>
          <w:rStyle w:val="RhifTudalen"/>
          <w:color w:val="313232"/>
        </w:rPr>
      </w:sdtEndPr>
      <w:sdtContent>
        <w:r w:rsidRPr="00F15F09">
          <w:rPr>
            <w:rStyle w:val="RhifTudalen"/>
            <w:sz w:val="20"/>
            <w:szCs w:val="20"/>
          </w:rPr>
          <w:fldChar w:fldCharType="begin"/>
        </w:r>
        <w:r w:rsidRPr="00F15F09">
          <w:rPr>
            <w:rStyle w:val="RhifTudalen"/>
            <w:sz w:val="20"/>
            <w:szCs w:val="20"/>
          </w:rPr>
          <w:instrText xml:space="preserve"> PAGE </w:instrText>
        </w:r>
        <w:r w:rsidRPr="00F15F09">
          <w:rPr>
            <w:rStyle w:val="RhifTudalen"/>
            <w:sz w:val="20"/>
            <w:szCs w:val="20"/>
          </w:rPr>
          <w:fldChar w:fldCharType="separate"/>
        </w:r>
        <w:r>
          <w:rPr>
            <w:rStyle w:val="RhifTudalen"/>
            <w:noProof/>
            <w:sz w:val="20"/>
            <w:szCs w:val="20"/>
          </w:rPr>
          <w:t>2</w:t>
        </w:r>
        <w:r w:rsidRPr="00F15F09">
          <w:rPr>
            <w:rStyle w:val="RhifTudalen"/>
            <w:sz w:val="20"/>
            <w:szCs w:val="20"/>
          </w:rPr>
          <w:fldChar w:fldCharType="end"/>
        </w:r>
      </w:sdtContent>
    </w:sdt>
  </w:p>
  <w:p w14:paraId="57AFACC3" w14:textId="77777777" w:rsidR="00FE51B5" w:rsidRDefault="00FE51B5" w:rsidP="00D62ED6"/>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211"/>
      <w:gridCol w:w="3211"/>
      <w:gridCol w:w="3211"/>
    </w:tblGrid>
    <w:tr w:rsidR="00FE51B5" w14:paraId="3E2C0381" w14:textId="77777777" w:rsidTr="762DA6BA">
      <w:tc>
        <w:tcPr>
          <w:tcW w:w="3211" w:type="dxa"/>
        </w:tcPr>
        <w:p w14:paraId="4DC2ACE9" w14:textId="77777777" w:rsidR="00FE51B5" w:rsidRDefault="00FE51B5" w:rsidP="762DA6BA">
          <w:pPr>
            <w:pStyle w:val="Pennyn"/>
            <w:ind w:left="-115"/>
          </w:pPr>
        </w:p>
      </w:tc>
      <w:tc>
        <w:tcPr>
          <w:tcW w:w="3211" w:type="dxa"/>
        </w:tcPr>
        <w:p w14:paraId="40704BF3" w14:textId="77777777" w:rsidR="00FE51B5" w:rsidRDefault="00FE51B5" w:rsidP="762DA6BA">
          <w:pPr>
            <w:pStyle w:val="Pennyn"/>
            <w:jc w:val="center"/>
          </w:pPr>
        </w:p>
      </w:tc>
      <w:tc>
        <w:tcPr>
          <w:tcW w:w="3211" w:type="dxa"/>
        </w:tcPr>
        <w:p w14:paraId="2F1E72EF" w14:textId="77777777" w:rsidR="00FE51B5" w:rsidRDefault="00FE51B5" w:rsidP="762DA6BA">
          <w:pPr>
            <w:pStyle w:val="Pennyn"/>
            <w:ind w:right="-115"/>
            <w:jc w:val="right"/>
          </w:pPr>
        </w:p>
      </w:tc>
    </w:tr>
  </w:tbl>
  <w:p w14:paraId="398F4D0C" w14:textId="77777777" w:rsidR="00FE51B5" w:rsidRDefault="00FE51B5" w:rsidP="762DA6BA">
    <w:pPr>
      <w:pStyle w:val="Troedyn"/>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261CF1" w14:textId="77777777" w:rsidR="00FE51B5" w:rsidRDefault="00FE51B5" w:rsidP="00D62ED6">
      <w:r>
        <w:separator/>
      </w:r>
    </w:p>
    <w:p w14:paraId="5E313825" w14:textId="77777777" w:rsidR="00FE51B5" w:rsidRDefault="00FE51B5" w:rsidP="00D62ED6"/>
    <w:p w14:paraId="2143C12E" w14:textId="77777777" w:rsidR="00FE51B5" w:rsidRDefault="00FE51B5" w:rsidP="00D62ED6"/>
  </w:footnote>
  <w:footnote w:type="continuationSeparator" w:id="0">
    <w:p w14:paraId="7DC7D4B7" w14:textId="77777777" w:rsidR="00FE51B5" w:rsidRDefault="00FE51B5" w:rsidP="00D62ED6">
      <w:r>
        <w:continuationSeparator/>
      </w:r>
    </w:p>
    <w:p w14:paraId="7638788C" w14:textId="77777777" w:rsidR="00FE51B5" w:rsidRDefault="00FE51B5" w:rsidP="00D62ED6"/>
    <w:p w14:paraId="6F758DAA" w14:textId="77777777" w:rsidR="00FE51B5" w:rsidRDefault="00FE51B5" w:rsidP="00D62ED6"/>
  </w:footnote>
  <w:footnote w:id="1">
    <w:p w14:paraId="0B00EBFE" w14:textId="719B68FE" w:rsidR="00FE51B5" w:rsidRDefault="00FE51B5" w:rsidP="00B575FA">
      <w:pPr>
        <w:pStyle w:val="TestunTroednodyn"/>
      </w:pPr>
      <w:r>
        <w:rPr>
          <w:rStyle w:val="CyfeirnodTroednodyn"/>
        </w:rPr>
        <w:footnoteRef/>
      </w:r>
      <w:r>
        <w:rPr>
          <w:lang w:val="cy-GB"/>
        </w:rPr>
        <w:t xml:space="preserve"> Llywodraeth Cymru. 2018. Cymru Iachach. Ar gael yn: </w:t>
      </w:r>
      <w:hyperlink r:id="rId1" w:history="1">
        <w:r w:rsidRPr="00CF1798">
          <w:rPr>
            <w:rStyle w:val="Hyperddolen"/>
            <w:lang w:val="cy-GB"/>
          </w:rPr>
          <w:t>https://llyw.cymru/sites/default/files/publications/2021-09/cymru-iachach-ein-cynllun-iechyd-a-gofal-cymdeithasol.pdf</w:t>
        </w:r>
      </w:hyperlink>
      <w:r>
        <w:rPr>
          <w:lang w:val="cy-GB"/>
        </w:rPr>
        <w:t xml:space="preserve"> </w:t>
      </w:r>
    </w:p>
  </w:footnote>
  <w:footnote w:id="2">
    <w:p w14:paraId="3D6A14D0" w14:textId="4969686C" w:rsidR="00FE51B5" w:rsidRDefault="00FE51B5" w:rsidP="00B575FA">
      <w:pPr>
        <w:pStyle w:val="TestunTroednodyn"/>
      </w:pPr>
      <w:r>
        <w:rPr>
          <w:rStyle w:val="CyfeirnodTroednodyn"/>
        </w:rPr>
        <w:footnoteRef/>
      </w:r>
      <w:r>
        <w:rPr>
          <w:lang w:val="cy-GB"/>
        </w:rPr>
        <w:t xml:space="preserve"> </w:t>
      </w:r>
      <w:r>
        <w:rPr>
          <w:lang w:val="cy-GB"/>
        </w:rPr>
        <w:t xml:space="preserve">Fferylliaeth: Cyflawni Cymru Iachach 2019. Ar gael yn </w:t>
      </w:r>
      <w:hyperlink r:id="rId2" w:history="1">
        <w:r w:rsidRPr="00BC5FC2">
          <w:rPr>
            <w:rStyle w:val="Hyperddolen"/>
          </w:rPr>
          <w:t>https://www.rpharms.com/Portals/0/RPS%20document%20library/Open%20access/Policy/Pharmacy%20Vision%20Cymraeg.pdf?ver=2019-05-21-152234-477</w:t>
        </w:r>
      </w:hyperlink>
      <w:r>
        <w:t xml:space="preserve"> </w:t>
      </w:r>
      <w:r>
        <w:rPr>
          <w:lang w:val="cy-GB"/>
        </w:rPr>
        <w:t xml:space="preserve"> </w:t>
      </w:r>
    </w:p>
  </w:footnote>
  <w:footnote w:id="3">
    <w:p w14:paraId="29AD497A" w14:textId="398165A7" w:rsidR="00FE51B5" w:rsidRDefault="00FE51B5" w:rsidP="00B575FA">
      <w:pPr>
        <w:pStyle w:val="TestunTroednodyn"/>
      </w:pPr>
      <w:r>
        <w:rPr>
          <w:rStyle w:val="CyfeirnodTroednodyn"/>
        </w:rPr>
        <w:footnoteRef/>
      </w:r>
      <w:r>
        <w:rPr>
          <w:lang w:val="cy-GB"/>
        </w:rPr>
        <w:t xml:space="preserve"> </w:t>
      </w:r>
      <w:r>
        <w:rPr>
          <w:lang w:val="cy-GB"/>
        </w:rPr>
        <w:t xml:space="preserve">Adroddiad Adolygiad </w:t>
      </w:r>
      <w:r w:rsidR="00AA0718">
        <w:rPr>
          <w:lang w:val="cy-GB"/>
        </w:rPr>
        <w:t>o Saernïaeth</w:t>
      </w:r>
      <w:r>
        <w:rPr>
          <w:lang w:val="cy-GB"/>
        </w:rPr>
        <w:t xml:space="preserve"> Ddigidol 2019. Ar gael yn: </w:t>
      </w:r>
      <w:hyperlink r:id="rId3" w:history="1">
        <w:r w:rsidRPr="00CF1798">
          <w:rPr>
            <w:rStyle w:val="Hyperddolen"/>
            <w:lang w:val="cy-GB"/>
          </w:rPr>
          <w:t>https://digitalhealth.wales/cy/events/rhaglen-trawsnewid-digidol</w:t>
        </w:r>
      </w:hyperlink>
      <w:r>
        <w:rPr>
          <w:lang w:val="cy-GB"/>
        </w:rPr>
        <w:t xml:space="preserve"> </w:t>
      </w:r>
    </w:p>
  </w:footnote>
  <w:footnote w:id="4">
    <w:p w14:paraId="77E8A5F5" w14:textId="7737A5BF" w:rsidR="00FE51B5" w:rsidRDefault="00FE51B5" w:rsidP="00B575FA">
      <w:pPr>
        <w:pStyle w:val="TestunTroednodyn"/>
      </w:pPr>
      <w:r>
        <w:rPr>
          <w:rStyle w:val="CyfeirnodTroednodyn"/>
        </w:rPr>
        <w:footnoteRef/>
      </w:r>
      <w:r>
        <w:rPr>
          <w:lang w:val="cy-GB"/>
        </w:rPr>
        <w:t xml:space="preserve">   </w:t>
      </w:r>
      <w:r>
        <w:rPr>
          <w:lang w:val="cy-GB"/>
        </w:rPr>
        <w:t>Mae'r Panel Arbenigol yn cynnwys cynrychiolaeth eang o arweinwyr Llywodraeth Cymru, ynghyd â chynrychiolwyr sy'n ymwneud â fferylliaeth a dosbarthu presgripsiynau, meddygon teulu, GIG 111 Cymru, Ymddiriedolaeth Gwasanaethau Ambiwlans Cymru, gwasanaethau y tu allan i oriau, Cymunedol, gofal eilaidd, Cymdeithas Feddygol Prydain, cleifion ac Iechyd a Gofal Digidol Cymru (DHCW).</w:t>
      </w:r>
    </w:p>
  </w:footnote>
  <w:footnote w:id="5">
    <w:p w14:paraId="3333A3A3" w14:textId="37F5B284" w:rsidR="00FE51B5" w:rsidRDefault="00FE51B5" w:rsidP="00F470B2">
      <w:pPr>
        <w:pStyle w:val="TestunTroednodyn"/>
      </w:pPr>
      <w:r>
        <w:rPr>
          <w:rStyle w:val="CyfeirnodTroednodyn"/>
        </w:rPr>
        <w:footnoteRef/>
      </w:r>
      <w:r>
        <w:rPr>
          <w:lang w:val="cy-GB"/>
        </w:rPr>
        <w:t xml:space="preserve"> </w:t>
      </w:r>
      <w:r>
        <w:rPr>
          <w:lang w:val="cy-GB"/>
        </w:rPr>
        <w:t xml:space="preserve">Llywodraeth Cymru. 2018. Cymru Iachach. Ar gael yn: </w:t>
      </w:r>
      <w:hyperlink r:id="rId4" w:history="1">
        <w:r w:rsidRPr="00CF1798">
          <w:rPr>
            <w:rStyle w:val="Hyperddolen"/>
            <w:lang w:val="cy-GB"/>
          </w:rPr>
          <w:t>https://llyw.cymru/sites/default/files/publications/2021-09/cymru-iachach-ein-cynllun-iechyd-a-gofal-cymdeithasol.pdf</w:t>
        </w:r>
      </w:hyperlink>
    </w:p>
  </w:footnote>
  <w:footnote w:id="6">
    <w:p w14:paraId="5F1972F7" w14:textId="230CAC8F" w:rsidR="00FE51B5" w:rsidRDefault="00FE51B5" w:rsidP="00F470B2">
      <w:pPr>
        <w:pStyle w:val="TestunTroednodyn"/>
      </w:pPr>
      <w:r>
        <w:rPr>
          <w:rStyle w:val="CyfeirnodTroednodyn"/>
        </w:rPr>
        <w:footnoteRef/>
      </w:r>
      <w:r>
        <w:rPr>
          <w:lang w:val="cy-GB"/>
        </w:rPr>
        <w:t xml:space="preserve"> </w:t>
      </w:r>
      <w:r>
        <w:rPr>
          <w:lang w:val="cy-GB"/>
        </w:rPr>
        <w:t xml:space="preserve">Fferylliaeth: Cyflawni Cymru Iachach 2019. Ar gael yn </w:t>
      </w:r>
      <w:hyperlink r:id="rId5" w:history="1">
        <w:r w:rsidRPr="00CF1798">
          <w:rPr>
            <w:rStyle w:val="Hyperddolen"/>
            <w:lang w:val="cy-GB"/>
          </w:rPr>
          <w:t>https://www.rpharms.com/Portals/0/RPS%20document%20library/Open%20access/Policy/Pharmacy%20Vision%20Cymraeg.pdf?ver=2019-05-21-152234-477</w:t>
        </w:r>
      </w:hyperlink>
    </w:p>
  </w:footnote>
  <w:footnote w:id="7">
    <w:p w14:paraId="078BC8B0" w14:textId="1E189340" w:rsidR="00FE51B5" w:rsidRDefault="00FE51B5" w:rsidP="00192355">
      <w:pPr>
        <w:pStyle w:val="TestunTroednodyn"/>
      </w:pPr>
      <w:r>
        <w:rPr>
          <w:rStyle w:val="CyfeirnodTroednodyn"/>
        </w:rPr>
        <w:footnoteRef/>
      </w:r>
      <w:r>
        <w:rPr>
          <w:lang w:val="cy-GB"/>
        </w:rPr>
        <w:t xml:space="preserve"> </w:t>
      </w:r>
      <w:r>
        <w:rPr>
          <w:lang w:val="cy-GB"/>
        </w:rPr>
        <w:t xml:space="preserve">Adroddiad Adolygiad </w:t>
      </w:r>
      <w:r w:rsidR="00AA0718">
        <w:rPr>
          <w:lang w:val="cy-GB"/>
        </w:rPr>
        <w:t>o Saernïaeth</w:t>
      </w:r>
      <w:r>
        <w:rPr>
          <w:lang w:val="cy-GB"/>
        </w:rPr>
        <w:t xml:space="preserve"> Ddigidol 2019. Ar gael ar: </w:t>
      </w:r>
      <w:hyperlink r:id="rId6" w:history="1">
        <w:r w:rsidRPr="00CF1798">
          <w:rPr>
            <w:rStyle w:val="Hyperddolen"/>
            <w:lang w:val="cy-GB"/>
          </w:rPr>
          <w:t>https://digitalhealth.wales/cy/events/rhaglen-trawsnewid-digidol</w:t>
        </w:r>
      </w:hyperlink>
      <w:r>
        <w:rPr>
          <w:lang w:val="cy-GB"/>
        </w:rPr>
        <w:t xml:space="preserve"> </w:t>
      </w:r>
    </w:p>
  </w:footnote>
  <w:footnote w:id="8">
    <w:p w14:paraId="64A5A40C" w14:textId="6FF672D7" w:rsidR="00FE51B5" w:rsidRDefault="00FE51B5" w:rsidP="00F470B2">
      <w:pPr>
        <w:pStyle w:val="TestunTroednodyn"/>
      </w:pPr>
      <w:r>
        <w:rPr>
          <w:rStyle w:val="CyfeirnodTroednodyn"/>
        </w:rPr>
        <w:footnoteRef/>
      </w:r>
      <w:r>
        <w:rPr>
          <w:lang w:val="cy-GB"/>
        </w:rPr>
        <w:t xml:space="preserve">   </w:t>
      </w:r>
      <w:r>
        <w:rPr>
          <w:lang w:val="cy-GB"/>
        </w:rPr>
        <w:t>Mae'r Panel Arbenigol yn cynnwys cynrychiolaeth eang o arweinwyr Llywodraeth Cymru, ynghyd â chynrychiolwyr sy'n ymwneud â fferylliaeth a dosbarthu presgripsiynau, meddygon teulu, GIG 111 Cymru, Ymddiriedolaeth Gwasanaethau Ambiwlans Cymru, gwasanaethau y tu allan i oriau, Cymunedol, gofal eilaidd, Cymdeithas Feddygol Prydain, cleifion a DHCW.</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523391" w14:textId="77777777" w:rsidR="00FE51B5" w:rsidRDefault="00FE51B5">
    <w:pPr>
      <w:pStyle w:val="Pennyn"/>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211"/>
      <w:gridCol w:w="3211"/>
      <w:gridCol w:w="3211"/>
    </w:tblGrid>
    <w:tr w:rsidR="00FE51B5" w14:paraId="60691B11" w14:textId="77777777" w:rsidTr="762DA6BA">
      <w:tc>
        <w:tcPr>
          <w:tcW w:w="3211" w:type="dxa"/>
        </w:tcPr>
        <w:p w14:paraId="79D09D80" w14:textId="77777777" w:rsidR="00FE51B5" w:rsidRDefault="00FE51B5" w:rsidP="762DA6BA">
          <w:pPr>
            <w:pStyle w:val="Pennyn"/>
            <w:ind w:left="-115"/>
          </w:pPr>
        </w:p>
      </w:tc>
      <w:tc>
        <w:tcPr>
          <w:tcW w:w="3211" w:type="dxa"/>
        </w:tcPr>
        <w:p w14:paraId="53372E1C" w14:textId="77777777" w:rsidR="00FE51B5" w:rsidRDefault="00FE51B5" w:rsidP="762DA6BA">
          <w:pPr>
            <w:pStyle w:val="Pennyn"/>
            <w:jc w:val="center"/>
          </w:pPr>
        </w:p>
      </w:tc>
      <w:tc>
        <w:tcPr>
          <w:tcW w:w="3211" w:type="dxa"/>
        </w:tcPr>
        <w:p w14:paraId="06F0D6B2" w14:textId="77777777" w:rsidR="00FE51B5" w:rsidRDefault="00FE51B5" w:rsidP="762DA6BA">
          <w:pPr>
            <w:pStyle w:val="Pennyn"/>
            <w:ind w:right="-115"/>
            <w:jc w:val="right"/>
          </w:pPr>
        </w:p>
      </w:tc>
    </w:tr>
  </w:tbl>
  <w:p w14:paraId="3B40420E" w14:textId="77777777" w:rsidR="00FE51B5" w:rsidRDefault="00FE51B5" w:rsidP="762DA6BA">
    <w:pPr>
      <w:pStyle w:val="Pennyn"/>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211"/>
      <w:gridCol w:w="3211"/>
      <w:gridCol w:w="3211"/>
    </w:tblGrid>
    <w:tr w:rsidR="00FE51B5" w14:paraId="14AD05D6" w14:textId="77777777" w:rsidTr="762DA6BA">
      <w:tc>
        <w:tcPr>
          <w:tcW w:w="3211" w:type="dxa"/>
        </w:tcPr>
        <w:p w14:paraId="1792548C" w14:textId="77777777" w:rsidR="00FE51B5" w:rsidRDefault="00FE51B5" w:rsidP="762DA6BA">
          <w:pPr>
            <w:pStyle w:val="Pennyn"/>
            <w:ind w:left="-115"/>
          </w:pPr>
        </w:p>
      </w:tc>
      <w:tc>
        <w:tcPr>
          <w:tcW w:w="3211" w:type="dxa"/>
        </w:tcPr>
        <w:p w14:paraId="63C24E22" w14:textId="77777777" w:rsidR="00FE51B5" w:rsidRDefault="00FE51B5" w:rsidP="762DA6BA">
          <w:pPr>
            <w:pStyle w:val="Pennyn"/>
            <w:jc w:val="center"/>
          </w:pPr>
        </w:p>
      </w:tc>
      <w:tc>
        <w:tcPr>
          <w:tcW w:w="3211" w:type="dxa"/>
        </w:tcPr>
        <w:p w14:paraId="303C4EEF" w14:textId="77777777" w:rsidR="00FE51B5" w:rsidRDefault="00FE51B5" w:rsidP="762DA6BA">
          <w:pPr>
            <w:pStyle w:val="Pennyn"/>
            <w:ind w:right="-115"/>
            <w:jc w:val="right"/>
          </w:pPr>
        </w:p>
      </w:tc>
    </w:tr>
  </w:tbl>
  <w:p w14:paraId="4CC5A281" w14:textId="77777777" w:rsidR="00FE51B5" w:rsidRDefault="00FE51B5" w:rsidP="762DA6BA">
    <w:pPr>
      <w:pStyle w:val="Pennyn"/>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66548B"/>
    <w:multiLevelType w:val="hybridMultilevel"/>
    <w:tmpl w:val="60D07722"/>
    <w:lvl w:ilvl="0" w:tplc="32008D68">
      <w:start w:val="1"/>
      <w:numFmt w:val="bullet"/>
      <w:lvlText w:val=""/>
      <w:lvlJc w:val="left"/>
      <w:pPr>
        <w:ind w:left="720" w:hanging="360"/>
      </w:pPr>
      <w:rPr>
        <w:rFonts w:ascii="Symbol" w:hAnsi="Symbol" w:hint="default"/>
      </w:rPr>
    </w:lvl>
    <w:lvl w:ilvl="1" w:tplc="62BA0C1C" w:tentative="1">
      <w:start w:val="1"/>
      <w:numFmt w:val="bullet"/>
      <w:lvlText w:val="o"/>
      <w:lvlJc w:val="left"/>
      <w:pPr>
        <w:ind w:left="1440" w:hanging="360"/>
      </w:pPr>
      <w:rPr>
        <w:rFonts w:ascii="Courier New" w:hAnsi="Courier New" w:hint="default"/>
      </w:rPr>
    </w:lvl>
    <w:lvl w:ilvl="2" w:tplc="D7A6B3D8" w:tentative="1">
      <w:start w:val="1"/>
      <w:numFmt w:val="bullet"/>
      <w:lvlText w:val=""/>
      <w:lvlJc w:val="left"/>
      <w:pPr>
        <w:ind w:left="2160" w:hanging="360"/>
      </w:pPr>
      <w:rPr>
        <w:rFonts w:ascii="Wingdings" w:hAnsi="Wingdings" w:hint="default"/>
      </w:rPr>
    </w:lvl>
    <w:lvl w:ilvl="3" w:tplc="02000A46" w:tentative="1">
      <w:start w:val="1"/>
      <w:numFmt w:val="bullet"/>
      <w:lvlText w:val=""/>
      <w:lvlJc w:val="left"/>
      <w:pPr>
        <w:ind w:left="2880" w:hanging="360"/>
      </w:pPr>
      <w:rPr>
        <w:rFonts w:ascii="Symbol" w:hAnsi="Symbol" w:hint="default"/>
      </w:rPr>
    </w:lvl>
    <w:lvl w:ilvl="4" w:tplc="68ACE8DC" w:tentative="1">
      <w:start w:val="1"/>
      <w:numFmt w:val="bullet"/>
      <w:lvlText w:val="o"/>
      <w:lvlJc w:val="left"/>
      <w:pPr>
        <w:ind w:left="3600" w:hanging="360"/>
      </w:pPr>
      <w:rPr>
        <w:rFonts w:ascii="Courier New" w:hAnsi="Courier New" w:hint="default"/>
      </w:rPr>
    </w:lvl>
    <w:lvl w:ilvl="5" w:tplc="F4D89644" w:tentative="1">
      <w:start w:val="1"/>
      <w:numFmt w:val="bullet"/>
      <w:lvlText w:val=""/>
      <w:lvlJc w:val="left"/>
      <w:pPr>
        <w:ind w:left="4320" w:hanging="360"/>
      </w:pPr>
      <w:rPr>
        <w:rFonts w:ascii="Wingdings" w:hAnsi="Wingdings" w:hint="default"/>
      </w:rPr>
    </w:lvl>
    <w:lvl w:ilvl="6" w:tplc="56CE9ACC" w:tentative="1">
      <w:start w:val="1"/>
      <w:numFmt w:val="bullet"/>
      <w:lvlText w:val=""/>
      <w:lvlJc w:val="left"/>
      <w:pPr>
        <w:ind w:left="5040" w:hanging="360"/>
      </w:pPr>
      <w:rPr>
        <w:rFonts w:ascii="Symbol" w:hAnsi="Symbol" w:hint="default"/>
      </w:rPr>
    </w:lvl>
    <w:lvl w:ilvl="7" w:tplc="2F043B30" w:tentative="1">
      <w:start w:val="1"/>
      <w:numFmt w:val="bullet"/>
      <w:lvlText w:val="o"/>
      <w:lvlJc w:val="left"/>
      <w:pPr>
        <w:ind w:left="5760" w:hanging="360"/>
      </w:pPr>
      <w:rPr>
        <w:rFonts w:ascii="Courier New" w:hAnsi="Courier New" w:hint="default"/>
      </w:rPr>
    </w:lvl>
    <w:lvl w:ilvl="8" w:tplc="EAB6E718" w:tentative="1">
      <w:start w:val="1"/>
      <w:numFmt w:val="bullet"/>
      <w:lvlText w:val=""/>
      <w:lvlJc w:val="left"/>
      <w:pPr>
        <w:ind w:left="6480" w:hanging="360"/>
      </w:pPr>
      <w:rPr>
        <w:rFonts w:ascii="Wingdings" w:hAnsi="Wingdings" w:hint="default"/>
      </w:rPr>
    </w:lvl>
  </w:abstractNum>
  <w:abstractNum w:abstractNumId="1" w15:restartNumberingAfterBreak="0">
    <w:nsid w:val="0FB37FD0"/>
    <w:multiLevelType w:val="hybridMultilevel"/>
    <w:tmpl w:val="552293E6"/>
    <w:lvl w:ilvl="0" w:tplc="126ACB86">
      <w:start w:val="1"/>
      <w:numFmt w:val="bullet"/>
      <w:lvlText w:val=""/>
      <w:lvlJc w:val="left"/>
      <w:pPr>
        <w:ind w:left="720" w:hanging="360"/>
      </w:pPr>
      <w:rPr>
        <w:rFonts w:ascii="Symbol" w:hAnsi="Symbol" w:hint="default"/>
      </w:rPr>
    </w:lvl>
    <w:lvl w:ilvl="1" w:tplc="5C86DA60" w:tentative="1">
      <w:start w:val="1"/>
      <w:numFmt w:val="bullet"/>
      <w:lvlText w:val="o"/>
      <w:lvlJc w:val="left"/>
      <w:pPr>
        <w:ind w:left="1440" w:hanging="360"/>
      </w:pPr>
      <w:rPr>
        <w:rFonts w:ascii="Courier New" w:hAnsi="Courier New" w:hint="default"/>
      </w:rPr>
    </w:lvl>
    <w:lvl w:ilvl="2" w:tplc="24CAB29A" w:tentative="1">
      <w:start w:val="1"/>
      <w:numFmt w:val="bullet"/>
      <w:lvlText w:val=""/>
      <w:lvlJc w:val="left"/>
      <w:pPr>
        <w:ind w:left="2160" w:hanging="360"/>
      </w:pPr>
      <w:rPr>
        <w:rFonts w:ascii="Wingdings" w:hAnsi="Wingdings" w:hint="default"/>
      </w:rPr>
    </w:lvl>
    <w:lvl w:ilvl="3" w:tplc="399201D6" w:tentative="1">
      <w:start w:val="1"/>
      <w:numFmt w:val="bullet"/>
      <w:lvlText w:val=""/>
      <w:lvlJc w:val="left"/>
      <w:pPr>
        <w:ind w:left="2880" w:hanging="360"/>
      </w:pPr>
      <w:rPr>
        <w:rFonts w:ascii="Symbol" w:hAnsi="Symbol" w:hint="default"/>
      </w:rPr>
    </w:lvl>
    <w:lvl w:ilvl="4" w:tplc="C35882F2" w:tentative="1">
      <w:start w:val="1"/>
      <w:numFmt w:val="bullet"/>
      <w:lvlText w:val="o"/>
      <w:lvlJc w:val="left"/>
      <w:pPr>
        <w:ind w:left="3600" w:hanging="360"/>
      </w:pPr>
      <w:rPr>
        <w:rFonts w:ascii="Courier New" w:hAnsi="Courier New" w:hint="default"/>
      </w:rPr>
    </w:lvl>
    <w:lvl w:ilvl="5" w:tplc="0AB8B060" w:tentative="1">
      <w:start w:val="1"/>
      <w:numFmt w:val="bullet"/>
      <w:lvlText w:val=""/>
      <w:lvlJc w:val="left"/>
      <w:pPr>
        <w:ind w:left="4320" w:hanging="360"/>
      </w:pPr>
      <w:rPr>
        <w:rFonts w:ascii="Wingdings" w:hAnsi="Wingdings" w:hint="default"/>
      </w:rPr>
    </w:lvl>
    <w:lvl w:ilvl="6" w:tplc="D23AB140" w:tentative="1">
      <w:start w:val="1"/>
      <w:numFmt w:val="bullet"/>
      <w:lvlText w:val=""/>
      <w:lvlJc w:val="left"/>
      <w:pPr>
        <w:ind w:left="5040" w:hanging="360"/>
      </w:pPr>
      <w:rPr>
        <w:rFonts w:ascii="Symbol" w:hAnsi="Symbol" w:hint="default"/>
      </w:rPr>
    </w:lvl>
    <w:lvl w:ilvl="7" w:tplc="9138AEC0" w:tentative="1">
      <w:start w:val="1"/>
      <w:numFmt w:val="bullet"/>
      <w:lvlText w:val="o"/>
      <w:lvlJc w:val="left"/>
      <w:pPr>
        <w:ind w:left="5760" w:hanging="360"/>
      </w:pPr>
      <w:rPr>
        <w:rFonts w:ascii="Courier New" w:hAnsi="Courier New" w:hint="default"/>
      </w:rPr>
    </w:lvl>
    <w:lvl w:ilvl="8" w:tplc="6CF09536" w:tentative="1">
      <w:start w:val="1"/>
      <w:numFmt w:val="bullet"/>
      <w:lvlText w:val=""/>
      <w:lvlJc w:val="left"/>
      <w:pPr>
        <w:ind w:left="6480" w:hanging="360"/>
      </w:pPr>
      <w:rPr>
        <w:rFonts w:ascii="Wingdings" w:hAnsi="Wingdings" w:hint="default"/>
      </w:rPr>
    </w:lvl>
  </w:abstractNum>
  <w:abstractNum w:abstractNumId="2" w15:restartNumberingAfterBreak="0">
    <w:nsid w:val="13EE3E7F"/>
    <w:multiLevelType w:val="hybridMultilevel"/>
    <w:tmpl w:val="BFE89A18"/>
    <w:lvl w:ilvl="0" w:tplc="17EC02FA">
      <w:start w:val="1"/>
      <w:numFmt w:val="bullet"/>
      <w:lvlText w:val=""/>
      <w:lvlJc w:val="left"/>
      <w:pPr>
        <w:ind w:left="720" w:hanging="360"/>
      </w:pPr>
      <w:rPr>
        <w:rFonts w:ascii="Symbol" w:hAnsi="Symbol" w:hint="default"/>
      </w:rPr>
    </w:lvl>
    <w:lvl w:ilvl="1" w:tplc="68424904" w:tentative="1">
      <w:start w:val="1"/>
      <w:numFmt w:val="bullet"/>
      <w:lvlText w:val="o"/>
      <w:lvlJc w:val="left"/>
      <w:pPr>
        <w:ind w:left="1440" w:hanging="360"/>
      </w:pPr>
      <w:rPr>
        <w:rFonts w:ascii="Courier New" w:hAnsi="Courier New" w:hint="default"/>
      </w:rPr>
    </w:lvl>
    <w:lvl w:ilvl="2" w:tplc="86920D82" w:tentative="1">
      <w:start w:val="1"/>
      <w:numFmt w:val="bullet"/>
      <w:lvlText w:val=""/>
      <w:lvlJc w:val="left"/>
      <w:pPr>
        <w:ind w:left="2160" w:hanging="360"/>
      </w:pPr>
      <w:rPr>
        <w:rFonts w:ascii="Wingdings" w:hAnsi="Wingdings" w:hint="default"/>
      </w:rPr>
    </w:lvl>
    <w:lvl w:ilvl="3" w:tplc="A1F848E4" w:tentative="1">
      <w:start w:val="1"/>
      <w:numFmt w:val="bullet"/>
      <w:lvlText w:val=""/>
      <w:lvlJc w:val="left"/>
      <w:pPr>
        <w:ind w:left="2880" w:hanging="360"/>
      </w:pPr>
      <w:rPr>
        <w:rFonts w:ascii="Symbol" w:hAnsi="Symbol" w:hint="default"/>
      </w:rPr>
    </w:lvl>
    <w:lvl w:ilvl="4" w:tplc="D7AC8A5A" w:tentative="1">
      <w:start w:val="1"/>
      <w:numFmt w:val="bullet"/>
      <w:lvlText w:val="o"/>
      <w:lvlJc w:val="left"/>
      <w:pPr>
        <w:ind w:left="3600" w:hanging="360"/>
      </w:pPr>
      <w:rPr>
        <w:rFonts w:ascii="Courier New" w:hAnsi="Courier New" w:hint="default"/>
      </w:rPr>
    </w:lvl>
    <w:lvl w:ilvl="5" w:tplc="15F4901C" w:tentative="1">
      <w:start w:val="1"/>
      <w:numFmt w:val="bullet"/>
      <w:lvlText w:val=""/>
      <w:lvlJc w:val="left"/>
      <w:pPr>
        <w:ind w:left="4320" w:hanging="360"/>
      </w:pPr>
      <w:rPr>
        <w:rFonts w:ascii="Wingdings" w:hAnsi="Wingdings" w:hint="default"/>
      </w:rPr>
    </w:lvl>
    <w:lvl w:ilvl="6" w:tplc="EA6CE54A" w:tentative="1">
      <w:start w:val="1"/>
      <w:numFmt w:val="bullet"/>
      <w:lvlText w:val=""/>
      <w:lvlJc w:val="left"/>
      <w:pPr>
        <w:ind w:left="5040" w:hanging="360"/>
      </w:pPr>
      <w:rPr>
        <w:rFonts w:ascii="Symbol" w:hAnsi="Symbol" w:hint="default"/>
      </w:rPr>
    </w:lvl>
    <w:lvl w:ilvl="7" w:tplc="D38E89B6" w:tentative="1">
      <w:start w:val="1"/>
      <w:numFmt w:val="bullet"/>
      <w:lvlText w:val="o"/>
      <w:lvlJc w:val="left"/>
      <w:pPr>
        <w:ind w:left="5760" w:hanging="360"/>
      </w:pPr>
      <w:rPr>
        <w:rFonts w:ascii="Courier New" w:hAnsi="Courier New" w:hint="default"/>
      </w:rPr>
    </w:lvl>
    <w:lvl w:ilvl="8" w:tplc="B558A60A" w:tentative="1">
      <w:start w:val="1"/>
      <w:numFmt w:val="bullet"/>
      <w:lvlText w:val=""/>
      <w:lvlJc w:val="left"/>
      <w:pPr>
        <w:ind w:left="6480" w:hanging="360"/>
      </w:pPr>
      <w:rPr>
        <w:rFonts w:ascii="Wingdings" w:hAnsi="Wingdings" w:hint="default"/>
      </w:rPr>
    </w:lvl>
  </w:abstractNum>
  <w:abstractNum w:abstractNumId="3" w15:restartNumberingAfterBreak="0">
    <w:nsid w:val="156A42EE"/>
    <w:multiLevelType w:val="hybridMultilevel"/>
    <w:tmpl w:val="BE5697E0"/>
    <w:lvl w:ilvl="0" w:tplc="4298332A">
      <w:start w:val="1"/>
      <w:numFmt w:val="bullet"/>
      <w:lvlText w:val=""/>
      <w:lvlJc w:val="left"/>
      <w:pPr>
        <w:ind w:left="720" w:hanging="360"/>
      </w:pPr>
      <w:rPr>
        <w:rFonts w:ascii="Symbol" w:hAnsi="Symbol" w:hint="default"/>
      </w:rPr>
    </w:lvl>
    <w:lvl w:ilvl="1" w:tplc="24E0094C" w:tentative="1">
      <w:start w:val="1"/>
      <w:numFmt w:val="bullet"/>
      <w:lvlText w:val="o"/>
      <w:lvlJc w:val="left"/>
      <w:pPr>
        <w:ind w:left="1440" w:hanging="360"/>
      </w:pPr>
      <w:rPr>
        <w:rFonts w:ascii="Courier New" w:hAnsi="Courier New" w:hint="default"/>
      </w:rPr>
    </w:lvl>
    <w:lvl w:ilvl="2" w:tplc="E466A194" w:tentative="1">
      <w:start w:val="1"/>
      <w:numFmt w:val="bullet"/>
      <w:lvlText w:val=""/>
      <w:lvlJc w:val="left"/>
      <w:pPr>
        <w:ind w:left="2160" w:hanging="360"/>
      </w:pPr>
      <w:rPr>
        <w:rFonts w:ascii="Wingdings" w:hAnsi="Wingdings" w:hint="default"/>
      </w:rPr>
    </w:lvl>
    <w:lvl w:ilvl="3" w:tplc="5008B806" w:tentative="1">
      <w:start w:val="1"/>
      <w:numFmt w:val="bullet"/>
      <w:lvlText w:val=""/>
      <w:lvlJc w:val="left"/>
      <w:pPr>
        <w:ind w:left="2880" w:hanging="360"/>
      </w:pPr>
      <w:rPr>
        <w:rFonts w:ascii="Symbol" w:hAnsi="Symbol" w:hint="default"/>
      </w:rPr>
    </w:lvl>
    <w:lvl w:ilvl="4" w:tplc="2E6C58D6" w:tentative="1">
      <w:start w:val="1"/>
      <w:numFmt w:val="bullet"/>
      <w:lvlText w:val="o"/>
      <w:lvlJc w:val="left"/>
      <w:pPr>
        <w:ind w:left="3600" w:hanging="360"/>
      </w:pPr>
      <w:rPr>
        <w:rFonts w:ascii="Courier New" w:hAnsi="Courier New" w:hint="default"/>
      </w:rPr>
    </w:lvl>
    <w:lvl w:ilvl="5" w:tplc="82C091B8" w:tentative="1">
      <w:start w:val="1"/>
      <w:numFmt w:val="bullet"/>
      <w:lvlText w:val=""/>
      <w:lvlJc w:val="left"/>
      <w:pPr>
        <w:ind w:left="4320" w:hanging="360"/>
      </w:pPr>
      <w:rPr>
        <w:rFonts w:ascii="Wingdings" w:hAnsi="Wingdings" w:hint="default"/>
      </w:rPr>
    </w:lvl>
    <w:lvl w:ilvl="6" w:tplc="DF38F4F2" w:tentative="1">
      <w:start w:val="1"/>
      <w:numFmt w:val="bullet"/>
      <w:lvlText w:val=""/>
      <w:lvlJc w:val="left"/>
      <w:pPr>
        <w:ind w:left="5040" w:hanging="360"/>
      </w:pPr>
      <w:rPr>
        <w:rFonts w:ascii="Symbol" w:hAnsi="Symbol" w:hint="default"/>
      </w:rPr>
    </w:lvl>
    <w:lvl w:ilvl="7" w:tplc="AC84BDF6" w:tentative="1">
      <w:start w:val="1"/>
      <w:numFmt w:val="bullet"/>
      <w:lvlText w:val="o"/>
      <w:lvlJc w:val="left"/>
      <w:pPr>
        <w:ind w:left="5760" w:hanging="360"/>
      </w:pPr>
      <w:rPr>
        <w:rFonts w:ascii="Courier New" w:hAnsi="Courier New" w:hint="default"/>
      </w:rPr>
    </w:lvl>
    <w:lvl w:ilvl="8" w:tplc="2A3EFF62" w:tentative="1">
      <w:start w:val="1"/>
      <w:numFmt w:val="bullet"/>
      <w:lvlText w:val=""/>
      <w:lvlJc w:val="left"/>
      <w:pPr>
        <w:ind w:left="6480" w:hanging="360"/>
      </w:pPr>
      <w:rPr>
        <w:rFonts w:ascii="Wingdings" w:hAnsi="Wingdings" w:hint="default"/>
      </w:rPr>
    </w:lvl>
  </w:abstractNum>
  <w:abstractNum w:abstractNumId="4" w15:restartNumberingAfterBreak="0">
    <w:nsid w:val="1B15346B"/>
    <w:multiLevelType w:val="hybridMultilevel"/>
    <w:tmpl w:val="06DED268"/>
    <w:lvl w:ilvl="0" w:tplc="30F44E24">
      <w:start w:val="1"/>
      <w:numFmt w:val="bullet"/>
      <w:pStyle w:val="Paragraph-Sub"/>
      <w:lvlText w:val=""/>
      <w:lvlJc w:val="left"/>
      <w:pPr>
        <w:ind w:left="566" w:hanging="283"/>
      </w:pPr>
      <w:rPr>
        <w:rFonts w:ascii="Symbol" w:hAnsi="Symbol" w:hint="default"/>
        <w:color w:val="238199"/>
      </w:rPr>
    </w:lvl>
    <w:lvl w:ilvl="1" w:tplc="388E1AD4" w:tentative="1">
      <w:start w:val="1"/>
      <w:numFmt w:val="bullet"/>
      <w:lvlText w:val="o"/>
      <w:lvlJc w:val="left"/>
      <w:pPr>
        <w:ind w:left="1439" w:hanging="360"/>
      </w:pPr>
      <w:rPr>
        <w:rFonts w:ascii="Courier New" w:hAnsi="Courier New" w:cs="Courier New" w:hint="default"/>
      </w:rPr>
    </w:lvl>
    <w:lvl w:ilvl="2" w:tplc="7F78AC42" w:tentative="1">
      <w:start w:val="1"/>
      <w:numFmt w:val="bullet"/>
      <w:lvlText w:val=""/>
      <w:lvlJc w:val="left"/>
      <w:pPr>
        <w:ind w:left="2159" w:hanging="360"/>
      </w:pPr>
      <w:rPr>
        <w:rFonts w:ascii="Wingdings" w:hAnsi="Wingdings" w:hint="default"/>
      </w:rPr>
    </w:lvl>
    <w:lvl w:ilvl="3" w:tplc="DB808130" w:tentative="1">
      <w:start w:val="1"/>
      <w:numFmt w:val="bullet"/>
      <w:lvlText w:val=""/>
      <w:lvlJc w:val="left"/>
      <w:pPr>
        <w:ind w:left="2879" w:hanging="360"/>
      </w:pPr>
      <w:rPr>
        <w:rFonts w:ascii="Symbol" w:hAnsi="Symbol" w:hint="default"/>
      </w:rPr>
    </w:lvl>
    <w:lvl w:ilvl="4" w:tplc="733655EE" w:tentative="1">
      <w:start w:val="1"/>
      <w:numFmt w:val="bullet"/>
      <w:lvlText w:val="o"/>
      <w:lvlJc w:val="left"/>
      <w:pPr>
        <w:ind w:left="3599" w:hanging="360"/>
      </w:pPr>
      <w:rPr>
        <w:rFonts w:ascii="Courier New" w:hAnsi="Courier New" w:cs="Courier New" w:hint="default"/>
      </w:rPr>
    </w:lvl>
    <w:lvl w:ilvl="5" w:tplc="121ACF36" w:tentative="1">
      <w:start w:val="1"/>
      <w:numFmt w:val="bullet"/>
      <w:lvlText w:val=""/>
      <w:lvlJc w:val="left"/>
      <w:pPr>
        <w:ind w:left="4319" w:hanging="360"/>
      </w:pPr>
      <w:rPr>
        <w:rFonts w:ascii="Wingdings" w:hAnsi="Wingdings" w:hint="default"/>
      </w:rPr>
    </w:lvl>
    <w:lvl w:ilvl="6" w:tplc="D8280F6E" w:tentative="1">
      <w:start w:val="1"/>
      <w:numFmt w:val="bullet"/>
      <w:lvlText w:val=""/>
      <w:lvlJc w:val="left"/>
      <w:pPr>
        <w:ind w:left="5039" w:hanging="360"/>
      </w:pPr>
      <w:rPr>
        <w:rFonts w:ascii="Symbol" w:hAnsi="Symbol" w:hint="default"/>
      </w:rPr>
    </w:lvl>
    <w:lvl w:ilvl="7" w:tplc="4F502776" w:tentative="1">
      <w:start w:val="1"/>
      <w:numFmt w:val="bullet"/>
      <w:lvlText w:val="o"/>
      <w:lvlJc w:val="left"/>
      <w:pPr>
        <w:ind w:left="5759" w:hanging="360"/>
      </w:pPr>
      <w:rPr>
        <w:rFonts w:ascii="Courier New" w:hAnsi="Courier New" w:cs="Courier New" w:hint="default"/>
      </w:rPr>
    </w:lvl>
    <w:lvl w:ilvl="8" w:tplc="59B607B2" w:tentative="1">
      <w:start w:val="1"/>
      <w:numFmt w:val="bullet"/>
      <w:lvlText w:val=""/>
      <w:lvlJc w:val="left"/>
      <w:pPr>
        <w:ind w:left="6479" w:hanging="360"/>
      </w:pPr>
      <w:rPr>
        <w:rFonts w:ascii="Wingdings" w:hAnsi="Wingdings" w:hint="default"/>
      </w:rPr>
    </w:lvl>
  </w:abstractNum>
  <w:abstractNum w:abstractNumId="5" w15:restartNumberingAfterBreak="0">
    <w:nsid w:val="1EC240FE"/>
    <w:multiLevelType w:val="hybridMultilevel"/>
    <w:tmpl w:val="0512C9AC"/>
    <w:lvl w:ilvl="0" w:tplc="4578972A">
      <w:start w:val="1"/>
      <w:numFmt w:val="bullet"/>
      <w:lvlText w:val=""/>
      <w:lvlJc w:val="left"/>
      <w:pPr>
        <w:ind w:left="720" w:hanging="360"/>
      </w:pPr>
      <w:rPr>
        <w:rFonts w:ascii="Symbol" w:hAnsi="Symbol" w:hint="default"/>
      </w:rPr>
    </w:lvl>
    <w:lvl w:ilvl="1" w:tplc="927293A2" w:tentative="1">
      <w:start w:val="1"/>
      <w:numFmt w:val="bullet"/>
      <w:lvlText w:val="o"/>
      <w:lvlJc w:val="left"/>
      <w:pPr>
        <w:ind w:left="1440" w:hanging="360"/>
      </w:pPr>
      <w:rPr>
        <w:rFonts w:ascii="Courier New" w:hAnsi="Courier New" w:hint="default"/>
      </w:rPr>
    </w:lvl>
    <w:lvl w:ilvl="2" w:tplc="3C2A8FB2" w:tentative="1">
      <w:start w:val="1"/>
      <w:numFmt w:val="bullet"/>
      <w:lvlText w:val=""/>
      <w:lvlJc w:val="left"/>
      <w:pPr>
        <w:ind w:left="2160" w:hanging="360"/>
      </w:pPr>
      <w:rPr>
        <w:rFonts w:ascii="Wingdings" w:hAnsi="Wingdings" w:hint="default"/>
      </w:rPr>
    </w:lvl>
    <w:lvl w:ilvl="3" w:tplc="083409C0" w:tentative="1">
      <w:start w:val="1"/>
      <w:numFmt w:val="bullet"/>
      <w:lvlText w:val=""/>
      <w:lvlJc w:val="left"/>
      <w:pPr>
        <w:ind w:left="2880" w:hanging="360"/>
      </w:pPr>
      <w:rPr>
        <w:rFonts w:ascii="Symbol" w:hAnsi="Symbol" w:hint="default"/>
      </w:rPr>
    </w:lvl>
    <w:lvl w:ilvl="4" w:tplc="5BB6DAA2" w:tentative="1">
      <w:start w:val="1"/>
      <w:numFmt w:val="bullet"/>
      <w:lvlText w:val="o"/>
      <w:lvlJc w:val="left"/>
      <w:pPr>
        <w:ind w:left="3600" w:hanging="360"/>
      </w:pPr>
      <w:rPr>
        <w:rFonts w:ascii="Courier New" w:hAnsi="Courier New" w:hint="default"/>
      </w:rPr>
    </w:lvl>
    <w:lvl w:ilvl="5" w:tplc="03AEA0B6" w:tentative="1">
      <w:start w:val="1"/>
      <w:numFmt w:val="bullet"/>
      <w:lvlText w:val=""/>
      <w:lvlJc w:val="left"/>
      <w:pPr>
        <w:ind w:left="4320" w:hanging="360"/>
      </w:pPr>
      <w:rPr>
        <w:rFonts w:ascii="Wingdings" w:hAnsi="Wingdings" w:hint="default"/>
      </w:rPr>
    </w:lvl>
    <w:lvl w:ilvl="6" w:tplc="D562B5BE" w:tentative="1">
      <w:start w:val="1"/>
      <w:numFmt w:val="bullet"/>
      <w:lvlText w:val=""/>
      <w:lvlJc w:val="left"/>
      <w:pPr>
        <w:ind w:left="5040" w:hanging="360"/>
      </w:pPr>
      <w:rPr>
        <w:rFonts w:ascii="Symbol" w:hAnsi="Symbol" w:hint="default"/>
      </w:rPr>
    </w:lvl>
    <w:lvl w:ilvl="7" w:tplc="CDE07E6A" w:tentative="1">
      <w:start w:val="1"/>
      <w:numFmt w:val="bullet"/>
      <w:lvlText w:val="o"/>
      <w:lvlJc w:val="left"/>
      <w:pPr>
        <w:ind w:left="5760" w:hanging="360"/>
      </w:pPr>
      <w:rPr>
        <w:rFonts w:ascii="Courier New" w:hAnsi="Courier New" w:hint="default"/>
      </w:rPr>
    </w:lvl>
    <w:lvl w:ilvl="8" w:tplc="407AD8EA" w:tentative="1">
      <w:start w:val="1"/>
      <w:numFmt w:val="bullet"/>
      <w:lvlText w:val=""/>
      <w:lvlJc w:val="left"/>
      <w:pPr>
        <w:ind w:left="6480" w:hanging="360"/>
      </w:pPr>
      <w:rPr>
        <w:rFonts w:ascii="Wingdings" w:hAnsi="Wingdings" w:hint="default"/>
      </w:rPr>
    </w:lvl>
  </w:abstractNum>
  <w:abstractNum w:abstractNumId="6" w15:restartNumberingAfterBreak="0">
    <w:nsid w:val="20C00E64"/>
    <w:multiLevelType w:val="hybridMultilevel"/>
    <w:tmpl w:val="100E2832"/>
    <w:lvl w:ilvl="0" w:tplc="2488DBAA">
      <w:start w:val="1"/>
      <w:numFmt w:val="bullet"/>
      <w:lvlText w:val="•"/>
      <w:lvlJc w:val="left"/>
      <w:pPr>
        <w:tabs>
          <w:tab w:val="num" w:pos="720"/>
        </w:tabs>
        <w:ind w:left="720" w:hanging="360"/>
      </w:pPr>
      <w:rPr>
        <w:rFonts w:ascii="Arial" w:hAnsi="Arial" w:hint="default"/>
      </w:rPr>
    </w:lvl>
    <w:lvl w:ilvl="1" w:tplc="A7A4ABF4">
      <w:start w:val="1"/>
      <w:numFmt w:val="bullet"/>
      <w:lvlText w:val="•"/>
      <w:lvlJc w:val="left"/>
      <w:pPr>
        <w:tabs>
          <w:tab w:val="num" w:pos="1440"/>
        </w:tabs>
        <w:ind w:left="1440" w:hanging="360"/>
      </w:pPr>
      <w:rPr>
        <w:rFonts w:ascii="Arial" w:hAnsi="Arial" w:hint="default"/>
      </w:rPr>
    </w:lvl>
    <w:lvl w:ilvl="2" w:tplc="54A81CE6" w:tentative="1">
      <w:start w:val="1"/>
      <w:numFmt w:val="bullet"/>
      <w:lvlText w:val="•"/>
      <w:lvlJc w:val="left"/>
      <w:pPr>
        <w:tabs>
          <w:tab w:val="num" w:pos="2160"/>
        </w:tabs>
        <w:ind w:left="2160" w:hanging="360"/>
      </w:pPr>
      <w:rPr>
        <w:rFonts w:ascii="Arial" w:hAnsi="Arial" w:hint="default"/>
      </w:rPr>
    </w:lvl>
    <w:lvl w:ilvl="3" w:tplc="2BF6C2B2" w:tentative="1">
      <w:start w:val="1"/>
      <w:numFmt w:val="bullet"/>
      <w:lvlText w:val="•"/>
      <w:lvlJc w:val="left"/>
      <w:pPr>
        <w:tabs>
          <w:tab w:val="num" w:pos="2880"/>
        </w:tabs>
        <w:ind w:left="2880" w:hanging="360"/>
      </w:pPr>
      <w:rPr>
        <w:rFonts w:ascii="Arial" w:hAnsi="Arial" w:hint="default"/>
      </w:rPr>
    </w:lvl>
    <w:lvl w:ilvl="4" w:tplc="BD96A992" w:tentative="1">
      <w:start w:val="1"/>
      <w:numFmt w:val="bullet"/>
      <w:lvlText w:val="•"/>
      <w:lvlJc w:val="left"/>
      <w:pPr>
        <w:tabs>
          <w:tab w:val="num" w:pos="3600"/>
        </w:tabs>
        <w:ind w:left="3600" w:hanging="360"/>
      </w:pPr>
      <w:rPr>
        <w:rFonts w:ascii="Arial" w:hAnsi="Arial" w:hint="default"/>
      </w:rPr>
    </w:lvl>
    <w:lvl w:ilvl="5" w:tplc="B03471B0" w:tentative="1">
      <w:start w:val="1"/>
      <w:numFmt w:val="bullet"/>
      <w:lvlText w:val="•"/>
      <w:lvlJc w:val="left"/>
      <w:pPr>
        <w:tabs>
          <w:tab w:val="num" w:pos="4320"/>
        </w:tabs>
        <w:ind w:left="4320" w:hanging="360"/>
      </w:pPr>
      <w:rPr>
        <w:rFonts w:ascii="Arial" w:hAnsi="Arial" w:hint="default"/>
      </w:rPr>
    </w:lvl>
    <w:lvl w:ilvl="6" w:tplc="CDFE2514" w:tentative="1">
      <w:start w:val="1"/>
      <w:numFmt w:val="bullet"/>
      <w:lvlText w:val="•"/>
      <w:lvlJc w:val="left"/>
      <w:pPr>
        <w:tabs>
          <w:tab w:val="num" w:pos="5040"/>
        </w:tabs>
        <w:ind w:left="5040" w:hanging="360"/>
      </w:pPr>
      <w:rPr>
        <w:rFonts w:ascii="Arial" w:hAnsi="Arial" w:hint="default"/>
      </w:rPr>
    </w:lvl>
    <w:lvl w:ilvl="7" w:tplc="C72C9532" w:tentative="1">
      <w:start w:val="1"/>
      <w:numFmt w:val="bullet"/>
      <w:lvlText w:val="•"/>
      <w:lvlJc w:val="left"/>
      <w:pPr>
        <w:tabs>
          <w:tab w:val="num" w:pos="5760"/>
        </w:tabs>
        <w:ind w:left="5760" w:hanging="360"/>
      </w:pPr>
      <w:rPr>
        <w:rFonts w:ascii="Arial" w:hAnsi="Arial" w:hint="default"/>
      </w:rPr>
    </w:lvl>
    <w:lvl w:ilvl="8" w:tplc="0E287E2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6AA0408"/>
    <w:multiLevelType w:val="hybridMultilevel"/>
    <w:tmpl w:val="8F5AFD46"/>
    <w:lvl w:ilvl="0" w:tplc="24DE9E0E">
      <w:start w:val="1"/>
      <w:numFmt w:val="bullet"/>
      <w:lvlText w:val=""/>
      <w:lvlJc w:val="left"/>
      <w:pPr>
        <w:ind w:left="720" w:hanging="360"/>
      </w:pPr>
      <w:rPr>
        <w:rFonts w:ascii="Symbol" w:hAnsi="Symbol" w:hint="default"/>
      </w:rPr>
    </w:lvl>
    <w:lvl w:ilvl="1" w:tplc="125A46EE" w:tentative="1">
      <w:start w:val="1"/>
      <w:numFmt w:val="bullet"/>
      <w:lvlText w:val="o"/>
      <w:lvlJc w:val="left"/>
      <w:pPr>
        <w:ind w:left="1440" w:hanging="360"/>
      </w:pPr>
      <w:rPr>
        <w:rFonts w:ascii="Courier New" w:hAnsi="Courier New" w:hint="default"/>
      </w:rPr>
    </w:lvl>
    <w:lvl w:ilvl="2" w:tplc="92E4BE26" w:tentative="1">
      <w:start w:val="1"/>
      <w:numFmt w:val="bullet"/>
      <w:lvlText w:val=""/>
      <w:lvlJc w:val="left"/>
      <w:pPr>
        <w:ind w:left="2160" w:hanging="360"/>
      </w:pPr>
      <w:rPr>
        <w:rFonts w:ascii="Wingdings" w:hAnsi="Wingdings" w:hint="default"/>
      </w:rPr>
    </w:lvl>
    <w:lvl w:ilvl="3" w:tplc="35B02932" w:tentative="1">
      <w:start w:val="1"/>
      <w:numFmt w:val="bullet"/>
      <w:lvlText w:val=""/>
      <w:lvlJc w:val="left"/>
      <w:pPr>
        <w:ind w:left="2880" w:hanging="360"/>
      </w:pPr>
      <w:rPr>
        <w:rFonts w:ascii="Symbol" w:hAnsi="Symbol" w:hint="default"/>
      </w:rPr>
    </w:lvl>
    <w:lvl w:ilvl="4" w:tplc="D82499F0" w:tentative="1">
      <w:start w:val="1"/>
      <w:numFmt w:val="bullet"/>
      <w:lvlText w:val="o"/>
      <w:lvlJc w:val="left"/>
      <w:pPr>
        <w:ind w:left="3600" w:hanging="360"/>
      </w:pPr>
      <w:rPr>
        <w:rFonts w:ascii="Courier New" w:hAnsi="Courier New" w:hint="default"/>
      </w:rPr>
    </w:lvl>
    <w:lvl w:ilvl="5" w:tplc="109E02B6" w:tentative="1">
      <w:start w:val="1"/>
      <w:numFmt w:val="bullet"/>
      <w:lvlText w:val=""/>
      <w:lvlJc w:val="left"/>
      <w:pPr>
        <w:ind w:left="4320" w:hanging="360"/>
      </w:pPr>
      <w:rPr>
        <w:rFonts w:ascii="Wingdings" w:hAnsi="Wingdings" w:hint="default"/>
      </w:rPr>
    </w:lvl>
    <w:lvl w:ilvl="6" w:tplc="8314FDA2" w:tentative="1">
      <w:start w:val="1"/>
      <w:numFmt w:val="bullet"/>
      <w:lvlText w:val=""/>
      <w:lvlJc w:val="left"/>
      <w:pPr>
        <w:ind w:left="5040" w:hanging="360"/>
      </w:pPr>
      <w:rPr>
        <w:rFonts w:ascii="Symbol" w:hAnsi="Symbol" w:hint="default"/>
      </w:rPr>
    </w:lvl>
    <w:lvl w:ilvl="7" w:tplc="F8AC8FC2" w:tentative="1">
      <w:start w:val="1"/>
      <w:numFmt w:val="bullet"/>
      <w:lvlText w:val="o"/>
      <w:lvlJc w:val="left"/>
      <w:pPr>
        <w:ind w:left="5760" w:hanging="360"/>
      </w:pPr>
      <w:rPr>
        <w:rFonts w:ascii="Courier New" w:hAnsi="Courier New" w:hint="default"/>
      </w:rPr>
    </w:lvl>
    <w:lvl w:ilvl="8" w:tplc="8A3486E4" w:tentative="1">
      <w:start w:val="1"/>
      <w:numFmt w:val="bullet"/>
      <w:lvlText w:val=""/>
      <w:lvlJc w:val="left"/>
      <w:pPr>
        <w:ind w:left="6480" w:hanging="360"/>
      </w:pPr>
      <w:rPr>
        <w:rFonts w:ascii="Wingdings" w:hAnsi="Wingdings" w:hint="default"/>
      </w:rPr>
    </w:lvl>
  </w:abstractNum>
  <w:abstractNum w:abstractNumId="8" w15:restartNumberingAfterBreak="0">
    <w:nsid w:val="2C031C62"/>
    <w:multiLevelType w:val="hybridMultilevel"/>
    <w:tmpl w:val="1FE609B6"/>
    <w:lvl w:ilvl="0" w:tplc="8F7639CE">
      <w:start w:val="1"/>
      <w:numFmt w:val="bullet"/>
      <w:lvlText w:val=""/>
      <w:lvlJc w:val="left"/>
      <w:pPr>
        <w:ind w:left="720" w:hanging="360"/>
      </w:pPr>
      <w:rPr>
        <w:rFonts w:ascii="Symbol" w:hAnsi="Symbol" w:hint="default"/>
      </w:rPr>
    </w:lvl>
    <w:lvl w:ilvl="1" w:tplc="FF006B3A">
      <w:numFmt w:val="bullet"/>
      <w:lvlText w:val="-"/>
      <w:lvlJc w:val="left"/>
      <w:pPr>
        <w:ind w:left="1440" w:hanging="360"/>
      </w:pPr>
      <w:rPr>
        <w:rFonts w:ascii="Arial" w:eastAsiaTheme="minorEastAsia" w:hAnsi="Arial" w:cs="Arial" w:hint="default"/>
      </w:rPr>
    </w:lvl>
    <w:lvl w:ilvl="2" w:tplc="F56252D2" w:tentative="1">
      <w:start w:val="1"/>
      <w:numFmt w:val="bullet"/>
      <w:lvlText w:val=""/>
      <w:lvlJc w:val="left"/>
      <w:pPr>
        <w:ind w:left="2160" w:hanging="360"/>
      </w:pPr>
      <w:rPr>
        <w:rFonts w:ascii="Wingdings" w:hAnsi="Wingdings" w:hint="default"/>
      </w:rPr>
    </w:lvl>
    <w:lvl w:ilvl="3" w:tplc="C468715C" w:tentative="1">
      <w:start w:val="1"/>
      <w:numFmt w:val="bullet"/>
      <w:lvlText w:val=""/>
      <w:lvlJc w:val="left"/>
      <w:pPr>
        <w:ind w:left="2880" w:hanging="360"/>
      </w:pPr>
      <w:rPr>
        <w:rFonts w:ascii="Symbol" w:hAnsi="Symbol" w:hint="default"/>
      </w:rPr>
    </w:lvl>
    <w:lvl w:ilvl="4" w:tplc="3C8642FA" w:tentative="1">
      <w:start w:val="1"/>
      <w:numFmt w:val="bullet"/>
      <w:lvlText w:val="o"/>
      <w:lvlJc w:val="left"/>
      <w:pPr>
        <w:ind w:left="3600" w:hanging="360"/>
      </w:pPr>
      <w:rPr>
        <w:rFonts w:ascii="Courier New" w:hAnsi="Courier New" w:hint="default"/>
      </w:rPr>
    </w:lvl>
    <w:lvl w:ilvl="5" w:tplc="C20829C6" w:tentative="1">
      <w:start w:val="1"/>
      <w:numFmt w:val="bullet"/>
      <w:lvlText w:val=""/>
      <w:lvlJc w:val="left"/>
      <w:pPr>
        <w:ind w:left="4320" w:hanging="360"/>
      </w:pPr>
      <w:rPr>
        <w:rFonts w:ascii="Wingdings" w:hAnsi="Wingdings" w:hint="default"/>
      </w:rPr>
    </w:lvl>
    <w:lvl w:ilvl="6" w:tplc="05B8D466" w:tentative="1">
      <w:start w:val="1"/>
      <w:numFmt w:val="bullet"/>
      <w:lvlText w:val=""/>
      <w:lvlJc w:val="left"/>
      <w:pPr>
        <w:ind w:left="5040" w:hanging="360"/>
      </w:pPr>
      <w:rPr>
        <w:rFonts w:ascii="Symbol" w:hAnsi="Symbol" w:hint="default"/>
      </w:rPr>
    </w:lvl>
    <w:lvl w:ilvl="7" w:tplc="029EAEA6" w:tentative="1">
      <w:start w:val="1"/>
      <w:numFmt w:val="bullet"/>
      <w:lvlText w:val="o"/>
      <w:lvlJc w:val="left"/>
      <w:pPr>
        <w:ind w:left="5760" w:hanging="360"/>
      </w:pPr>
      <w:rPr>
        <w:rFonts w:ascii="Courier New" w:hAnsi="Courier New" w:hint="default"/>
      </w:rPr>
    </w:lvl>
    <w:lvl w:ilvl="8" w:tplc="A8B808AE" w:tentative="1">
      <w:start w:val="1"/>
      <w:numFmt w:val="bullet"/>
      <w:lvlText w:val=""/>
      <w:lvlJc w:val="left"/>
      <w:pPr>
        <w:ind w:left="6480" w:hanging="360"/>
      </w:pPr>
      <w:rPr>
        <w:rFonts w:ascii="Wingdings" w:hAnsi="Wingdings" w:hint="default"/>
      </w:rPr>
    </w:lvl>
  </w:abstractNum>
  <w:abstractNum w:abstractNumId="9" w15:restartNumberingAfterBreak="0">
    <w:nsid w:val="2C2C48C1"/>
    <w:multiLevelType w:val="hybridMultilevel"/>
    <w:tmpl w:val="C2D619F6"/>
    <w:lvl w:ilvl="0" w:tplc="9F8C2648">
      <w:start w:val="1"/>
      <w:numFmt w:val="bullet"/>
      <w:lvlText w:val=""/>
      <w:lvlJc w:val="left"/>
      <w:pPr>
        <w:ind w:left="720" w:hanging="360"/>
      </w:pPr>
      <w:rPr>
        <w:rFonts w:ascii="Symbol" w:hAnsi="Symbol" w:hint="default"/>
      </w:rPr>
    </w:lvl>
    <w:lvl w:ilvl="1" w:tplc="0938248A" w:tentative="1">
      <w:start w:val="1"/>
      <w:numFmt w:val="bullet"/>
      <w:lvlText w:val="o"/>
      <w:lvlJc w:val="left"/>
      <w:pPr>
        <w:ind w:left="1440" w:hanging="360"/>
      </w:pPr>
      <w:rPr>
        <w:rFonts w:ascii="Courier New" w:hAnsi="Courier New" w:hint="default"/>
      </w:rPr>
    </w:lvl>
    <w:lvl w:ilvl="2" w:tplc="12D85CD6" w:tentative="1">
      <w:start w:val="1"/>
      <w:numFmt w:val="bullet"/>
      <w:lvlText w:val=""/>
      <w:lvlJc w:val="left"/>
      <w:pPr>
        <w:ind w:left="2160" w:hanging="360"/>
      </w:pPr>
      <w:rPr>
        <w:rFonts w:ascii="Wingdings" w:hAnsi="Wingdings" w:hint="default"/>
      </w:rPr>
    </w:lvl>
    <w:lvl w:ilvl="3" w:tplc="E1A40540" w:tentative="1">
      <w:start w:val="1"/>
      <w:numFmt w:val="bullet"/>
      <w:lvlText w:val=""/>
      <w:lvlJc w:val="left"/>
      <w:pPr>
        <w:ind w:left="2880" w:hanging="360"/>
      </w:pPr>
      <w:rPr>
        <w:rFonts w:ascii="Symbol" w:hAnsi="Symbol" w:hint="default"/>
      </w:rPr>
    </w:lvl>
    <w:lvl w:ilvl="4" w:tplc="E0049232" w:tentative="1">
      <w:start w:val="1"/>
      <w:numFmt w:val="bullet"/>
      <w:lvlText w:val="o"/>
      <w:lvlJc w:val="left"/>
      <w:pPr>
        <w:ind w:left="3600" w:hanging="360"/>
      </w:pPr>
      <w:rPr>
        <w:rFonts w:ascii="Courier New" w:hAnsi="Courier New" w:hint="default"/>
      </w:rPr>
    </w:lvl>
    <w:lvl w:ilvl="5" w:tplc="038ED614" w:tentative="1">
      <w:start w:val="1"/>
      <w:numFmt w:val="bullet"/>
      <w:lvlText w:val=""/>
      <w:lvlJc w:val="left"/>
      <w:pPr>
        <w:ind w:left="4320" w:hanging="360"/>
      </w:pPr>
      <w:rPr>
        <w:rFonts w:ascii="Wingdings" w:hAnsi="Wingdings" w:hint="default"/>
      </w:rPr>
    </w:lvl>
    <w:lvl w:ilvl="6" w:tplc="431AA19A" w:tentative="1">
      <w:start w:val="1"/>
      <w:numFmt w:val="bullet"/>
      <w:lvlText w:val=""/>
      <w:lvlJc w:val="left"/>
      <w:pPr>
        <w:ind w:left="5040" w:hanging="360"/>
      </w:pPr>
      <w:rPr>
        <w:rFonts w:ascii="Symbol" w:hAnsi="Symbol" w:hint="default"/>
      </w:rPr>
    </w:lvl>
    <w:lvl w:ilvl="7" w:tplc="F7D43086" w:tentative="1">
      <w:start w:val="1"/>
      <w:numFmt w:val="bullet"/>
      <w:lvlText w:val="o"/>
      <w:lvlJc w:val="left"/>
      <w:pPr>
        <w:ind w:left="5760" w:hanging="360"/>
      </w:pPr>
      <w:rPr>
        <w:rFonts w:ascii="Courier New" w:hAnsi="Courier New" w:hint="default"/>
      </w:rPr>
    </w:lvl>
    <w:lvl w:ilvl="8" w:tplc="10AA95D6" w:tentative="1">
      <w:start w:val="1"/>
      <w:numFmt w:val="bullet"/>
      <w:lvlText w:val=""/>
      <w:lvlJc w:val="left"/>
      <w:pPr>
        <w:ind w:left="6480" w:hanging="360"/>
      </w:pPr>
      <w:rPr>
        <w:rFonts w:ascii="Wingdings" w:hAnsi="Wingdings" w:hint="default"/>
      </w:rPr>
    </w:lvl>
  </w:abstractNum>
  <w:abstractNum w:abstractNumId="10" w15:restartNumberingAfterBreak="0">
    <w:nsid w:val="30F443FA"/>
    <w:multiLevelType w:val="hybridMultilevel"/>
    <w:tmpl w:val="190C2FF0"/>
    <w:lvl w:ilvl="0" w:tplc="917E3C46">
      <w:start w:val="1"/>
      <w:numFmt w:val="bullet"/>
      <w:lvlText w:val=""/>
      <w:lvlJc w:val="left"/>
      <w:pPr>
        <w:ind w:left="720" w:hanging="360"/>
      </w:pPr>
      <w:rPr>
        <w:rFonts w:ascii="Symbol" w:hAnsi="Symbol" w:hint="default"/>
      </w:rPr>
    </w:lvl>
    <w:lvl w:ilvl="1" w:tplc="C240CBB8" w:tentative="1">
      <w:start w:val="1"/>
      <w:numFmt w:val="bullet"/>
      <w:lvlText w:val="o"/>
      <w:lvlJc w:val="left"/>
      <w:pPr>
        <w:ind w:left="1440" w:hanging="360"/>
      </w:pPr>
      <w:rPr>
        <w:rFonts w:ascii="Courier New" w:hAnsi="Courier New" w:hint="default"/>
      </w:rPr>
    </w:lvl>
    <w:lvl w:ilvl="2" w:tplc="E89C5D54" w:tentative="1">
      <w:start w:val="1"/>
      <w:numFmt w:val="bullet"/>
      <w:lvlText w:val=""/>
      <w:lvlJc w:val="left"/>
      <w:pPr>
        <w:ind w:left="2160" w:hanging="360"/>
      </w:pPr>
      <w:rPr>
        <w:rFonts w:ascii="Wingdings" w:hAnsi="Wingdings" w:hint="default"/>
      </w:rPr>
    </w:lvl>
    <w:lvl w:ilvl="3" w:tplc="B45EFEBE" w:tentative="1">
      <w:start w:val="1"/>
      <w:numFmt w:val="bullet"/>
      <w:lvlText w:val=""/>
      <w:lvlJc w:val="left"/>
      <w:pPr>
        <w:ind w:left="2880" w:hanging="360"/>
      </w:pPr>
      <w:rPr>
        <w:rFonts w:ascii="Symbol" w:hAnsi="Symbol" w:hint="default"/>
      </w:rPr>
    </w:lvl>
    <w:lvl w:ilvl="4" w:tplc="5B1E06A0" w:tentative="1">
      <w:start w:val="1"/>
      <w:numFmt w:val="bullet"/>
      <w:lvlText w:val="o"/>
      <w:lvlJc w:val="left"/>
      <w:pPr>
        <w:ind w:left="3600" w:hanging="360"/>
      </w:pPr>
      <w:rPr>
        <w:rFonts w:ascii="Courier New" w:hAnsi="Courier New" w:hint="default"/>
      </w:rPr>
    </w:lvl>
    <w:lvl w:ilvl="5" w:tplc="AA98010E" w:tentative="1">
      <w:start w:val="1"/>
      <w:numFmt w:val="bullet"/>
      <w:lvlText w:val=""/>
      <w:lvlJc w:val="left"/>
      <w:pPr>
        <w:ind w:left="4320" w:hanging="360"/>
      </w:pPr>
      <w:rPr>
        <w:rFonts w:ascii="Wingdings" w:hAnsi="Wingdings" w:hint="default"/>
      </w:rPr>
    </w:lvl>
    <w:lvl w:ilvl="6" w:tplc="CB3EB11E" w:tentative="1">
      <w:start w:val="1"/>
      <w:numFmt w:val="bullet"/>
      <w:lvlText w:val=""/>
      <w:lvlJc w:val="left"/>
      <w:pPr>
        <w:ind w:left="5040" w:hanging="360"/>
      </w:pPr>
      <w:rPr>
        <w:rFonts w:ascii="Symbol" w:hAnsi="Symbol" w:hint="default"/>
      </w:rPr>
    </w:lvl>
    <w:lvl w:ilvl="7" w:tplc="736801EE" w:tentative="1">
      <w:start w:val="1"/>
      <w:numFmt w:val="bullet"/>
      <w:lvlText w:val="o"/>
      <w:lvlJc w:val="left"/>
      <w:pPr>
        <w:ind w:left="5760" w:hanging="360"/>
      </w:pPr>
      <w:rPr>
        <w:rFonts w:ascii="Courier New" w:hAnsi="Courier New" w:hint="default"/>
      </w:rPr>
    </w:lvl>
    <w:lvl w:ilvl="8" w:tplc="5F7445AA" w:tentative="1">
      <w:start w:val="1"/>
      <w:numFmt w:val="bullet"/>
      <w:lvlText w:val=""/>
      <w:lvlJc w:val="left"/>
      <w:pPr>
        <w:ind w:left="6480" w:hanging="360"/>
      </w:pPr>
      <w:rPr>
        <w:rFonts w:ascii="Wingdings" w:hAnsi="Wingdings" w:hint="default"/>
      </w:rPr>
    </w:lvl>
  </w:abstractNum>
  <w:abstractNum w:abstractNumId="11" w15:restartNumberingAfterBreak="0">
    <w:nsid w:val="31E90013"/>
    <w:multiLevelType w:val="hybridMultilevel"/>
    <w:tmpl w:val="11EE2CA0"/>
    <w:lvl w:ilvl="0" w:tplc="71FC43AE">
      <w:start w:val="1"/>
      <w:numFmt w:val="decimal"/>
      <w:lvlText w:val="%1."/>
      <w:lvlJc w:val="left"/>
      <w:pPr>
        <w:ind w:left="720" w:hanging="360"/>
      </w:pPr>
      <w:rPr>
        <w:rFonts w:hint="default"/>
      </w:rPr>
    </w:lvl>
    <w:lvl w:ilvl="1" w:tplc="EF1E0D74" w:tentative="1">
      <w:start w:val="1"/>
      <w:numFmt w:val="bullet"/>
      <w:lvlText w:val="o"/>
      <w:lvlJc w:val="left"/>
      <w:pPr>
        <w:ind w:left="1440" w:hanging="360"/>
      </w:pPr>
      <w:rPr>
        <w:rFonts w:ascii="Courier New" w:hAnsi="Courier New" w:hint="default"/>
      </w:rPr>
    </w:lvl>
    <w:lvl w:ilvl="2" w:tplc="9DA44AF4" w:tentative="1">
      <w:start w:val="1"/>
      <w:numFmt w:val="bullet"/>
      <w:lvlText w:val=""/>
      <w:lvlJc w:val="left"/>
      <w:pPr>
        <w:ind w:left="2160" w:hanging="360"/>
      </w:pPr>
      <w:rPr>
        <w:rFonts w:ascii="Wingdings" w:hAnsi="Wingdings" w:hint="default"/>
      </w:rPr>
    </w:lvl>
    <w:lvl w:ilvl="3" w:tplc="C75A3F1C" w:tentative="1">
      <w:start w:val="1"/>
      <w:numFmt w:val="bullet"/>
      <w:lvlText w:val=""/>
      <w:lvlJc w:val="left"/>
      <w:pPr>
        <w:ind w:left="2880" w:hanging="360"/>
      </w:pPr>
      <w:rPr>
        <w:rFonts w:ascii="Symbol" w:hAnsi="Symbol" w:hint="default"/>
      </w:rPr>
    </w:lvl>
    <w:lvl w:ilvl="4" w:tplc="6D54AABA" w:tentative="1">
      <w:start w:val="1"/>
      <w:numFmt w:val="bullet"/>
      <w:lvlText w:val="o"/>
      <w:lvlJc w:val="left"/>
      <w:pPr>
        <w:ind w:left="3600" w:hanging="360"/>
      </w:pPr>
      <w:rPr>
        <w:rFonts w:ascii="Courier New" w:hAnsi="Courier New" w:hint="default"/>
      </w:rPr>
    </w:lvl>
    <w:lvl w:ilvl="5" w:tplc="20223794" w:tentative="1">
      <w:start w:val="1"/>
      <w:numFmt w:val="bullet"/>
      <w:lvlText w:val=""/>
      <w:lvlJc w:val="left"/>
      <w:pPr>
        <w:ind w:left="4320" w:hanging="360"/>
      </w:pPr>
      <w:rPr>
        <w:rFonts w:ascii="Wingdings" w:hAnsi="Wingdings" w:hint="default"/>
      </w:rPr>
    </w:lvl>
    <w:lvl w:ilvl="6" w:tplc="8DC2D740" w:tentative="1">
      <w:start w:val="1"/>
      <w:numFmt w:val="bullet"/>
      <w:lvlText w:val=""/>
      <w:lvlJc w:val="left"/>
      <w:pPr>
        <w:ind w:left="5040" w:hanging="360"/>
      </w:pPr>
      <w:rPr>
        <w:rFonts w:ascii="Symbol" w:hAnsi="Symbol" w:hint="default"/>
      </w:rPr>
    </w:lvl>
    <w:lvl w:ilvl="7" w:tplc="49245D3C" w:tentative="1">
      <w:start w:val="1"/>
      <w:numFmt w:val="bullet"/>
      <w:lvlText w:val="o"/>
      <w:lvlJc w:val="left"/>
      <w:pPr>
        <w:ind w:left="5760" w:hanging="360"/>
      </w:pPr>
      <w:rPr>
        <w:rFonts w:ascii="Courier New" w:hAnsi="Courier New" w:hint="default"/>
      </w:rPr>
    </w:lvl>
    <w:lvl w:ilvl="8" w:tplc="2D825FF0" w:tentative="1">
      <w:start w:val="1"/>
      <w:numFmt w:val="bullet"/>
      <w:lvlText w:val=""/>
      <w:lvlJc w:val="left"/>
      <w:pPr>
        <w:ind w:left="6480" w:hanging="360"/>
      </w:pPr>
      <w:rPr>
        <w:rFonts w:ascii="Wingdings" w:hAnsi="Wingdings" w:hint="default"/>
      </w:rPr>
    </w:lvl>
  </w:abstractNum>
  <w:abstractNum w:abstractNumId="12" w15:restartNumberingAfterBreak="0">
    <w:nsid w:val="322A2616"/>
    <w:multiLevelType w:val="hybridMultilevel"/>
    <w:tmpl w:val="C73E3C44"/>
    <w:lvl w:ilvl="0" w:tplc="6B82F9D0">
      <w:start w:val="1"/>
      <w:numFmt w:val="bullet"/>
      <w:lvlText w:val=""/>
      <w:lvlJc w:val="left"/>
      <w:pPr>
        <w:ind w:left="720" w:hanging="360"/>
      </w:pPr>
      <w:rPr>
        <w:rFonts w:ascii="Symbol" w:hAnsi="Symbol" w:hint="default"/>
      </w:rPr>
    </w:lvl>
    <w:lvl w:ilvl="1" w:tplc="6B844694" w:tentative="1">
      <w:start w:val="1"/>
      <w:numFmt w:val="bullet"/>
      <w:lvlText w:val="o"/>
      <w:lvlJc w:val="left"/>
      <w:pPr>
        <w:ind w:left="1440" w:hanging="360"/>
      </w:pPr>
      <w:rPr>
        <w:rFonts w:ascii="Courier New" w:hAnsi="Courier New" w:hint="default"/>
      </w:rPr>
    </w:lvl>
    <w:lvl w:ilvl="2" w:tplc="1CBA877C" w:tentative="1">
      <w:start w:val="1"/>
      <w:numFmt w:val="bullet"/>
      <w:lvlText w:val=""/>
      <w:lvlJc w:val="left"/>
      <w:pPr>
        <w:ind w:left="2160" w:hanging="360"/>
      </w:pPr>
      <w:rPr>
        <w:rFonts w:ascii="Wingdings" w:hAnsi="Wingdings" w:hint="default"/>
      </w:rPr>
    </w:lvl>
    <w:lvl w:ilvl="3" w:tplc="30B045DC" w:tentative="1">
      <w:start w:val="1"/>
      <w:numFmt w:val="bullet"/>
      <w:lvlText w:val=""/>
      <w:lvlJc w:val="left"/>
      <w:pPr>
        <w:ind w:left="2880" w:hanging="360"/>
      </w:pPr>
      <w:rPr>
        <w:rFonts w:ascii="Symbol" w:hAnsi="Symbol" w:hint="default"/>
      </w:rPr>
    </w:lvl>
    <w:lvl w:ilvl="4" w:tplc="8B28ECBC" w:tentative="1">
      <w:start w:val="1"/>
      <w:numFmt w:val="bullet"/>
      <w:lvlText w:val="o"/>
      <w:lvlJc w:val="left"/>
      <w:pPr>
        <w:ind w:left="3600" w:hanging="360"/>
      </w:pPr>
      <w:rPr>
        <w:rFonts w:ascii="Courier New" w:hAnsi="Courier New" w:hint="default"/>
      </w:rPr>
    </w:lvl>
    <w:lvl w:ilvl="5" w:tplc="9B5C8836" w:tentative="1">
      <w:start w:val="1"/>
      <w:numFmt w:val="bullet"/>
      <w:lvlText w:val=""/>
      <w:lvlJc w:val="left"/>
      <w:pPr>
        <w:ind w:left="4320" w:hanging="360"/>
      </w:pPr>
      <w:rPr>
        <w:rFonts w:ascii="Wingdings" w:hAnsi="Wingdings" w:hint="default"/>
      </w:rPr>
    </w:lvl>
    <w:lvl w:ilvl="6" w:tplc="FA60D028" w:tentative="1">
      <w:start w:val="1"/>
      <w:numFmt w:val="bullet"/>
      <w:lvlText w:val=""/>
      <w:lvlJc w:val="left"/>
      <w:pPr>
        <w:ind w:left="5040" w:hanging="360"/>
      </w:pPr>
      <w:rPr>
        <w:rFonts w:ascii="Symbol" w:hAnsi="Symbol" w:hint="default"/>
      </w:rPr>
    </w:lvl>
    <w:lvl w:ilvl="7" w:tplc="0AD27086" w:tentative="1">
      <w:start w:val="1"/>
      <w:numFmt w:val="bullet"/>
      <w:lvlText w:val="o"/>
      <w:lvlJc w:val="left"/>
      <w:pPr>
        <w:ind w:left="5760" w:hanging="360"/>
      </w:pPr>
      <w:rPr>
        <w:rFonts w:ascii="Courier New" w:hAnsi="Courier New" w:hint="default"/>
      </w:rPr>
    </w:lvl>
    <w:lvl w:ilvl="8" w:tplc="3800E1DC" w:tentative="1">
      <w:start w:val="1"/>
      <w:numFmt w:val="bullet"/>
      <w:lvlText w:val=""/>
      <w:lvlJc w:val="left"/>
      <w:pPr>
        <w:ind w:left="6480" w:hanging="360"/>
      </w:pPr>
      <w:rPr>
        <w:rFonts w:ascii="Wingdings" w:hAnsi="Wingdings" w:hint="default"/>
      </w:rPr>
    </w:lvl>
  </w:abstractNum>
  <w:abstractNum w:abstractNumId="13" w15:restartNumberingAfterBreak="0">
    <w:nsid w:val="40C1694F"/>
    <w:multiLevelType w:val="hybridMultilevel"/>
    <w:tmpl w:val="76E22EEA"/>
    <w:lvl w:ilvl="0" w:tplc="DED2AC6A">
      <w:start w:val="1"/>
      <w:numFmt w:val="bullet"/>
      <w:pStyle w:val="ParagraffRhestr"/>
      <w:lvlText w:val=""/>
      <w:lvlJc w:val="left"/>
      <w:pPr>
        <w:ind w:left="284" w:hanging="284"/>
      </w:pPr>
      <w:rPr>
        <w:rFonts w:ascii="Symbol" w:hAnsi="Symbol" w:hint="default"/>
        <w:color w:val="238199"/>
      </w:rPr>
    </w:lvl>
    <w:lvl w:ilvl="1" w:tplc="12B06BCE" w:tentative="1">
      <w:start w:val="1"/>
      <w:numFmt w:val="bullet"/>
      <w:lvlText w:val="o"/>
      <w:lvlJc w:val="left"/>
      <w:pPr>
        <w:ind w:left="1440" w:hanging="360"/>
      </w:pPr>
      <w:rPr>
        <w:rFonts w:ascii="Courier New" w:hAnsi="Courier New" w:cs="Courier New" w:hint="default"/>
      </w:rPr>
    </w:lvl>
    <w:lvl w:ilvl="2" w:tplc="575CD7CA" w:tentative="1">
      <w:start w:val="1"/>
      <w:numFmt w:val="bullet"/>
      <w:lvlText w:val=""/>
      <w:lvlJc w:val="left"/>
      <w:pPr>
        <w:ind w:left="2160" w:hanging="360"/>
      </w:pPr>
      <w:rPr>
        <w:rFonts w:ascii="Wingdings" w:hAnsi="Wingdings" w:hint="default"/>
      </w:rPr>
    </w:lvl>
    <w:lvl w:ilvl="3" w:tplc="071E759C" w:tentative="1">
      <w:start w:val="1"/>
      <w:numFmt w:val="bullet"/>
      <w:lvlText w:val=""/>
      <w:lvlJc w:val="left"/>
      <w:pPr>
        <w:ind w:left="2880" w:hanging="360"/>
      </w:pPr>
      <w:rPr>
        <w:rFonts w:ascii="Symbol" w:hAnsi="Symbol" w:hint="default"/>
      </w:rPr>
    </w:lvl>
    <w:lvl w:ilvl="4" w:tplc="4FFAB1E6" w:tentative="1">
      <w:start w:val="1"/>
      <w:numFmt w:val="bullet"/>
      <w:lvlText w:val="o"/>
      <w:lvlJc w:val="left"/>
      <w:pPr>
        <w:ind w:left="3600" w:hanging="360"/>
      </w:pPr>
      <w:rPr>
        <w:rFonts w:ascii="Courier New" w:hAnsi="Courier New" w:cs="Courier New" w:hint="default"/>
      </w:rPr>
    </w:lvl>
    <w:lvl w:ilvl="5" w:tplc="4DC4E48E" w:tentative="1">
      <w:start w:val="1"/>
      <w:numFmt w:val="bullet"/>
      <w:lvlText w:val=""/>
      <w:lvlJc w:val="left"/>
      <w:pPr>
        <w:ind w:left="4320" w:hanging="360"/>
      </w:pPr>
      <w:rPr>
        <w:rFonts w:ascii="Wingdings" w:hAnsi="Wingdings" w:hint="default"/>
      </w:rPr>
    </w:lvl>
    <w:lvl w:ilvl="6" w:tplc="BDCE196A" w:tentative="1">
      <w:start w:val="1"/>
      <w:numFmt w:val="bullet"/>
      <w:lvlText w:val=""/>
      <w:lvlJc w:val="left"/>
      <w:pPr>
        <w:ind w:left="5040" w:hanging="360"/>
      </w:pPr>
      <w:rPr>
        <w:rFonts w:ascii="Symbol" w:hAnsi="Symbol" w:hint="default"/>
      </w:rPr>
    </w:lvl>
    <w:lvl w:ilvl="7" w:tplc="37B0EDA0" w:tentative="1">
      <w:start w:val="1"/>
      <w:numFmt w:val="bullet"/>
      <w:lvlText w:val="o"/>
      <w:lvlJc w:val="left"/>
      <w:pPr>
        <w:ind w:left="5760" w:hanging="360"/>
      </w:pPr>
      <w:rPr>
        <w:rFonts w:ascii="Courier New" w:hAnsi="Courier New" w:cs="Courier New" w:hint="default"/>
      </w:rPr>
    </w:lvl>
    <w:lvl w:ilvl="8" w:tplc="9F3A02FC" w:tentative="1">
      <w:start w:val="1"/>
      <w:numFmt w:val="bullet"/>
      <w:lvlText w:val=""/>
      <w:lvlJc w:val="left"/>
      <w:pPr>
        <w:ind w:left="6480" w:hanging="360"/>
      </w:pPr>
      <w:rPr>
        <w:rFonts w:ascii="Wingdings" w:hAnsi="Wingdings" w:hint="default"/>
      </w:rPr>
    </w:lvl>
  </w:abstractNum>
  <w:abstractNum w:abstractNumId="14" w15:restartNumberingAfterBreak="0">
    <w:nsid w:val="42CC3ED2"/>
    <w:multiLevelType w:val="hybridMultilevel"/>
    <w:tmpl w:val="8F621F92"/>
    <w:lvl w:ilvl="0" w:tplc="B036A08E">
      <w:start w:val="1"/>
      <w:numFmt w:val="bullet"/>
      <w:lvlText w:val=""/>
      <w:lvlJc w:val="left"/>
      <w:pPr>
        <w:ind w:left="720" w:hanging="360"/>
      </w:pPr>
      <w:rPr>
        <w:rFonts w:ascii="Symbol" w:hAnsi="Symbol" w:hint="default"/>
      </w:rPr>
    </w:lvl>
    <w:lvl w:ilvl="1" w:tplc="0146387A" w:tentative="1">
      <w:start w:val="1"/>
      <w:numFmt w:val="bullet"/>
      <w:lvlText w:val="o"/>
      <w:lvlJc w:val="left"/>
      <w:pPr>
        <w:ind w:left="1440" w:hanging="360"/>
      </w:pPr>
      <w:rPr>
        <w:rFonts w:ascii="Courier New" w:hAnsi="Courier New" w:hint="default"/>
      </w:rPr>
    </w:lvl>
    <w:lvl w:ilvl="2" w:tplc="15DC028E" w:tentative="1">
      <w:start w:val="1"/>
      <w:numFmt w:val="bullet"/>
      <w:lvlText w:val=""/>
      <w:lvlJc w:val="left"/>
      <w:pPr>
        <w:ind w:left="2160" w:hanging="360"/>
      </w:pPr>
      <w:rPr>
        <w:rFonts w:ascii="Wingdings" w:hAnsi="Wingdings" w:hint="default"/>
      </w:rPr>
    </w:lvl>
    <w:lvl w:ilvl="3" w:tplc="613C9D0E" w:tentative="1">
      <w:start w:val="1"/>
      <w:numFmt w:val="bullet"/>
      <w:lvlText w:val=""/>
      <w:lvlJc w:val="left"/>
      <w:pPr>
        <w:ind w:left="2880" w:hanging="360"/>
      </w:pPr>
      <w:rPr>
        <w:rFonts w:ascii="Symbol" w:hAnsi="Symbol" w:hint="default"/>
      </w:rPr>
    </w:lvl>
    <w:lvl w:ilvl="4" w:tplc="8EF4A2C2" w:tentative="1">
      <w:start w:val="1"/>
      <w:numFmt w:val="bullet"/>
      <w:lvlText w:val="o"/>
      <w:lvlJc w:val="left"/>
      <w:pPr>
        <w:ind w:left="3600" w:hanging="360"/>
      </w:pPr>
      <w:rPr>
        <w:rFonts w:ascii="Courier New" w:hAnsi="Courier New" w:hint="default"/>
      </w:rPr>
    </w:lvl>
    <w:lvl w:ilvl="5" w:tplc="871E14DC" w:tentative="1">
      <w:start w:val="1"/>
      <w:numFmt w:val="bullet"/>
      <w:lvlText w:val=""/>
      <w:lvlJc w:val="left"/>
      <w:pPr>
        <w:ind w:left="4320" w:hanging="360"/>
      </w:pPr>
      <w:rPr>
        <w:rFonts w:ascii="Wingdings" w:hAnsi="Wingdings" w:hint="default"/>
      </w:rPr>
    </w:lvl>
    <w:lvl w:ilvl="6" w:tplc="7B3E5776" w:tentative="1">
      <w:start w:val="1"/>
      <w:numFmt w:val="bullet"/>
      <w:lvlText w:val=""/>
      <w:lvlJc w:val="left"/>
      <w:pPr>
        <w:ind w:left="5040" w:hanging="360"/>
      </w:pPr>
      <w:rPr>
        <w:rFonts w:ascii="Symbol" w:hAnsi="Symbol" w:hint="default"/>
      </w:rPr>
    </w:lvl>
    <w:lvl w:ilvl="7" w:tplc="CFEAF406" w:tentative="1">
      <w:start w:val="1"/>
      <w:numFmt w:val="bullet"/>
      <w:lvlText w:val="o"/>
      <w:lvlJc w:val="left"/>
      <w:pPr>
        <w:ind w:left="5760" w:hanging="360"/>
      </w:pPr>
      <w:rPr>
        <w:rFonts w:ascii="Courier New" w:hAnsi="Courier New" w:hint="default"/>
      </w:rPr>
    </w:lvl>
    <w:lvl w:ilvl="8" w:tplc="34249068" w:tentative="1">
      <w:start w:val="1"/>
      <w:numFmt w:val="bullet"/>
      <w:lvlText w:val=""/>
      <w:lvlJc w:val="left"/>
      <w:pPr>
        <w:ind w:left="6480" w:hanging="360"/>
      </w:pPr>
      <w:rPr>
        <w:rFonts w:ascii="Wingdings" w:hAnsi="Wingdings" w:hint="default"/>
      </w:rPr>
    </w:lvl>
  </w:abstractNum>
  <w:abstractNum w:abstractNumId="15" w15:restartNumberingAfterBreak="0">
    <w:nsid w:val="5506131A"/>
    <w:multiLevelType w:val="hybridMultilevel"/>
    <w:tmpl w:val="EB9672B8"/>
    <w:lvl w:ilvl="0" w:tplc="03E4AC8C">
      <w:start w:val="1"/>
      <w:numFmt w:val="bullet"/>
      <w:lvlText w:val=""/>
      <w:lvlJc w:val="left"/>
      <w:pPr>
        <w:ind w:left="720" w:hanging="360"/>
      </w:pPr>
      <w:rPr>
        <w:rFonts w:ascii="Symbol" w:hAnsi="Symbol" w:hint="default"/>
      </w:rPr>
    </w:lvl>
    <w:lvl w:ilvl="1" w:tplc="042A214C" w:tentative="1">
      <w:start w:val="1"/>
      <w:numFmt w:val="bullet"/>
      <w:lvlText w:val="o"/>
      <w:lvlJc w:val="left"/>
      <w:pPr>
        <w:ind w:left="1440" w:hanging="360"/>
      </w:pPr>
      <w:rPr>
        <w:rFonts w:ascii="Courier New" w:hAnsi="Courier New" w:hint="default"/>
      </w:rPr>
    </w:lvl>
    <w:lvl w:ilvl="2" w:tplc="AC28FDF0" w:tentative="1">
      <w:start w:val="1"/>
      <w:numFmt w:val="bullet"/>
      <w:lvlText w:val=""/>
      <w:lvlJc w:val="left"/>
      <w:pPr>
        <w:ind w:left="2160" w:hanging="360"/>
      </w:pPr>
      <w:rPr>
        <w:rFonts w:ascii="Wingdings" w:hAnsi="Wingdings" w:hint="default"/>
      </w:rPr>
    </w:lvl>
    <w:lvl w:ilvl="3" w:tplc="6B2C0B6C" w:tentative="1">
      <w:start w:val="1"/>
      <w:numFmt w:val="bullet"/>
      <w:lvlText w:val=""/>
      <w:lvlJc w:val="left"/>
      <w:pPr>
        <w:ind w:left="2880" w:hanging="360"/>
      </w:pPr>
      <w:rPr>
        <w:rFonts w:ascii="Symbol" w:hAnsi="Symbol" w:hint="default"/>
      </w:rPr>
    </w:lvl>
    <w:lvl w:ilvl="4" w:tplc="850E11FC" w:tentative="1">
      <w:start w:val="1"/>
      <w:numFmt w:val="bullet"/>
      <w:lvlText w:val="o"/>
      <w:lvlJc w:val="left"/>
      <w:pPr>
        <w:ind w:left="3600" w:hanging="360"/>
      </w:pPr>
      <w:rPr>
        <w:rFonts w:ascii="Courier New" w:hAnsi="Courier New" w:hint="default"/>
      </w:rPr>
    </w:lvl>
    <w:lvl w:ilvl="5" w:tplc="36B8BF6E" w:tentative="1">
      <w:start w:val="1"/>
      <w:numFmt w:val="bullet"/>
      <w:lvlText w:val=""/>
      <w:lvlJc w:val="left"/>
      <w:pPr>
        <w:ind w:left="4320" w:hanging="360"/>
      </w:pPr>
      <w:rPr>
        <w:rFonts w:ascii="Wingdings" w:hAnsi="Wingdings" w:hint="default"/>
      </w:rPr>
    </w:lvl>
    <w:lvl w:ilvl="6" w:tplc="91B8AA8A" w:tentative="1">
      <w:start w:val="1"/>
      <w:numFmt w:val="bullet"/>
      <w:lvlText w:val=""/>
      <w:lvlJc w:val="left"/>
      <w:pPr>
        <w:ind w:left="5040" w:hanging="360"/>
      </w:pPr>
      <w:rPr>
        <w:rFonts w:ascii="Symbol" w:hAnsi="Symbol" w:hint="default"/>
      </w:rPr>
    </w:lvl>
    <w:lvl w:ilvl="7" w:tplc="1EF04C9A" w:tentative="1">
      <w:start w:val="1"/>
      <w:numFmt w:val="bullet"/>
      <w:lvlText w:val="o"/>
      <w:lvlJc w:val="left"/>
      <w:pPr>
        <w:ind w:left="5760" w:hanging="360"/>
      </w:pPr>
      <w:rPr>
        <w:rFonts w:ascii="Courier New" w:hAnsi="Courier New" w:hint="default"/>
      </w:rPr>
    </w:lvl>
    <w:lvl w:ilvl="8" w:tplc="11D8F942" w:tentative="1">
      <w:start w:val="1"/>
      <w:numFmt w:val="bullet"/>
      <w:lvlText w:val=""/>
      <w:lvlJc w:val="left"/>
      <w:pPr>
        <w:ind w:left="6480" w:hanging="360"/>
      </w:pPr>
      <w:rPr>
        <w:rFonts w:ascii="Wingdings" w:hAnsi="Wingdings" w:hint="default"/>
      </w:rPr>
    </w:lvl>
  </w:abstractNum>
  <w:abstractNum w:abstractNumId="16" w15:restartNumberingAfterBreak="0">
    <w:nsid w:val="569A1B71"/>
    <w:multiLevelType w:val="hybridMultilevel"/>
    <w:tmpl w:val="383EEEEA"/>
    <w:lvl w:ilvl="0" w:tplc="348C24C0">
      <w:start w:val="1"/>
      <w:numFmt w:val="bullet"/>
      <w:lvlText w:val=""/>
      <w:lvlJc w:val="left"/>
      <w:pPr>
        <w:ind w:left="720" w:hanging="360"/>
      </w:pPr>
      <w:rPr>
        <w:rFonts w:ascii="Symbol" w:hAnsi="Symbol" w:hint="default"/>
      </w:rPr>
    </w:lvl>
    <w:lvl w:ilvl="1" w:tplc="4B52F1C8">
      <w:numFmt w:val="bullet"/>
      <w:lvlText w:val="-"/>
      <w:lvlJc w:val="left"/>
      <w:pPr>
        <w:ind w:left="1440" w:hanging="360"/>
      </w:pPr>
      <w:rPr>
        <w:rFonts w:ascii="Arial" w:eastAsiaTheme="minorEastAsia" w:hAnsi="Arial" w:cs="Arial" w:hint="default"/>
      </w:rPr>
    </w:lvl>
    <w:lvl w:ilvl="2" w:tplc="50B6B2D8" w:tentative="1">
      <w:start w:val="1"/>
      <w:numFmt w:val="bullet"/>
      <w:lvlText w:val=""/>
      <w:lvlJc w:val="left"/>
      <w:pPr>
        <w:ind w:left="2160" w:hanging="360"/>
      </w:pPr>
      <w:rPr>
        <w:rFonts w:ascii="Wingdings" w:hAnsi="Wingdings" w:hint="default"/>
      </w:rPr>
    </w:lvl>
    <w:lvl w:ilvl="3" w:tplc="AB50930C" w:tentative="1">
      <w:start w:val="1"/>
      <w:numFmt w:val="bullet"/>
      <w:lvlText w:val=""/>
      <w:lvlJc w:val="left"/>
      <w:pPr>
        <w:ind w:left="2880" w:hanging="360"/>
      </w:pPr>
      <w:rPr>
        <w:rFonts w:ascii="Symbol" w:hAnsi="Symbol" w:hint="default"/>
      </w:rPr>
    </w:lvl>
    <w:lvl w:ilvl="4" w:tplc="9B48908A" w:tentative="1">
      <w:start w:val="1"/>
      <w:numFmt w:val="bullet"/>
      <w:lvlText w:val="o"/>
      <w:lvlJc w:val="left"/>
      <w:pPr>
        <w:ind w:left="3600" w:hanging="360"/>
      </w:pPr>
      <w:rPr>
        <w:rFonts w:ascii="Courier New" w:hAnsi="Courier New" w:hint="default"/>
      </w:rPr>
    </w:lvl>
    <w:lvl w:ilvl="5" w:tplc="75387A1E" w:tentative="1">
      <w:start w:val="1"/>
      <w:numFmt w:val="bullet"/>
      <w:lvlText w:val=""/>
      <w:lvlJc w:val="left"/>
      <w:pPr>
        <w:ind w:left="4320" w:hanging="360"/>
      </w:pPr>
      <w:rPr>
        <w:rFonts w:ascii="Wingdings" w:hAnsi="Wingdings" w:hint="default"/>
      </w:rPr>
    </w:lvl>
    <w:lvl w:ilvl="6" w:tplc="42C4D4E4" w:tentative="1">
      <w:start w:val="1"/>
      <w:numFmt w:val="bullet"/>
      <w:lvlText w:val=""/>
      <w:lvlJc w:val="left"/>
      <w:pPr>
        <w:ind w:left="5040" w:hanging="360"/>
      </w:pPr>
      <w:rPr>
        <w:rFonts w:ascii="Symbol" w:hAnsi="Symbol" w:hint="default"/>
      </w:rPr>
    </w:lvl>
    <w:lvl w:ilvl="7" w:tplc="B61CED8E" w:tentative="1">
      <w:start w:val="1"/>
      <w:numFmt w:val="bullet"/>
      <w:lvlText w:val="o"/>
      <w:lvlJc w:val="left"/>
      <w:pPr>
        <w:ind w:left="5760" w:hanging="360"/>
      </w:pPr>
      <w:rPr>
        <w:rFonts w:ascii="Courier New" w:hAnsi="Courier New" w:hint="default"/>
      </w:rPr>
    </w:lvl>
    <w:lvl w:ilvl="8" w:tplc="EAD8218C" w:tentative="1">
      <w:start w:val="1"/>
      <w:numFmt w:val="bullet"/>
      <w:lvlText w:val=""/>
      <w:lvlJc w:val="left"/>
      <w:pPr>
        <w:ind w:left="6480" w:hanging="360"/>
      </w:pPr>
      <w:rPr>
        <w:rFonts w:ascii="Wingdings" w:hAnsi="Wingdings" w:hint="default"/>
      </w:rPr>
    </w:lvl>
  </w:abstractNum>
  <w:abstractNum w:abstractNumId="17" w15:restartNumberingAfterBreak="0">
    <w:nsid w:val="57B039AC"/>
    <w:multiLevelType w:val="hybridMultilevel"/>
    <w:tmpl w:val="6C4400B4"/>
    <w:lvl w:ilvl="0" w:tplc="FE3865AE">
      <w:start w:val="1"/>
      <w:numFmt w:val="bullet"/>
      <w:lvlText w:val=""/>
      <w:lvlJc w:val="left"/>
      <w:pPr>
        <w:ind w:left="720" w:hanging="360"/>
      </w:pPr>
      <w:rPr>
        <w:rFonts w:ascii="Symbol" w:hAnsi="Symbol" w:hint="default"/>
      </w:rPr>
    </w:lvl>
    <w:lvl w:ilvl="1" w:tplc="4C70E8BE" w:tentative="1">
      <w:start w:val="1"/>
      <w:numFmt w:val="bullet"/>
      <w:lvlText w:val="o"/>
      <w:lvlJc w:val="left"/>
      <w:pPr>
        <w:ind w:left="1440" w:hanging="360"/>
      </w:pPr>
      <w:rPr>
        <w:rFonts w:ascii="Courier New" w:hAnsi="Courier New" w:cs="Courier New" w:hint="default"/>
      </w:rPr>
    </w:lvl>
    <w:lvl w:ilvl="2" w:tplc="79449B66" w:tentative="1">
      <w:start w:val="1"/>
      <w:numFmt w:val="bullet"/>
      <w:lvlText w:val=""/>
      <w:lvlJc w:val="left"/>
      <w:pPr>
        <w:ind w:left="2160" w:hanging="360"/>
      </w:pPr>
      <w:rPr>
        <w:rFonts w:ascii="Wingdings" w:hAnsi="Wingdings" w:hint="default"/>
      </w:rPr>
    </w:lvl>
    <w:lvl w:ilvl="3" w:tplc="0BBA3182" w:tentative="1">
      <w:start w:val="1"/>
      <w:numFmt w:val="bullet"/>
      <w:lvlText w:val=""/>
      <w:lvlJc w:val="left"/>
      <w:pPr>
        <w:ind w:left="2880" w:hanging="360"/>
      </w:pPr>
      <w:rPr>
        <w:rFonts w:ascii="Symbol" w:hAnsi="Symbol" w:hint="default"/>
      </w:rPr>
    </w:lvl>
    <w:lvl w:ilvl="4" w:tplc="B9660B40" w:tentative="1">
      <w:start w:val="1"/>
      <w:numFmt w:val="bullet"/>
      <w:lvlText w:val="o"/>
      <w:lvlJc w:val="left"/>
      <w:pPr>
        <w:ind w:left="3600" w:hanging="360"/>
      </w:pPr>
      <w:rPr>
        <w:rFonts w:ascii="Courier New" w:hAnsi="Courier New" w:cs="Courier New" w:hint="default"/>
      </w:rPr>
    </w:lvl>
    <w:lvl w:ilvl="5" w:tplc="F4DAFCA8" w:tentative="1">
      <w:start w:val="1"/>
      <w:numFmt w:val="bullet"/>
      <w:lvlText w:val=""/>
      <w:lvlJc w:val="left"/>
      <w:pPr>
        <w:ind w:left="4320" w:hanging="360"/>
      </w:pPr>
      <w:rPr>
        <w:rFonts w:ascii="Wingdings" w:hAnsi="Wingdings" w:hint="default"/>
      </w:rPr>
    </w:lvl>
    <w:lvl w:ilvl="6" w:tplc="4E7EA474" w:tentative="1">
      <w:start w:val="1"/>
      <w:numFmt w:val="bullet"/>
      <w:lvlText w:val=""/>
      <w:lvlJc w:val="left"/>
      <w:pPr>
        <w:ind w:left="5040" w:hanging="360"/>
      </w:pPr>
      <w:rPr>
        <w:rFonts w:ascii="Symbol" w:hAnsi="Symbol" w:hint="default"/>
      </w:rPr>
    </w:lvl>
    <w:lvl w:ilvl="7" w:tplc="969A34BE" w:tentative="1">
      <w:start w:val="1"/>
      <w:numFmt w:val="bullet"/>
      <w:lvlText w:val="o"/>
      <w:lvlJc w:val="left"/>
      <w:pPr>
        <w:ind w:left="5760" w:hanging="360"/>
      </w:pPr>
      <w:rPr>
        <w:rFonts w:ascii="Courier New" w:hAnsi="Courier New" w:cs="Courier New" w:hint="default"/>
      </w:rPr>
    </w:lvl>
    <w:lvl w:ilvl="8" w:tplc="E6ECA4A0" w:tentative="1">
      <w:start w:val="1"/>
      <w:numFmt w:val="bullet"/>
      <w:lvlText w:val=""/>
      <w:lvlJc w:val="left"/>
      <w:pPr>
        <w:ind w:left="6480" w:hanging="360"/>
      </w:pPr>
      <w:rPr>
        <w:rFonts w:ascii="Wingdings" w:hAnsi="Wingdings" w:hint="default"/>
      </w:rPr>
    </w:lvl>
  </w:abstractNum>
  <w:abstractNum w:abstractNumId="18" w15:restartNumberingAfterBreak="0">
    <w:nsid w:val="57B210C4"/>
    <w:multiLevelType w:val="multilevel"/>
    <w:tmpl w:val="4586B7AC"/>
    <w:lvl w:ilvl="0">
      <w:start w:val="1"/>
      <w:numFmt w:val="decimal"/>
      <w:pStyle w:val="Pennawd1"/>
      <w:lvlText w:val="%1."/>
      <w:lvlJc w:val="left"/>
      <w:pPr>
        <w:ind w:left="0" w:firstLine="0"/>
      </w:pPr>
      <w:rPr>
        <w:rFonts w:hint="default"/>
      </w:rPr>
    </w:lvl>
    <w:lvl w:ilvl="1">
      <w:start w:val="1"/>
      <w:numFmt w:val="decimal"/>
      <w:pStyle w:val="Pennawd2"/>
      <w:lvlText w:val="%1.%2."/>
      <w:lvlJc w:val="left"/>
      <w:pPr>
        <w:ind w:left="3544" w:firstLine="0"/>
      </w:pPr>
      <w:rPr>
        <w:rFonts w:hint="default"/>
      </w:rPr>
    </w:lvl>
    <w:lvl w:ilvl="2">
      <w:start w:val="1"/>
      <w:numFmt w:val="decimal"/>
      <w:pStyle w:val="Pennawd3"/>
      <w:lvlText w:val="%1.%2.%3."/>
      <w:lvlJc w:val="left"/>
      <w:pPr>
        <w:ind w:left="142"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57D00A66"/>
    <w:multiLevelType w:val="hybridMultilevel"/>
    <w:tmpl w:val="2F4CBC8C"/>
    <w:lvl w:ilvl="0" w:tplc="A1E41EDE">
      <w:start w:val="1"/>
      <w:numFmt w:val="bullet"/>
      <w:lvlText w:val=""/>
      <w:lvlJc w:val="left"/>
      <w:pPr>
        <w:ind w:left="720" w:hanging="360"/>
      </w:pPr>
      <w:rPr>
        <w:rFonts w:ascii="Symbol" w:hAnsi="Symbol" w:hint="default"/>
      </w:rPr>
    </w:lvl>
    <w:lvl w:ilvl="1" w:tplc="AA52B3CA" w:tentative="1">
      <w:start w:val="1"/>
      <w:numFmt w:val="bullet"/>
      <w:lvlText w:val="o"/>
      <w:lvlJc w:val="left"/>
      <w:pPr>
        <w:ind w:left="1440" w:hanging="360"/>
      </w:pPr>
      <w:rPr>
        <w:rFonts w:ascii="Courier New" w:hAnsi="Courier New" w:hint="default"/>
      </w:rPr>
    </w:lvl>
    <w:lvl w:ilvl="2" w:tplc="CD7CAEC6" w:tentative="1">
      <w:start w:val="1"/>
      <w:numFmt w:val="bullet"/>
      <w:lvlText w:val=""/>
      <w:lvlJc w:val="left"/>
      <w:pPr>
        <w:ind w:left="2160" w:hanging="360"/>
      </w:pPr>
      <w:rPr>
        <w:rFonts w:ascii="Wingdings" w:hAnsi="Wingdings" w:hint="default"/>
      </w:rPr>
    </w:lvl>
    <w:lvl w:ilvl="3" w:tplc="675EFFAA" w:tentative="1">
      <w:start w:val="1"/>
      <w:numFmt w:val="bullet"/>
      <w:lvlText w:val=""/>
      <w:lvlJc w:val="left"/>
      <w:pPr>
        <w:ind w:left="2880" w:hanging="360"/>
      </w:pPr>
      <w:rPr>
        <w:rFonts w:ascii="Symbol" w:hAnsi="Symbol" w:hint="default"/>
      </w:rPr>
    </w:lvl>
    <w:lvl w:ilvl="4" w:tplc="CF9EA106" w:tentative="1">
      <w:start w:val="1"/>
      <w:numFmt w:val="bullet"/>
      <w:lvlText w:val="o"/>
      <w:lvlJc w:val="left"/>
      <w:pPr>
        <w:ind w:left="3600" w:hanging="360"/>
      </w:pPr>
      <w:rPr>
        <w:rFonts w:ascii="Courier New" w:hAnsi="Courier New" w:hint="default"/>
      </w:rPr>
    </w:lvl>
    <w:lvl w:ilvl="5" w:tplc="E258E758" w:tentative="1">
      <w:start w:val="1"/>
      <w:numFmt w:val="bullet"/>
      <w:lvlText w:val=""/>
      <w:lvlJc w:val="left"/>
      <w:pPr>
        <w:ind w:left="4320" w:hanging="360"/>
      </w:pPr>
      <w:rPr>
        <w:rFonts w:ascii="Wingdings" w:hAnsi="Wingdings" w:hint="default"/>
      </w:rPr>
    </w:lvl>
    <w:lvl w:ilvl="6" w:tplc="BCF6AC7C" w:tentative="1">
      <w:start w:val="1"/>
      <w:numFmt w:val="bullet"/>
      <w:lvlText w:val=""/>
      <w:lvlJc w:val="left"/>
      <w:pPr>
        <w:ind w:left="5040" w:hanging="360"/>
      </w:pPr>
      <w:rPr>
        <w:rFonts w:ascii="Symbol" w:hAnsi="Symbol" w:hint="default"/>
      </w:rPr>
    </w:lvl>
    <w:lvl w:ilvl="7" w:tplc="9E3C1030" w:tentative="1">
      <w:start w:val="1"/>
      <w:numFmt w:val="bullet"/>
      <w:lvlText w:val="o"/>
      <w:lvlJc w:val="left"/>
      <w:pPr>
        <w:ind w:left="5760" w:hanging="360"/>
      </w:pPr>
      <w:rPr>
        <w:rFonts w:ascii="Courier New" w:hAnsi="Courier New" w:hint="default"/>
      </w:rPr>
    </w:lvl>
    <w:lvl w:ilvl="8" w:tplc="69F2D378" w:tentative="1">
      <w:start w:val="1"/>
      <w:numFmt w:val="bullet"/>
      <w:lvlText w:val=""/>
      <w:lvlJc w:val="left"/>
      <w:pPr>
        <w:ind w:left="6480" w:hanging="360"/>
      </w:pPr>
      <w:rPr>
        <w:rFonts w:ascii="Wingdings" w:hAnsi="Wingdings" w:hint="default"/>
      </w:rPr>
    </w:lvl>
  </w:abstractNum>
  <w:abstractNum w:abstractNumId="20" w15:restartNumberingAfterBreak="0">
    <w:nsid w:val="5AE13927"/>
    <w:multiLevelType w:val="hybridMultilevel"/>
    <w:tmpl w:val="340E4F50"/>
    <w:lvl w:ilvl="0" w:tplc="3E06D3AA">
      <w:start w:val="1"/>
      <w:numFmt w:val="bullet"/>
      <w:lvlText w:val=""/>
      <w:lvlJc w:val="left"/>
      <w:pPr>
        <w:ind w:left="720" w:hanging="360"/>
      </w:pPr>
      <w:rPr>
        <w:rFonts w:ascii="Symbol" w:hAnsi="Symbol" w:hint="default"/>
      </w:rPr>
    </w:lvl>
    <w:lvl w:ilvl="1" w:tplc="BA780556">
      <w:start w:val="1"/>
      <w:numFmt w:val="bullet"/>
      <w:lvlText w:val="o"/>
      <w:lvlJc w:val="left"/>
      <w:pPr>
        <w:ind w:left="1440" w:hanging="360"/>
      </w:pPr>
      <w:rPr>
        <w:rFonts w:ascii="Courier New" w:hAnsi="Courier New" w:hint="default"/>
      </w:rPr>
    </w:lvl>
    <w:lvl w:ilvl="2" w:tplc="2952957C" w:tentative="1">
      <w:start w:val="1"/>
      <w:numFmt w:val="bullet"/>
      <w:lvlText w:val=""/>
      <w:lvlJc w:val="left"/>
      <w:pPr>
        <w:ind w:left="2160" w:hanging="360"/>
      </w:pPr>
      <w:rPr>
        <w:rFonts w:ascii="Wingdings" w:hAnsi="Wingdings" w:hint="default"/>
      </w:rPr>
    </w:lvl>
    <w:lvl w:ilvl="3" w:tplc="4418D218" w:tentative="1">
      <w:start w:val="1"/>
      <w:numFmt w:val="bullet"/>
      <w:lvlText w:val=""/>
      <w:lvlJc w:val="left"/>
      <w:pPr>
        <w:ind w:left="2880" w:hanging="360"/>
      </w:pPr>
      <w:rPr>
        <w:rFonts w:ascii="Symbol" w:hAnsi="Symbol" w:hint="default"/>
      </w:rPr>
    </w:lvl>
    <w:lvl w:ilvl="4" w:tplc="8FBEF96E" w:tentative="1">
      <w:start w:val="1"/>
      <w:numFmt w:val="bullet"/>
      <w:lvlText w:val="o"/>
      <w:lvlJc w:val="left"/>
      <w:pPr>
        <w:ind w:left="3600" w:hanging="360"/>
      </w:pPr>
      <w:rPr>
        <w:rFonts w:ascii="Courier New" w:hAnsi="Courier New" w:hint="default"/>
      </w:rPr>
    </w:lvl>
    <w:lvl w:ilvl="5" w:tplc="9DD22FBA" w:tentative="1">
      <w:start w:val="1"/>
      <w:numFmt w:val="bullet"/>
      <w:lvlText w:val=""/>
      <w:lvlJc w:val="left"/>
      <w:pPr>
        <w:ind w:left="4320" w:hanging="360"/>
      </w:pPr>
      <w:rPr>
        <w:rFonts w:ascii="Wingdings" w:hAnsi="Wingdings" w:hint="default"/>
      </w:rPr>
    </w:lvl>
    <w:lvl w:ilvl="6" w:tplc="6624F3E8" w:tentative="1">
      <w:start w:val="1"/>
      <w:numFmt w:val="bullet"/>
      <w:lvlText w:val=""/>
      <w:lvlJc w:val="left"/>
      <w:pPr>
        <w:ind w:left="5040" w:hanging="360"/>
      </w:pPr>
      <w:rPr>
        <w:rFonts w:ascii="Symbol" w:hAnsi="Symbol" w:hint="default"/>
      </w:rPr>
    </w:lvl>
    <w:lvl w:ilvl="7" w:tplc="C1EC29BE" w:tentative="1">
      <w:start w:val="1"/>
      <w:numFmt w:val="bullet"/>
      <w:lvlText w:val="o"/>
      <w:lvlJc w:val="left"/>
      <w:pPr>
        <w:ind w:left="5760" w:hanging="360"/>
      </w:pPr>
      <w:rPr>
        <w:rFonts w:ascii="Courier New" w:hAnsi="Courier New" w:hint="default"/>
      </w:rPr>
    </w:lvl>
    <w:lvl w:ilvl="8" w:tplc="CB2CF642" w:tentative="1">
      <w:start w:val="1"/>
      <w:numFmt w:val="bullet"/>
      <w:lvlText w:val=""/>
      <w:lvlJc w:val="left"/>
      <w:pPr>
        <w:ind w:left="6480" w:hanging="360"/>
      </w:pPr>
      <w:rPr>
        <w:rFonts w:ascii="Wingdings" w:hAnsi="Wingdings" w:hint="default"/>
      </w:rPr>
    </w:lvl>
  </w:abstractNum>
  <w:abstractNum w:abstractNumId="21" w15:restartNumberingAfterBreak="0">
    <w:nsid w:val="634D4840"/>
    <w:multiLevelType w:val="hybridMultilevel"/>
    <w:tmpl w:val="E36C6988"/>
    <w:lvl w:ilvl="0" w:tplc="48A08020">
      <w:start w:val="1"/>
      <w:numFmt w:val="bullet"/>
      <w:lvlText w:val=""/>
      <w:lvlJc w:val="left"/>
      <w:pPr>
        <w:ind w:left="720" w:hanging="360"/>
      </w:pPr>
      <w:rPr>
        <w:rFonts w:ascii="Symbol" w:hAnsi="Symbol" w:hint="default"/>
      </w:rPr>
    </w:lvl>
    <w:lvl w:ilvl="1" w:tplc="CDC6A748" w:tentative="1">
      <w:start w:val="1"/>
      <w:numFmt w:val="bullet"/>
      <w:lvlText w:val="o"/>
      <w:lvlJc w:val="left"/>
      <w:pPr>
        <w:ind w:left="1440" w:hanging="360"/>
      </w:pPr>
      <w:rPr>
        <w:rFonts w:ascii="Courier New" w:hAnsi="Courier New" w:hint="default"/>
      </w:rPr>
    </w:lvl>
    <w:lvl w:ilvl="2" w:tplc="19460F64" w:tentative="1">
      <w:start w:val="1"/>
      <w:numFmt w:val="bullet"/>
      <w:lvlText w:val=""/>
      <w:lvlJc w:val="left"/>
      <w:pPr>
        <w:ind w:left="2160" w:hanging="360"/>
      </w:pPr>
      <w:rPr>
        <w:rFonts w:ascii="Wingdings" w:hAnsi="Wingdings" w:hint="default"/>
      </w:rPr>
    </w:lvl>
    <w:lvl w:ilvl="3" w:tplc="D96C8094" w:tentative="1">
      <w:start w:val="1"/>
      <w:numFmt w:val="bullet"/>
      <w:lvlText w:val=""/>
      <w:lvlJc w:val="left"/>
      <w:pPr>
        <w:ind w:left="2880" w:hanging="360"/>
      </w:pPr>
      <w:rPr>
        <w:rFonts w:ascii="Symbol" w:hAnsi="Symbol" w:hint="default"/>
      </w:rPr>
    </w:lvl>
    <w:lvl w:ilvl="4" w:tplc="4FF26728" w:tentative="1">
      <w:start w:val="1"/>
      <w:numFmt w:val="bullet"/>
      <w:lvlText w:val="o"/>
      <w:lvlJc w:val="left"/>
      <w:pPr>
        <w:ind w:left="3600" w:hanging="360"/>
      </w:pPr>
      <w:rPr>
        <w:rFonts w:ascii="Courier New" w:hAnsi="Courier New" w:hint="default"/>
      </w:rPr>
    </w:lvl>
    <w:lvl w:ilvl="5" w:tplc="09F097D2" w:tentative="1">
      <w:start w:val="1"/>
      <w:numFmt w:val="bullet"/>
      <w:lvlText w:val=""/>
      <w:lvlJc w:val="left"/>
      <w:pPr>
        <w:ind w:left="4320" w:hanging="360"/>
      </w:pPr>
      <w:rPr>
        <w:rFonts w:ascii="Wingdings" w:hAnsi="Wingdings" w:hint="default"/>
      </w:rPr>
    </w:lvl>
    <w:lvl w:ilvl="6" w:tplc="F4CE2392" w:tentative="1">
      <w:start w:val="1"/>
      <w:numFmt w:val="bullet"/>
      <w:lvlText w:val=""/>
      <w:lvlJc w:val="left"/>
      <w:pPr>
        <w:ind w:left="5040" w:hanging="360"/>
      </w:pPr>
      <w:rPr>
        <w:rFonts w:ascii="Symbol" w:hAnsi="Symbol" w:hint="default"/>
      </w:rPr>
    </w:lvl>
    <w:lvl w:ilvl="7" w:tplc="F4D64C56" w:tentative="1">
      <w:start w:val="1"/>
      <w:numFmt w:val="bullet"/>
      <w:lvlText w:val="o"/>
      <w:lvlJc w:val="left"/>
      <w:pPr>
        <w:ind w:left="5760" w:hanging="360"/>
      </w:pPr>
      <w:rPr>
        <w:rFonts w:ascii="Courier New" w:hAnsi="Courier New" w:hint="default"/>
      </w:rPr>
    </w:lvl>
    <w:lvl w:ilvl="8" w:tplc="08C4847C" w:tentative="1">
      <w:start w:val="1"/>
      <w:numFmt w:val="bullet"/>
      <w:lvlText w:val=""/>
      <w:lvlJc w:val="left"/>
      <w:pPr>
        <w:ind w:left="6480" w:hanging="360"/>
      </w:pPr>
      <w:rPr>
        <w:rFonts w:ascii="Wingdings" w:hAnsi="Wingdings" w:hint="default"/>
      </w:rPr>
    </w:lvl>
  </w:abstractNum>
  <w:abstractNum w:abstractNumId="22" w15:restartNumberingAfterBreak="0">
    <w:nsid w:val="6F207A9A"/>
    <w:multiLevelType w:val="hybridMultilevel"/>
    <w:tmpl w:val="7674C10C"/>
    <w:lvl w:ilvl="0" w:tplc="0D2CBBA4">
      <w:start w:val="1"/>
      <w:numFmt w:val="bullet"/>
      <w:lvlText w:val=""/>
      <w:lvlJc w:val="left"/>
      <w:pPr>
        <w:ind w:left="720" w:hanging="360"/>
      </w:pPr>
      <w:rPr>
        <w:rFonts w:ascii="Symbol" w:hAnsi="Symbol" w:hint="default"/>
      </w:rPr>
    </w:lvl>
    <w:lvl w:ilvl="1" w:tplc="379A90C6">
      <w:numFmt w:val="bullet"/>
      <w:lvlText w:val="-"/>
      <w:lvlJc w:val="left"/>
      <w:pPr>
        <w:ind w:left="1440" w:hanging="360"/>
      </w:pPr>
      <w:rPr>
        <w:rFonts w:ascii="Arial" w:eastAsiaTheme="minorEastAsia" w:hAnsi="Arial" w:cs="Arial" w:hint="default"/>
      </w:rPr>
    </w:lvl>
    <w:lvl w:ilvl="2" w:tplc="7FDA2DB2" w:tentative="1">
      <w:start w:val="1"/>
      <w:numFmt w:val="bullet"/>
      <w:lvlText w:val=""/>
      <w:lvlJc w:val="left"/>
      <w:pPr>
        <w:ind w:left="2160" w:hanging="360"/>
      </w:pPr>
      <w:rPr>
        <w:rFonts w:ascii="Wingdings" w:hAnsi="Wingdings" w:hint="default"/>
      </w:rPr>
    </w:lvl>
    <w:lvl w:ilvl="3" w:tplc="5BC40B64" w:tentative="1">
      <w:start w:val="1"/>
      <w:numFmt w:val="bullet"/>
      <w:lvlText w:val=""/>
      <w:lvlJc w:val="left"/>
      <w:pPr>
        <w:ind w:left="2880" w:hanging="360"/>
      </w:pPr>
      <w:rPr>
        <w:rFonts w:ascii="Symbol" w:hAnsi="Symbol" w:hint="default"/>
      </w:rPr>
    </w:lvl>
    <w:lvl w:ilvl="4" w:tplc="6A5A8732" w:tentative="1">
      <w:start w:val="1"/>
      <w:numFmt w:val="bullet"/>
      <w:lvlText w:val="o"/>
      <w:lvlJc w:val="left"/>
      <w:pPr>
        <w:ind w:left="3600" w:hanging="360"/>
      </w:pPr>
      <w:rPr>
        <w:rFonts w:ascii="Courier New" w:hAnsi="Courier New" w:hint="default"/>
      </w:rPr>
    </w:lvl>
    <w:lvl w:ilvl="5" w:tplc="0E76352C" w:tentative="1">
      <w:start w:val="1"/>
      <w:numFmt w:val="bullet"/>
      <w:lvlText w:val=""/>
      <w:lvlJc w:val="left"/>
      <w:pPr>
        <w:ind w:left="4320" w:hanging="360"/>
      </w:pPr>
      <w:rPr>
        <w:rFonts w:ascii="Wingdings" w:hAnsi="Wingdings" w:hint="default"/>
      </w:rPr>
    </w:lvl>
    <w:lvl w:ilvl="6" w:tplc="3684DA3E" w:tentative="1">
      <w:start w:val="1"/>
      <w:numFmt w:val="bullet"/>
      <w:lvlText w:val=""/>
      <w:lvlJc w:val="left"/>
      <w:pPr>
        <w:ind w:left="5040" w:hanging="360"/>
      </w:pPr>
      <w:rPr>
        <w:rFonts w:ascii="Symbol" w:hAnsi="Symbol" w:hint="default"/>
      </w:rPr>
    </w:lvl>
    <w:lvl w:ilvl="7" w:tplc="24F8A398" w:tentative="1">
      <w:start w:val="1"/>
      <w:numFmt w:val="bullet"/>
      <w:lvlText w:val="o"/>
      <w:lvlJc w:val="left"/>
      <w:pPr>
        <w:ind w:left="5760" w:hanging="360"/>
      </w:pPr>
      <w:rPr>
        <w:rFonts w:ascii="Courier New" w:hAnsi="Courier New" w:hint="default"/>
      </w:rPr>
    </w:lvl>
    <w:lvl w:ilvl="8" w:tplc="81647082" w:tentative="1">
      <w:start w:val="1"/>
      <w:numFmt w:val="bullet"/>
      <w:lvlText w:val=""/>
      <w:lvlJc w:val="left"/>
      <w:pPr>
        <w:ind w:left="6480" w:hanging="360"/>
      </w:pPr>
      <w:rPr>
        <w:rFonts w:ascii="Wingdings" w:hAnsi="Wingdings" w:hint="default"/>
      </w:rPr>
    </w:lvl>
  </w:abstractNum>
  <w:abstractNum w:abstractNumId="23" w15:restartNumberingAfterBreak="0">
    <w:nsid w:val="703614AD"/>
    <w:multiLevelType w:val="hybridMultilevel"/>
    <w:tmpl w:val="C42E950C"/>
    <w:lvl w:ilvl="0" w:tplc="CED08318">
      <w:start w:val="1"/>
      <w:numFmt w:val="bullet"/>
      <w:lvlText w:val=""/>
      <w:lvlJc w:val="left"/>
      <w:pPr>
        <w:ind w:left="720" w:hanging="360"/>
      </w:pPr>
      <w:rPr>
        <w:rFonts w:ascii="Symbol" w:hAnsi="Symbol" w:hint="default"/>
      </w:rPr>
    </w:lvl>
    <w:lvl w:ilvl="1" w:tplc="A948A744" w:tentative="1">
      <w:start w:val="1"/>
      <w:numFmt w:val="bullet"/>
      <w:lvlText w:val="o"/>
      <w:lvlJc w:val="left"/>
      <w:pPr>
        <w:ind w:left="1440" w:hanging="360"/>
      </w:pPr>
      <w:rPr>
        <w:rFonts w:ascii="Courier New" w:hAnsi="Courier New" w:hint="default"/>
      </w:rPr>
    </w:lvl>
    <w:lvl w:ilvl="2" w:tplc="6114B708" w:tentative="1">
      <w:start w:val="1"/>
      <w:numFmt w:val="bullet"/>
      <w:lvlText w:val=""/>
      <w:lvlJc w:val="left"/>
      <w:pPr>
        <w:ind w:left="2160" w:hanging="360"/>
      </w:pPr>
      <w:rPr>
        <w:rFonts w:ascii="Wingdings" w:hAnsi="Wingdings" w:hint="default"/>
      </w:rPr>
    </w:lvl>
    <w:lvl w:ilvl="3" w:tplc="32289E74" w:tentative="1">
      <w:start w:val="1"/>
      <w:numFmt w:val="bullet"/>
      <w:lvlText w:val=""/>
      <w:lvlJc w:val="left"/>
      <w:pPr>
        <w:ind w:left="2880" w:hanging="360"/>
      </w:pPr>
      <w:rPr>
        <w:rFonts w:ascii="Symbol" w:hAnsi="Symbol" w:hint="default"/>
      </w:rPr>
    </w:lvl>
    <w:lvl w:ilvl="4" w:tplc="6B40F970" w:tentative="1">
      <w:start w:val="1"/>
      <w:numFmt w:val="bullet"/>
      <w:lvlText w:val="o"/>
      <w:lvlJc w:val="left"/>
      <w:pPr>
        <w:ind w:left="3600" w:hanging="360"/>
      </w:pPr>
      <w:rPr>
        <w:rFonts w:ascii="Courier New" w:hAnsi="Courier New" w:hint="default"/>
      </w:rPr>
    </w:lvl>
    <w:lvl w:ilvl="5" w:tplc="CF28D3EC" w:tentative="1">
      <w:start w:val="1"/>
      <w:numFmt w:val="bullet"/>
      <w:lvlText w:val=""/>
      <w:lvlJc w:val="left"/>
      <w:pPr>
        <w:ind w:left="4320" w:hanging="360"/>
      </w:pPr>
      <w:rPr>
        <w:rFonts w:ascii="Wingdings" w:hAnsi="Wingdings" w:hint="default"/>
      </w:rPr>
    </w:lvl>
    <w:lvl w:ilvl="6" w:tplc="B0B6B456" w:tentative="1">
      <w:start w:val="1"/>
      <w:numFmt w:val="bullet"/>
      <w:lvlText w:val=""/>
      <w:lvlJc w:val="left"/>
      <w:pPr>
        <w:ind w:left="5040" w:hanging="360"/>
      </w:pPr>
      <w:rPr>
        <w:rFonts w:ascii="Symbol" w:hAnsi="Symbol" w:hint="default"/>
      </w:rPr>
    </w:lvl>
    <w:lvl w:ilvl="7" w:tplc="BA920E9E" w:tentative="1">
      <w:start w:val="1"/>
      <w:numFmt w:val="bullet"/>
      <w:lvlText w:val="o"/>
      <w:lvlJc w:val="left"/>
      <w:pPr>
        <w:ind w:left="5760" w:hanging="360"/>
      </w:pPr>
      <w:rPr>
        <w:rFonts w:ascii="Courier New" w:hAnsi="Courier New" w:hint="default"/>
      </w:rPr>
    </w:lvl>
    <w:lvl w:ilvl="8" w:tplc="FF9ED4E6" w:tentative="1">
      <w:start w:val="1"/>
      <w:numFmt w:val="bullet"/>
      <w:lvlText w:val=""/>
      <w:lvlJc w:val="left"/>
      <w:pPr>
        <w:ind w:left="6480" w:hanging="360"/>
      </w:pPr>
      <w:rPr>
        <w:rFonts w:ascii="Wingdings" w:hAnsi="Wingdings" w:hint="default"/>
      </w:rPr>
    </w:lvl>
  </w:abstractNum>
  <w:abstractNum w:abstractNumId="24" w15:restartNumberingAfterBreak="0">
    <w:nsid w:val="72BD7F49"/>
    <w:multiLevelType w:val="hybridMultilevel"/>
    <w:tmpl w:val="60307F52"/>
    <w:lvl w:ilvl="0" w:tplc="10666BE6">
      <w:start w:val="1"/>
      <w:numFmt w:val="bullet"/>
      <w:pStyle w:val="TableBulletList"/>
      <w:lvlText w:val=""/>
      <w:lvlJc w:val="left"/>
      <w:pPr>
        <w:ind w:left="170" w:hanging="170"/>
      </w:pPr>
      <w:rPr>
        <w:rFonts w:ascii="Symbol" w:hAnsi="Symbol" w:hint="default"/>
        <w:color w:val="238199"/>
      </w:rPr>
    </w:lvl>
    <w:lvl w:ilvl="1" w:tplc="EFAE8B6E" w:tentative="1">
      <w:start w:val="1"/>
      <w:numFmt w:val="bullet"/>
      <w:lvlText w:val="o"/>
      <w:lvlJc w:val="left"/>
      <w:pPr>
        <w:ind w:left="1440" w:hanging="360"/>
      </w:pPr>
      <w:rPr>
        <w:rFonts w:ascii="Courier New" w:hAnsi="Courier New" w:cs="Courier New" w:hint="default"/>
      </w:rPr>
    </w:lvl>
    <w:lvl w:ilvl="2" w:tplc="6A68AD24" w:tentative="1">
      <w:start w:val="1"/>
      <w:numFmt w:val="bullet"/>
      <w:lvlText w:val=""/>
      <w:lvlJc w:val="left"/>
      <w:pPr>
        <w:ind w:left="2160" w:hanging="360"/>
      </w:pPr>
      <w:rPr>
        <w:rFonts w:ascii="Wingdings" w:hAnsi="Wingdings" w:hint="default"/>
      </w:rPr>
    </w:lvl>
    <w:lvl w:ilvl="3" w:tplc="BA525306" w:tentative="1">
      <w:start w:val="1"/>
      <w:numFmt w:val="bullet"/>
      <w:lvlText w:val=""/>
      <w:lvlJc w:val="left"/>
      <w:pPr>
        <w:ind w:left="2880" w:hanging="360"/>
      </w:pPr>
      <w:rPr>
        <w:rFonts w:ascii="Symbol" w:hAnsi="Symbol" w:hint="default"/>
      </w:rPr>
    </w:lvl>
    <w:lvl w:ilvl="4" w:tplc="9C6459F6" w:tentative="1">
      <w:start w:val="1"/>
      <w:numFmt w:val="bullet"/>
      <w:lvlText w:val="o"/>
      <w:lvlJc w:val="left"/>
      <w:pPr>
        <w:ind w:left="3600" w:hanging="360"/>
      </w:pPr>
      <w:rPr>
        <w:rFonts w:ascii="Courier New" w:hAnsi="Courier New" w:cs="Courier New" w:hint="default"/>
      </w:rPr>
    </w:lvl>
    <w:lvl w:ilvl="5" w:tplc="AC14004E" w:tentative="1">
      <w:start w:val="1"/>
      <w:numFmt w:val="bullet"/>
      <w:lvlText w:val=""/>
      <w:lvlJc w:val="left"/>
      <w:pPr>
        <w:ind w:left="4320" w:hanging="360"/>
      </w:pPr>
      <w:rPr>
        <w:rFonts w:ascii="Wingdings" w:hAnsi="Wingdings" w:hint="default"/>
      </w:rPr>
    </w:lvl>
    <w:lvl w:ilvl="6" w:tplc="1272EBD8" w:tentative="1">
      <w:start w:val="1"/>
      <w:numFmt w:val="bullet"/>
      <w:lvlText w:val=""/>
      <w:lvlJc w:val="left"/>
      <w:pPr>
        <w:ind w:left="5040" w:hanging="360"/>
      </w:pPr>
      <w:rPr>
        <w:rFonts w:ascii="Symbol" w:hAnsi="Symbol" w:hint="default"/>
      </w:rPr>
    </w:lvl>
    <w:lvl w:ilvl="7" w:tplc="7FDE1050" w:tentative="1">
      <w:start w:val="1"/>
      <w:numFmt w:val="bullet"/>
      <w:lvlText w:val="o"/>
      <w:lvlJc w:val="left"/>
      <w:pPr>
        <w:ind w:left="5760" w:hanging="360"/>
      </w:pPr>
      <w:rPr>
        <w:rFonts w:ascii="Courier New" w:hAnsi="Courier New" w:cs="Courier New" w:hint="default"/>
      </w:rPr>
    </w:lvl>
    <w:lvl w:ilvl="8" w:tplc="168C3CE2" w:tentative="1">
      <w:start w:val="1"/>
      <w:numFmt w:val="bullet"/>
      <w:lvlText w:val=""/>
      <w:lvlJc w:val="left"/>
      <w:pPr>
        <w:ind w:left="6480" w:hanging="360"/>
      </w:pPr>
      <w:rPr>
        <w:rFonts w:ascii="Wingdings" w:hAnsi="Wingdings" w:hint="default"/>
      </w:rPr>
    </w:lvl>
  </w:abstractNum>
  <w:abstractNum w:abstractNumId="25" w15:restartNumberingAfterBreak="0">
    <w:nsid w:val="7B0548EA"/>
    <w:multiLevelType w:val="hybridMultilevel"/>
    <w:tmpl w:val="F830FBFA"/>
    <w:lvl w:ilvl="0" w:tplc="DD9C43AA">
      <w:start w:val="1"/>
      <w:numFmt w:val="bullet"/>
      <w:lvlText w:val=""/>
      <w:lvlJc w:val="left"/>
      <w:pPr>
        <w:ind w:left="720" w:hanging="360"/>
      </w:pPr>
      <w:rPr>
        <w:rFonts w:ascii="Symbol" w:hAnsi="Symbol" w:hint="default"/>
      </w:rPr>
    </w:lvl>
    <w:lvl w:ilvl="1" w:tplc="6124388A">
      <w:start w:val="1"/>
      <w:numFmt w:val="bullet"/>
      <w:lvlText w:val="o"/>
      <w:lvlJc w:val="left"/>
      <w:pPr>
        <w:ind w:left="1440" w:hanging="360"/>
      </w:pPr>
      <w:rPr>
        <w:rFonts w:ascii="Courier New" w:hAnsi="Courier New" w:cs="Courier New" w:hint="default"/>
      </w:rPr>
    </w:lvl>
    <w:lvl w:ilvl="2" w:tplc="69C04A1A" w:tentative="1">
      <w:start w:val="1"/>
      <w:numFmt w:val="bullet"/>
      <w:lvlText w:val=""/>
      <w:lvlJc w:val="left"/>
      <w:pPr>
        <w:ind w:left="2160" w:hanging="360"/>
      </w:pPr>
      <w:rPr>
        <w:rFonts w:ascii="Wingdings" w:hAnsi="Wingdings" w:hint="default"/>
      </w:rPr>
    </w:lvl>
    <w:lvl w:ilvl="3" w:tplc="26AE4210" w:tentative="1">
      <w:start w:val="1"/>
      <w:numFmt w:val="bullet"/>
      <w:lvlText w:val=""/>
      <w:lvlJc w:val="left"/>
      <w:pPr>
        <w:ind w:left="2880" w:hanging="360"/>
      </w:pPr>
      <w:rPr>
        <w:rFonts w:ascii="Symbol" w:hAnsi="Symbol" w:hint="default"/>
      </w:rPr>
    </w:lvl>
    <w:lvl w:ilvl="4" w:tplc="BF0478E4" w:tentative="1">
      <w:start w:val="1"/>
      <w:numFmt w:val="bullet"/>
      <w:lvlText w:val="o"/>
      <w:lvlJc w:val="left"/>
      <w:pPr>
        <w:ind w:left="3600" w:hanging="360"/>
      </w:pPr>
      <w:rPr>
        <w:rFonts w:ascii="Courier New" w:hAnsi="Courier New" w:cs="Courier New" w:hint="default"/>
      </w:rPr>
    </w:lvl>
    <w:lvl w:ilvl="5" w:tplc="24986738" w:tentative="1">
      <w:start w:val="1"/>
      <w:numFmt w:val="bullet"/>
      <w:lvlText w:val=""/>
      <w:lvlJc w:val="left"/>
      <w:pPr>
        <w:ind w:left="4320" w:hanging="360"/>
      </w:pPr>
      <w:rPr>
        <w:rFonts w:ascii="Wingdings" w:hAnsi="Wingdings" w:hint="default"/>
      </w:rPr>
    </w:lvl>
    <w:lvl w:ilvl="6" w:tplc="46164D50" w:tentative="1">
      <w:start w:val="1"/>
      <w:numFmt w:val="bullet"/>
      <w:lvlText w:val=""/>
      <w:lvlJc w:val="left"/>
      <w:pPr>
        <w:ind w:left="5040" w:hanging="360"/>
      </w:pPr>
      <w:rPr>
        <w:rFonts w:ascii="Symbol" w:hAnsi="Symbol" w:hint="default"/>
      </w:rPr>
    </w:lvl>
    <w:lvl w:ilvl="7" w:tplc="82E4F7CE" w:tentative="1">
      <w:start w:val="1"/>
      <w:numFmt w:val="bullet"/>
      <w:lvlText w:val="o"/>
      <w:lvlJc w:val="left"/>
      <w:pPr>
        <w:ind w:left="5760" w:hanging="360"/>
      </w:pPr>
      <w:rPr>
        <w:rFonts w:ascii="Courier New" w:hAnsi="Courier New" w:cs="Courier New" w:hint="default"/>
      </w:rPr>
    </w:lvl>
    <w:lvl w:ilvl="8" w:tplc="42FABB74" w:tentative="1">
      <w:start w:val="1"/>
      <w:numFmt w:val="bullet"/>
      <w:lvlText w:val=""/>
      <w:lvlJc w:val="left"/>
      <w:pPr>
        <w:ind w:left="6480" w:hanging="360"/>
      </w:pPr>
      <w:rPr>
        <w:rFonts w:ascii="Wingdings" w:hAnsi="Wingdings" w:hint="default"/>
      </w:rPr>
    </w:lvl>
  </w:abstractNum>
  <w:abstractNum w:abstractNumId="26" w15:restartNumberingAfterBreak="0">
    <w:nsid w:val="7DFD3503"/>
    <w:multiLevelType w:val="hybridMultilevel"/>
    <w:tmpl w:val="C0063A46"/>
    <w:lvl w:ilvl="0" w:tplc="0A2A32B4">
      <w:start w:val="1"/>
      <w:numFmt w:val="bullet"/>
      <w:lvlText w:val=""/>
      <w:lvlJc w:val="left"/>
      <w:pPr>
        <w:ind w:left="720" w:hanging="360"/>
      </w:pPr>
      <w:rPr>
        <w:rFonts w:ascii="Symbol" w:hAnsi="Symbol" w:hint="default"/>
      </w:rPr>
    </w:lvl>
    <w:lvl w:ilvl="1" w:tplc="9E1ADEB8" w:tentative="1">
      <w:start w:val="1"/>
      <w:numFmt w:val="bullet"/>
      <w:lvlText w:val="o"/>
      <w:lvlJc w:val="left"/>
      <w:pPr>
        <w:ind w:left="1440" w:hanging="360"/>
      </w:pPr>
      <w:rPr>
        <w:rFonts w:ascii="Courier New" w:hAnsi="Courier New" w:cs="Courier New" w:hint="default"/>
      </w:rPr>
    </w:lvl>
    <w:lvl w:ilvl="2" w:tplc="DE40F110" w:tentative="1">
      <w:start w:val="1"/>
      <w:numFmt w:val="bullet"/>
      <w:lvlText w:val=""/>
      <w:lvlJc w:val="left"/>
      <w:pPr>
        <w:ind w:left="2160" w:hanging="360"/>
      </w:pPr>
      <w:rPr>
        <w:rFonts w:ascii="Wingdings" w:hAnsi="Wingdings" w:hint="default"/>
      </w:rPr>
    </w:lvl>
    <w:lvl w:ilvl="3" w:tplc="BB064B64" w:tentative="1">
      <w:start w:val="1"/>
      <w:numFmt w:val="bullet"/>
      <w:lvlText w:val=""/>
      <w:lvlJc w:val="left"/>
      <w:pPr>
        <w:ind w:left="2880" w:hanging="360"/>
      </w:pPr>
      <w:rPr>
        <w:rFonts w:ascii="Symbol" w:hAnsi="Symbol" w:hint="default"/>
      </w:rPr>
    </w:lvl>
    <w:lvl w:ilvl="4" w:tplc="9FF4008C" w:tentative="1">
      <w:start w:val="1"/>
      <w:numFmt w:val="bullet"/>
      <w:lvlText w:val="o"/>
      <w:lvlJc w:val="left"/>
      <w:pPr>
        <w:ind w:left="3600" w:hanging="360"/>
      </w:pPr>
      <w:rPr>
        <w:rFonts w:ascii="Courier New" w:hAnsi="Courier New" w:cs="Courier New" w:hint="default"/>
      </w:rPr>
    </w:lvl>
    <w:lvl w:ilvl="5" w:tplc="6B80AA06" w:tentative="1">
      <w:start w:val="1"/>
      <w:numFmt w:val="bullet"/>
      <w:lvlText w:val=""/>
      <w:lvlJc w:val="left"/>
      <w:pPr>
        <w:ind w:left="4320" w:hanging="360"/>
      </w:pPr>
      <w:rPr>
        <w:rFonts w:ascii="Wingdings" w:hAnsi="Wingdings" w:hint="default"/>
      </w:rPr>
    </w:lvl>
    <w:lvl w:ilvl="6" w:tplc="42145F58" w:tentative="1">
      <w:start w:val="1"/>
      <w:numFmt w:val="bullet"/>
      <w:lvlText w:val=""/>
      <w:lvlJc w:val="left"/>
      <w:pPr>
        <w:ind w:left="5040" w:hanging="360"/>
      </w:pPr>
      <w:rPr>
        <w:rFonts w:ascii="Symbol" w:hAnsi="Symbol" w:hint="default"/>
      </w:rPr>
    </w:lvl>
    <w:lvl w:ilvl="7" w:tplc="4C5E2500" w:tentative="1">
      <w:start w:val="1"/>
      <w:numFmt w:val="bullet"/>
      <w:lvlText w:val="o"/>
      <w:lvlJc w:val="left"/>
      <w:pPr>
        <w:ind w:left="5760" w:hanging="360"/>
      </w:pPr>
      <w:rPr>
        <w:rFonts w:ascii="Courier New" w:hAnsi="Courier New" w:cs="Courier New" w:hint="default"/>
      </w:rPr>
    </w:lvl>
    <w:lvl w:ilvl="8" w:tplc="B808ABD2" w:tentative="1">
      <w:start w:val="1"/>
      <w:numFmt w:val="bullet"/>
      <w:lvlText w:val=""/>
      <w:lvlJc w:val="left"/>
      <w:pPr>
        <w:ind w:left="6480" w:hanging="360"/>
      </w:pPr>
      <w:rPr>
        <w:rFonts w:ascii="Wingdings" w:hAnsi="Wingdings" w:hint="default"/>
      </w:rPr>
    </w:lvl>
  </w:abstractNum>
  <w:num w:numId="1">
    <w:abstractNumId w:val="13"/>
  </w:num>
  <w:num w:numId="2">
    <w:abstractNumId w:val="4"/>
  </w:num>
  <w:num w:numId="3">
    <w:abstractNumId w:val="24"/>
  </w:num>
  <w:num w:numId="4">
    <w:abstractNumId w:val="18"/>
  </w:num>
  <w:num w:numId="5">
    <w:abstractNumId w:val="16"/>
  </w:num>
  <w:num w:numId="6">
    <w:abstractNumId w:val="1"/>
  </w:num>
  <w:num w:numId="7">
    <w:abstractNumId w:val="8"/>
  </w:num>
  <w:num w:numId="8">
    <w:abstractNumId w:val="22"/>
  </w:num>
  <w:num w:numId="9">
    <w:abstractNumId w:val="12"/>
  </w:num>
  <w:num w:numId="10">
    <w:abstractNumId w:val="7"/>
  </w:num>
  <w:num w:numId="11">
    <w:abstractNumId w:val="21"/>
  </w:num>
  <w:num w:numId="12">
    <w:abstractNumId w:val="15"/>
  </w:num>
  <w:num w:numId="13">
    <w:abstractNumId w:val="2"/>
  </w:num>
  <w:num w:numId="14">
    <w:abstractNumId w:val="19"/>
  </w:num>
  <w:num w:numId="15">
    <w:abstractNumId w:val="14"/>
  </w:num>
  <w:num w:numId="16">
    <w:abstractNumId w:val="6"/>
  </w:num>
  <w:num w:numId="17">
    <w:abstractNumId w:val="3"/>
  </w:num>
  <w:num w:numId="18">
    <w:abstractNumId w:val="26"/>
  </w:num>
  <w:num w:numId="19">
    <w:abstractNumId w:val="23"/>
  </w:num>
  <w:num w:numId="20">
    <w:abstractNumId w:val="20"/>
  </w:num>
  <w:num w:numId="21">
    <w:abstractNumId w:val="10"/>
  </w:num>
  <w:num w:numId="22">
    <w:abstractNumId w:val="0"/>
  </w:num>
  <w:num w:numId="23">
    <w:abstractNumId w:val="11"/>
  </w:num>
  <w:num w:numId="24">
    <w:abstractNumId w:val="5"/>
  </w:num>
  <w:num w:numId="25">
    <w:abstractNumId w:val="17"/>
  </w:num>
  <w:num w:numId="26">
    <w:abstractNumId w:val="9"/>
  </w:num>
  <w:num w:numId="27">
    <w:abstractNumId w:val="2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proofState w:spelling="clean" w:grammar="clean"/>
  <w:attachedTemplate r:id="rId1"/>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62E7"/>
    <w:rsid w:val="00000903"/>
    <w:rsid w:val="00001CBF"/>
    <w:rsid w:val="00002859"/>
    <w:rsid w:val="00002A9C"/>
    <w:rsid w:val="00002CA5"/>
    <w:rsid w:val="0000472A"/>
    <w:rsid w:val="00005D0B"/>
    <w:rsid w:val="00006593"/>
    <w:rsid w:val="000114B8"/>
    <w:rsid w:val="000122B4"/>
    <w:rsid w:val="000125F6"/>
    <w:rsid w:val="00012CD8"/>
    <w:rsid w:val="000141AD"/>
    <w:rsid w:val="00014865"/>
    <w:rsid w:val="000172C4"/>
    <w:rsid w:val="00020AB4"/>
    <w:rsid w:val="00020BAB"/>
    <w:rsid w:val="00020F18"/>
    <w:rsid w:val="00025008"/>
    <w:rsid w:val="000250CD"/>
    <w:rsid w:val="000250FC"/>
    <w:rsid w:val="000304DB"/>
    <w:rsid w:val="00032873"/>
    <w:rsid w:val="000340EF"/>
    <w:rsid w:val="0003590A"/>
    <w:rsid w:val="00036468"/>
    <w:rsid w:val="000416E4"/>
    <w:rsid w:val="000426F5"/>
    <w:rsid w:val="000438A5"/>
    <w:rsid w:val="00044B8F"/>
    <w:rsid w:val="00045B77"/>
    <w:rsid w:val="00046F77"/>
    <w:rsid w:val="00050B73"/>
    <w:rsid w:val="000512EF"/>
    <w:rsid w:val="00051F54"/>
    <w:rsid w:val="000525E3"/>
    <w:rsid w:val="00052640"/>
    <w:rsid w:val="0005352E"/>
    <w:rsid w:val="000565A3"/>
    <w:rsid w:val="00057651"/>
    <w:rsid w:val="000579E5"/>
    <w:rsid w:val="0006181C"/>
    <w:rsid w:val="00063B8F"/>
    <w:rsid w:val="00063DE6"/>
    <w:rsid w:val="00072AAE"/>
    <w:rsid w:val="000763AC"/>
    <w:rsid w:val="000815F9"/>
    <w:rsid w:val="00082651"/>
    <w:rsid w:val="00083DBE"/>
    <w:rsid w:val="00085A43"/>
    <w:rsid w:val="00092729"/>
    <w:rsid w:val="00092ED0"/>
    <w:rsid w:val="0009514B"/>
    <w:rsid w:val="000978A2"/>
    <w:rsid w:val="00097CED"/>
    <w:rsid w:val="000A31DF"/>
    <w:rsid w:val="000A5409"/>
    <w:rsid w:val="000A65B4"/>
    <w:rsid w:val="000B23B8"/>
    <w:rsid w:val="000B4E52"/>
    <w:rsid w:val="000B5CE6"/>
    <w:rsid w:val="000B6CF6"/>
    <w:rsid w:val="000C01DC"/>
    <w:rsid w:val="000C3185"/>
    <w:rsid w:val="000C37A9"/>
    <w:rsid w:val="000C5AF7"/>
    <w:rsid w:val="000C61C2"/>
    <w:rsid w:val="000C66AD"/>
    <w:rsid w:val="000C6B81"/>
    <w:rsid w:val="000C75F1"/>
    <w:rsid w:val="000D0975"/>
    <w:rsid w:val="000D2730"/>
    <w:rsid w:val="000D454F"/>
    <w:rsid w:val="000D50BF"/>
    <w:rsid w:val="000D57DD"/>
    <w:rsid w:val="000E0E99"/>
    <w:rsid w:val="000E1848"/>
    <w:rsid w:val="000E1D9C"/>
    <w:rsid w:val="000E2872"/>
    <w:rsid w:val="000E4055"/>
    <w:rsid w:val="000E4577"/>
    <w:rsid w:val="000E47BD"/>
    <w:rsid w:val="000E4E23"/>
    <w:rsid w:val="000E4EE2"/>
    <w:rsid w:val="000E53CE"/>
    <w:rsid w:val="000E57DA"/>
    <w:rsid w:val="000F06C7"/>
    <w:rsid w:val="000F1282"/>
    <w:rsid w:val="000F27BD"/>
    <w:rsid w:val="000F4471"/>
    <w:rsid w:val="000F4D6A"/>
    <w:rsid w:val="00103169"/>
    <w:rsid w:val="00103C5D"/>
    <w:rsid w:val="00107922"/>
    <w:rsid w:val="00110796"/>
    <w:rsid w:val="00110BA0"/>
    <w:rsid w:val="001116B6"/>
    <w:rsid w:val="00112600"/>
    <w:rsid w:val="001127F0"/>
    <w:rsid w:val="00113081"/>
    <w:rsid w:val="00113D9A"/>
    <w:rsid w:val="0011473B"/>
    <w:rsid w:val="001147DA"/>
    <w:rsid w:val="00115948"/>
    <w:rsid w:val="00121BBF"/>
    <w:rsid w:val="00124235"/>
    <w:rsid w:val="001311F1"/>
    <w:rsid w:val="00132847"/>
    <w:rsid w:val="00134195"/>
    <w:rsid w:val="00134E19"/>
    <w:rsid w:val="0013588C"/>
    <w:rsid w:val="00137413"/>
    <w:rsid w:val="0013750B"/>
    <w:rsid w:val="00137A53"/>
    <w:rsid w:val="00140C89"/>
    <w:rsid w:val="001416E6"/>
    <w:rsid w:val="00142018"/>
    <w:rsid w:val="00142FA1"/>
    <w:rsid w:val="001436BA"/>
    <w:rsid w:val="00145C6A"/>
    <w:rsid w:val="00147191"/>
    <w:rsid w:val="0015032C"/>
    <w:rsid w:val="00150F8B"/>
    <w:rsid w:val="00151893"/>
    <w:rsid w:val="00151C2C"/>
    <w:rsid w:val="00151D73"/>
    <w:rsid w:val="00152231"/>
    <w:rsid w:val="00152C60"/>
    <w:rsid w:val="00154DFC"/>
    <w:rsid w:val="0015650A"/>
    <w:rsid w:val="00156AC9"/>
    <w:rsid w:val="00157481"/>
    <w:rsid w:val="00160205"/>
    <w:rsid w:val="00161CFC"/>
    <w:rsid w:val="0016301E"/>
    <w:rsid w:val="00163857"/>
    <w:rsid w:val="00163AC5"/>
    <w:rsid w:val="00164DD3"/>
    <w:rsid w:val="00167123"/>
    <w:rsid w:val="001709EB"/>
    <w:rsid w:val="00170D59"/>
    <w:rsid w:val="001719F1"/>
    <w:rsid w:val="00174554"/>
    <w:rsid w:val="00174F30"/>
    <w:rsid w:val="00176650"/>
    <w:rsid w:val="0017766D"/>
    <w:rsid w:val="00180A78"/>
    <w:rsid w:val="00180A9D"/>
    <w:rsid w:val="0018404A"/>
    <w:rsid w:val="00185324"/>
    <w:rsid w:val="00185AF1"/>
    <w:rsid w:val="00186261"/>
    <w:rsid w:val="001870DE"/>
    <w:rsid w:val="001907DD"/>
    <w:rsid w:val="00192355"/>
    <w:rsid w:val="001947A8"/>
    <w:rsid w:val="00196C4C"/>
    <w:rsid w:val="001976F8"/>
    <w:rsid w:val="001A2407"/>
    <w:rsid w:val="001A352C"/>
    <w:rsid w:val="001A6E7F"/>
    <w:rsid w:val="001B0013"/>
    <w:rsid w:val="001B092E"/>
    <w:rsid w:val="001B1297"/>
    <w:rsid w:val="001B21F3"/>
    <w:rsid w:val="001B23C8"/>
    <w:rsid w:val="001B56F3"/>
    <w:rsid w:val="001B5D02"/>
    <w:rsid w:val="001B7059"/>
    <w:rsid w:val="001C027A"/>
    <w:rsid w:val="001C081D"/>
    <w:rsid w:val="001C3920"/>
    <w:rsid w:val="001C3BA1"/>
    <w:rsid w:val="001C5630"/>
    <w:rsid w:val="001C56C5"/>
    <w:rsid w:val="001C6A6F"/>
    <w:rsid w:val="001D3129"/>
    <w:rsid w:val="001D5171"/>
    <w:rsid w:val="001E0D8A"/>
    <w:rsid w:val="001E1257"/>
    <w:rsid w:val="001E18DB"/>
    <w:rsid w:val="001E47D3"/>
    <w:rsid w:val="001E5924"/>
    <w:rsid w:val="001E5AAA"/>
    <w:rsid w:val="001E5FB8"/>
    <w:rsid w:val="001E6921"/>
    <w:rsid w:val="001E6B4A"/>
    <w:rsid w:val="001F2702"/>
    <w:rsid w:val="001F2EE3"/>
    <w:rsid w:val="001F33C4"/>
    <w:rsid w:val="001F45C9"/>
    <w:rsid w:val="001F6343"/>
    <w:rsid w:val="001F657A"/>
    <w:rsid w:val="001F7C17"/>
    <w:rsid w:val="00200499"/>
    <w:rsid w:val="002023E5"/>
    <w:rsid w:val="00202EC4"/>
    <w:rsid w:val="00204272"/>
    <w:rsid w:val="002051B7"/>
    <w:rsid w:val="00205776"/>
    <w:rsid w:val="0021083C"/>
    <w:rsid w:val="00213607"/>
    <w:rsid w:val="00214E9C"/>
    <w:rsid w:val="00217118"/>
    <w:rsid w:val="00220025"/>
    <w:rsid w:val="002200F4"/>
    <w:rsid w:val="00220E59"/>
    <w:rsid w:val="0022168C"/>
    <w:rsid w:val="00221BEF"/>
    <w:rsid w:val="0022475E"/>
    <w:rsid w:val="002248B6"/>
    <w:rsid w:val="002279EB"/>
    <w:rsid w:val="002304DF"/>
    <w:rsid w:val="002319FD"/>
    <w:rsid w:val="00231A58"/>
    <w:rsid w:val="002357FE"/>
    <w:rsid w:val="002359F4"/>
    <w:rsid w:val="00235EA2"/>
    <w:rsid w:val="00237332"/>
    <w:rsid w:val="00240057"/>
    <w:rsid w:val="0024171B"/>
    <w:rsid w:val="00244AE6"/>
    <w:rsid w:val="00244E02"/>
    <w:rsid w:val="00245CD8"/>
    <w:rsid w:val="00246518"/>
    <w:rsid w:val="002474F9"/>
    <w:rsid w:val="00247C24"/>
    <w:rsid w:val="00247CEB"/>
    <w:rsid w:val="00247F1F"/>
    <w:rsid w:val="00250C1B"/>
    <w:rsid w:val="00251C31"/>
    <w:rsid w:val="00251E38"/>
    <w:rsid w:val="002542FA"/>
    <w:rsid w:val="00257CCC"/>
    <w:rsid w:val="0026129D"/>
    <w:rsid w:val="00263764"/>
    <w:rsid w:val="002642AB"/>
    <w:rsid w:val="00265EFD"/>
    <w:rsid w:val="0026653D"/>
    <w:rsid w:val="00266B3E"/>
    <w:rsid w:val="0027020F"/>
    <w:rsid w:val="00270545"/>
    <w:rsid w:val="00274E58"/>
    <w:rsid w:val="002763FB"/>
    <w:rsid w:val="00283A2C"/>
    <w:rsid w:val="00283A3E"/>
    <w:rsid w:val="00284143"/>
    <w:rsid w:val="0028643E"/>
    <w:rsid w:val="00291E80"/>
    <w:rsid w:val="00292087"/>
    <w:rsid w:val="002948B1"/>
    <w:rsid w:val="00295B65"/>
    <w:rsid w:val="00296832"/>
    <w:rsid w:val="002A265F"/>
    <w:rsid w:val="002A7313"/>
    <w:rsid w:val="002A77E0"/>
    <w:rsid w:val="002A7893"/>
    <w:rsid w:val="002B097B"/>
    <w:rsid w:val="002B5EEB"/>
    <w:rsid w:val="002C1483"/>
    <w:rsid w:val="002C2194"/>
    <w:rsid w:val="002C321E"/>
    <w:rsid w:val="002C3DE9"/>
    <w:rsid w:val="002C42A2"/>
    <w:rsid w:val="002C7EC0"/>
    <w:rsid w:val="002D3A11"/>
    <w:rsid w:val="002D4117"/>
    <w:rsid w:val="002D4AA5"/>
    <w:rsid w:val="002D5548"/>
    <w:rsid w:val="002D57CA"/>
    <w:rsid w:val="002E09AA"/>
    <w:rsid w:val="002E21E5"/>
    <w:rsid w:val="002E2506"/>
    <w:rsid w:val="002E3884"/>
    <w:rsid w:val="002F0462"/>
    <w:rsid w:val="002F5609"/>
    <w:rsid w:val="00300C48"/>
    <w:rsid w:val="00300EFC"/>
    <w:rsid w:val="00301F7E"/>
    <w:rsid w:val="003023A4"/>
    <w:rsid w:val="00302570"/>
    <w:rsid w:val="00303EAA"/>
    <w:rsid w:val="003103E7"/>
    <w:rsid w:val="00313A8F"/>
    <w:rsid w:val="00313EF8"/>
    <w:rsid w:val="003166C8"/>
    <w:rsid w:val="0031724B"/>
    <w:rsid w:val="00322E7B"/>
    <w:rsid w:val="00323325"/>
    <w:rsid w:val="00323BD6"/>
    <w:rsid w:val="0032565B"/>
    <w:rsid w:val="00327076"/>
    <w:rsid w:val="00327376"/>
    <w:rsid w:val="003279B2"/>
    <w:rsid w:val="00330D79"/>
    <w:rsid w:val="003313A0"/>
    <w:rsid w:val="0033356F"/>
    <w:rsid w:val="003349A2"/>
    <w:rsid w:val="00337390"/>
    <w:rsid w:val="00340E83"/>
    <w:rsid w:val="0034117F"/>
    <w:rsid w:val="0034192C"/>
    <w:rsid w:val="00341E3A"/>
    <w:rsid w:val="00342F17"/>
    <w:rsid w:val="00344727"/>
    <w:rsid w:val="0034499D"/>
    <w:rsid w:val="00346F25"/>
    <w:rsid w:val="0035016E"/>
    <w:rsid w:val="00350302"/>
    <w:rsid w:val="00352FE5"/>
    <w:rsid w:val="00353615"/>
    <w:rsid w:val="003542F6"/>
    <w:rsid w:val="00354EA3"/>
    <w:rsid w:val="0035617C"/>
    <w:rsid w:val="0035704E"/>
    <w:rsid w:val="00357253"/>
    <w:rsid w:val="00360AE2"/>
    <w:rsid w:val="00362365"/>
    <w:rsid w:val="00362DC6"/>
    <w:rsid w:val="00363F90"/>
    <w:rsid w:val="003644AA"/>
    <w:rsid w:val="003647B4"/>
    <w:rsid w:val="00365A29"/>
    <w:rsid w:val="003716DA"/>
    <w:rsid w:val="00373527"/>
    <w:rsid w:val="00373A48"/>
    <w:rsid w:val="003741D4"/>
    <w:rsid w:val="003742F9"/>
    <w:rsid w:val="00374FF8"/>
    <w:rsid w:val="00380B85"/>
    <w:rsid w:val="00380D10"/>
    <w:rsid w:val="00381B3E"/>
    <w:rsid w:val="00382504"/>
    <w:rsid w:val="003908C6"/>
    <w:rsid w:val="00391CCA"/>
    <w:rsid w:val="00391CD1"/>
    <w:rsid w:val="003969C5"/>
    <w:rsid w:val="003978D1"/>
    <w:rsid w:val="003A0810"/>
    <w:rsid w:val="003A146D"/>
    <w:rsid w:val="003A1522"/>
    <w:rsid w:val="003A1528"/>
    <w:rsid w:val="003B0710"/>
    <w:rsid w:val="003B2734"/>
    <w:rsid w:val="003B7113"/>
    <w:rsid w:val="003C1541"/>
    <w:rsid w:val="003C67E2"/>
    <w:rsid w:val="003C6E00"/>
    <w:rsid w:val="003D06B5"/>
    <w:rsid w:val="003D18F3"/>
    <w:rsid w:val="003D24BB"/>
    <w:rsid w:val="003D39BC"/>
    <w:rsid w:val="003D54AE"/>
    <w:rsid w:val="003D6683"/>
    <w:rsid w:val="003D7D71"/>
    <w:rsid w:val="003E0C6B"/>
    <w:rsid w:val="003E0FBD"/>
    <w:rsid w:val="003E1A97"/>
    <w:rsid w:val="003F0448"/>
    <w:rsid w:val="003F0950"/>
    <w:rsid w:val="003F0E45"/>
    <w:rsid w:val="003F2340"/>
    <w:rsid w:val="003F278D"/>
    <w:rsid w:val="003F2A8C"/>
    <w:rsid w:val="003F5D4B"/>
    <w:rsid w:val="003F6F07"/>
    <w:rsid w:val="003F7365"/>
    <w:rsid w:val="004014DA"/>
    <w:rsid w:val="00401C60"/>
    <w:rsid w:val="0040385F"/>
    <w:rsid w:val="00404052"/>
    <w:rsid w:val="0040503B"/>
    <w:rsid w:val="00405985"/>
    <w:rsid w:val="00405F88"/>
    <w:rsid w:val="00406A0E"/>
    <w:rsid w:val="004074D6"/>
    <w:rsid w:val="0040768A"/>
    <w:rsid w:val="00411DBD"/>
    <w:rsid w:val="00411F42"/>
    <w:rsid w:val="00414B10"/>
    <w:rsid w:val="00417B3D"/>
    <w:rsid w:val="00420888"/>
    <w:rsid w:val="00421810"/>
    <w:rsid w:val="0042356C"/>
    <w:rsid w:val="00424CC6"/>
    <w:rsid w:val="0042523A"/>
    <w:rsid w:val="00426AD5"/>
    <w:rsid w:val="0042759A"/>
    <w:rsid w:val="0043015C"/>
    <w:rsid w:val="00430177"/>
    <w:rsid w:val="00432874"/>
    <w:rsid w:val="00433615"/>
    <w:rsid w:val="00433805"/>
    <w:rsid w:val="00433CF6"/>
    <w:rsid w:val="00434640"/>
    <w:rsid w:val="00436534"/>
    <w:rsid w:val="00437358"/>
    <w:rsid w:val="004408B5"/>
    <w:rsid w:val="0044309E"/>
    <w:rsid w:val="00445E2C"/>
    <w:rsid w:val="00447F1F"/>
    <w:rsid w:val="00450032"/>
    <w:rsid w:val="004545F9"/>
    <w:rsid w:val="00456B10"/>
    <w:rsid w:val="00456EE0"/>
    <w:rsid w:val="0045746D"/>
    <w:rsid w:val="00460C8C"/>
    <w:rsid w:val="004627EB"/>
    <w:rsid w:val="00462863"/>
    <w:rsid w:val="00463866"/>
    <w:rsid w:val="00465E58"/>
    <w:rsid w:val="00465F2F"/>
    <w:rsid w:val="00467D13"/>
    <w:rsid w:val="00470DD1"/>
    <w:rsid w:val="00471252"/>
    <w:rsid w:val="0047248F"/>
    <w:rsid w:val="00474963"/>
    <w:rsid w:val="00480B13"/>
    <w:rsid w:val="004839E4"/>
    <w:rsid w:val="00483A94"/>
    <w:rsid w:val="00485D65"/>
    <w:rsid w:val="00485F12"/>
    <w:rsid w:val="00494221"/>
    <w:rsid w:val="004947AF"/>
    <w:rsid w:val="00494CA9"/>
    <w:rsid w:val="004961A6"/>
    <w:rsid w:val="004A0EBC"/>
    <w:rsid w:val="004A1BCC"/>
    <w:rsid w:val="004A2453"/>
    <w:rsid w:val="004A333B"/>
    <w:rsid w:val="004A3C41"/>
    <w:rsid w:val="004A4A84"/>
    <w:rsid w:val="004A4D52"/>
    <w:rsid w:val="004A545D"/>
    <w:rsid w:val="004A562B"/>
    <w:rsid w:val="004A5779"/>
    <w:rsid w:val="004A7177"/>
    <w:rsid w:val="004B00A9"/>
    <w:rsid w:val="004B044C"/>
    <w:rsid w:val="004B1104"/>
    <w:rsid w:val="004B1300"/>
    <w:rsid w:val="004B149B"/>
    <w:rsid w:val="004B153A"/>
    <w:rsid w:val="004B2905"/>
    <w:rsid w:val="004B4F6E"/>
    <w:rsid w:val="004C0775"/>
    <w:rsid w:val="004C1F7F"/>
    <w:rsid w:val="004C21FB"/>
    <w:rsid w:val="004C467D"/>
    <w:rsid w:val="004C4DAD"/>
    <w:rsid w:val="004C63F4"/>
    <w:rsid w:val="004C6819"/>
    <w:rsid w:val="004C6CC3"/>
    <w:rsid w:val="004C6CC5"/>
    <w:rsid w:val="004D0C52"/>
    <w:rsid w:val="004D3941"/>
    <w:rsid w:val="004D46F8"/>
    <w:rsid w:val="004D4830"/>
    <w:rsid w:val="004D6EB6"/>
    <w:rsid w:val="004D759C"/>
    <w:rsid w:val="004E1226"/>
    <w:rsid w:val="004E1DCC"/>
    <w:rsid w:val="004E20D9"/>
    <w:rsid w:val="004E33ED"/>
    <w:rsid w:val="004E3678"/>
    <w:rsid w:val="004E62CE"/>
    <w:rsid w:val="004E6426"/>
    <w:rsid w:val="004E7A82"/>
    <w:rsid w:val="004F0A70"/>
    <w:rsid w:val="004F16B4"/>
    <w:rsid w:val="004F4A3E"/>
    <w:rsid w:val="00502A18"/>
    <w:rsid w:val="0050456C"/>
    <w:rsid w:val="00506303"/>
    <w:rsid w:val="005067B2"/>
    <w:rsid w:val="00507656"/>
    <w:rsid w:val="00507A46"/>
    <w:rsid w:val="00512932"/>
    <w:rsid w:val="00513B2B"/>
    <w:rsid w:val="00514361"/>
    <w:rsid w:val="005153C5"/>
    <w:rsid w:val="00515B13"/>
    <w:rsid w:val="005173AC"/>
    <w:rsid w:val="00520DF6"/>
    <w:rsid w:val="005210FA"/>
    <w:rsid w:val="0052194E"/>
    <w:rsid w:val="00521E35"/>
    <w:rsid w:val="00521F25"/>
    <w:rsid w:val="00522BC7"/>
    <w:rsid w:val="00522BF2"/>
    <w:rsid w:val="00522C36"/>
    <w:rsid w:val="0052451F"/>
    <w:rsid w:val="00527DDB"/>
    <w:rsid w:val="005301C1"/>
    <w:rsid w:val="00535985"/>
    <w:rsid w:val="00537FCE"/>
    <w:rsid w:val="00541B27"/>
    <w:rsid w:val="005439F1"/>
    <w:rsid w:val="00543D85"/>
    <w:rsid w:val="00550675"/>
    <w:rsid w:val="00551974"/>
    <w:rsid w:val="005529D4"/>
    <w:rsid w:val="0055522F"/>
    <w:rsid w:val="0055787A"/>
    <w:rsid w:val="00561743"/>
    <w:rsid w:val="0056488C"/>
    <w:rsid w:val="00565837"/>
    <w:rsid w:val="00565A12"/>
    <w:rsid w:val="005674A6"/>
    <w:rsid w:val="00570F0D"/>
    <w:rsid w:val="00571985"/>
    <w:rsid w:val="00574493"/>
    <w:rsid w:val="005751CB"/>
    <w:rsid w:val="00580FB2"/>
    <w:rsid w:val="00582806"/>
    <w:rsid w:val="0058407F"/>
    <w:rsid w:val="00591333"/>
    <w:rsid w:val="00591F06"/>
    <w:rsid w:val="0059676A"/>
    <w:rsid w:val="005A4279"/>
    <w:rsid w:val="005A4D53"/>
    <w:rsid w:val="005A50CC"/>
    <w:rsid w:val="005A5575"/>
    <w:rsid w:val="005A6185"/>
    <w:rsid w:val="005A7259"/>
    <w:rsid w:val="005A773D"/>
    <w:rsid w:val="005B0870"/>
    <w:rsid w:val="005B171F"/>
    <w:rsid w:val="005B177F"/>
    <w:rsid w:val="005B35AA"/>
    <w:rsid w:val="005B4918"/>
    <w:rsid w:val="005B56DF"/>
    <w:rsid w:val="005B70A6"/>
    <w:rsid w:val="005C1C78"/>
    <w:rsid w:val="005C38FF"/>
    <w:rsid w:val="005C77A8"/>
    <w:rsid w:val="005D3B4C"/>
    <w:rsid w:val="005E2C96"/>
    <w:rsid w:val="005E4F66"/>
    <w:rsid w:val="005E53E4"/>
    <w:rsid w:val="005E6090"/>
    <w:rsid w:val="005E74B9"/>
    <w:rsid w:val="005E7ABA"/>
    <w:rsid w:val="005F0759"/>
    <w:rsid w:val="005F1B74"/>
    <w:rsid w:val="005F21D9"/>
    <w:rsid w:val="005F338B"/>
    <w:rsid w:val="005F3E1C"/>
    <w:rsid w:val="005F4022"/>
    <w:rsid w:val="005F4958"/>
    <w:rsid w:val="005F4F37"/>
    <w:rsid w:val="005F5742"/>
    <w:rsid w:val="005F64BF"/>
    <w:rsid w:val="006002BC"/>
    <w:rsid w:val="00601331"/>
    <w:rsid w:val="00602796"/>
    <w:rsid w:val="00603250"/>
    <w:rsid w:val="00603A80"/>
    <w:rsid w:val="006044B3"/>
    <w:rsid w:val="006122EF"/>
    <w:rsid w:val="00612A19"/>
    <w:rsid w:val="00613734"/>
    <w:rsid w:val="0061465E"/>
    <w:rsid w:val="00614BF3"/>
    <w:rsid w:val="0061785A"/>
    <w:rsid w:val="00617988"/>
    <w:rsid w:val="00621B74"/>
    <w:rsid w:val="00622AD9"/>
    <w:rsid w:val="00624771"/>
    <w:rsid w:val="00624B60"/>
    <w:rsid w:val="00624E98"/>
    <w:rsid w:val="00625D0F"/>
    <w:rsid w:val="00625DAC"/>
    <w:rsid w:val="00625E69"/>
    <w:rsid w:val="00626B7A"/>
    <w:rsid w:val="00627127"/>
    <w:rsid w:val="0063265E"/>
    <w:rsid w:val="00634766"/>
    <w:rsid w:val="00634EB9"/>
    <w:rsid w:val="00635B38"/>
    <w:rsid w:val="0063743D"/>
    <w:rsid w:val="00637520"/>
    <w:rsid w:val="00640FE1"/>
    <w:rsid w:val="00643202"/>
    <w:rsid w:val="00643417"/>
    <w:rsid w:val="00643A46"/>
    <w:rsid w:val="006446A9"/>
    <w:rsid w:val="00650007"/>
    <w:rsid w:val="00652A5D"/>
    <w:rsid w:val="00652F29"/>
    <w:rsid w:val="00654513"/>
    <w:rsid w:val="006554D6"/>
    <w:rsid w:val="006557CA"/>
    <w:rsid w:val="00656894"/>
    <w:rsid w:val="00656F84"/>
    <w:rsid w:val="006578AA"/>
    <w:rsid w:val="006613DD"/>
    <w:rsid w:val="00662F78"/>
    <w:rsid w:val="00664C14"/>
    <w:rsid w:val="00670522"/>
    <w:rsid w:val="0067240B"/>
    <w:rsid w:val="00680071"/>
    <w:rsid w:val="006801AC"/>
    <w:rsid w:val="00682AD4"/>
    <w:rsid w:val="006842A2"/>
    <w:rsid w:val="006842EF"/>
    <w:rsid w:val="00684471"/>
    <w:rsid w:val="00685672"/>
    <w:rsid w:val="00685D50"/>
    <w:rsid w:val="00686D6F"/>
    <w:rsid w:val="006914ED"/>
    <w:rsid w:val="00691BC3"/>
    <w:rsid w:val="00692159"/>
    <w:rsid w:val="00692C19"/>
    <w:rsid w:val="00693311"/>
    <w:rsid w:val="00694BA9"/>
    <w:rsid w:val="00694C7F"/>
    <w:rsid w:val="00694CB0"/>
    <w:rsid w:val="00695CA7"/>
    <w:rsid w:val="00696C40"/>
    <w:rsid w:val="00696D5F"/>
    <w:rsid w:val="00697AC8"/>
    <w:rsid w:val="006A0112"/>
    <w:rsid w:val="006A0C2C"/>
    <w:rsid w:val="006A4350"/>
    <w:rsid w:val="006A467F"/>
    <w:rsid w:val="006B3210"/>
    <w:rsid w:val="006B3842"/>
    <w:rsid w:val="006B42EB"/>
    <w:rsid w:val="006B57DE"/>
    <w:rsid w:val="006B5A46"/>
    <w:rsid w:val="006B6ABA"/>
    <w:rsid w:val="006C04F1"/>
    <w:rsid w:val="006C1C0F"/>
    <w:rsid w:val="006C2D3C"/>
    <w:rsid w:val="006C4A7E"/>
    <w:rsid w:val="006C6E5E"/>
    <w:rsid w:val="006D011B"/>
    <w:rsid w:val="006D1D1B"/>
    <w:rsid w:val="006D727F"/>
    <w:rsid w:val="006D7ECE"/>
    <w:rsid w:val="006E15EA"/>
    <w:rsid w:val="006E22F8"/>
    <w:rsid w:val="006E2D49"/>
    <w:rsid w:val="006E36FD"/>
    <w:rsid w:val="006E436B"/>
    <w:rsid w:val="006E7C36"/>
    <w:rsid w:val="006F17AF"/>
    <w:rsid w:val="006F3BD4"/>
    <w:rsid w:val="006F5BDD"/>
    <w:rsid w:val="006F5DC7"/>
    <w:rsid w:val="006F6575"/>
    <w:rsid w:val="007011F6"/>
    <w:rsid w:val="007022F4"/>
    <w:rsid w:val="00704AEF"/>
    <w:rsid w:val="00704E28"/>
    <w:rsid w:val="00706A9B"/>
    <w:rsid w:val="00706CF6"/>
    <w:rsid w:val="00707133"/>
    <w:rsid w:val="007071A3"/>
    <w:rsid w:val="00710471"/>
    <w:rsid w:val="00710C4F"/>
    <w:rsid w:val="0071164F"/>
    <w:rsid w:val="00711C46"/>
    <w:rsid w:val="007131D2"/>
    <w:rsid w:val="007137C6"/>
    <w:rsid w:val="00716741"/>
    <w:rsid w:val="00727A85"/>
    <w:rsid w:val="00730DEF"/>
    <w:rsid w:val="00733EA2"/>
    <w:rsid w:val="00733FF4"/>
    <w:rsid w:val="007423CB"/>
    <w:rsid w:val="00742B8D"/>
    <w:rsid w:val="00743785"/>
    <w:rsid w:val="00743D8C"/>
    <w:rsid w:val="00743F8B"/>
    <w:rsid w:val="0074432B"/>
    <w:rsid w:val="007445F7"/>
    <w:rsid w:val="007476B6"/>
    <w:rsid w:val="007477FF"/>
    <w:rsid w:val="00747A85"/>
    <w:rsid w:val="007521AD"/>
    <w:rsid w:val="00752D42"/>
    <w:rsid w:val="007538BA"/>
    <w:rsid w:val="007542C1"/>
    <w:rsid w:val="00754766"/>
    <w:rsid w:val="00755EBD"/>
    <w:rsid w:val="00760106"/>
    <w:rsid w:val="00761590"/>
    <w:rsid w:val="007615FD"/>
    <w:rsid w:val="007617A1"/>
    <w:rsid w:val="00761CC3"/>
    <w:rsid w:val="007625FA"/>
    <w:rsid w:val="00763738"/>
    <w:rsid w:val="0076403B"/>
    <w:rsid w:val="00767836"/>
    <w:rsid w:val="00767BDA"/>
    <w:rsid w:val="00771B9F"/>
    <w:rsid w:val="00773BE8"/>
    <w:rsid w:val="00773FA0"/>
    <w:rsid w:val="00774092"/>
    <w:rsid w:val="0077410F"/>
    <w:rsid w:val="007775A7"/>
    <w:rsid w:val="00777CCB"/>
    <w:rsid w:val="0078005C"/>
    <w:rsid w:val="00780D1A"/>
    <w:rsid w:val="007834C0"/>
    <w:rsid w:val="00784E85"/>
    <w:rsid w:val="007859C8"/>
    <w:rsid w:val="00787755"/>
    <w:rsid w:val="00790312"/>
    <w:rsid w:val="00790B46"/>
    <w:rsid w:val="00791410"/>
    <w:rsid w:val="007923BA"/>
    <w:rsid w:val="00795A48"/>
    <w:rsid w:val="00795EAD"/>
    <w:rsid w:val="00796888"/>
    <w:rsid w:val="00797320"/>
    <w:rsid w:val="007A08DC"/>
    <w:rsid w:val="007A0E57"/>
    <w:rsid w:val="007A4702"/>
    <w:rsid w:val="007A4F2C"/>
    <w:rsid w:val="007A5A0D"/>
    <w:rsid w:val="007B1C54"/>
    <w:rsid w:val="007B3686"/>
    <w:rsid w:val="007B4495"/>
    <w:rsid w:val="007B44DF"/>
    <w:rsid w:val="007B629B"/>
    <w:rsid w:val="007C05BA"/>
    <w:rsid w:val="007C085D"/>
    <w:rsid w:val="007C11E2"/>
    <w:rsid w:val="007C1FDF"/>
    <w:rsid w:val="007C28FB"/>
    <w:rsid w:val="007C419A"/>
    <w:rsid w:val="007C43EB"/>
    <w:rsid w:val="007C5828"/>
    <w:rsid w:val="007C6D31"/>
    <w:rsid w:val="007D011C"/>
    <w:rsid w:val="007D0ED6"/>
    <w:rsid w:val="007D1009"/>
    <w:rsid w:val="007D3E03"/>
    <w:rsid w:val="007D3E24"/>
    <w:rsid w:val="007D5ABF"/>
    <w:rsid w:val="007E02D9"/>
    <w:rsid w:val="007E401C"/>
    <w:rsid w:val="007E4414"/>
    <w:rsid w:val="007E4921"/>
    <w:rsid w:val="007F0F6D"/>
    <w:rsid w:val="007F2D3E"/>
    <w:rsid w:val="007F3361"/>
    <w:rsid w:val="007F3DE2"/>
    <w:rsid w:val="007F464F"/>
    <w:rsid w:val="007F4904"/>
    <w:rsid w:val="007F57E9"/>
    <w:rsid w:val="00805641"/>
    <w:rsid w:val="00805682"/>
    <w:rsid w:val="00805740"/>
    <w:rsid w:val="00806AC5"/>
    <w:rsid w:val="00810DB0"/>
    <w:rsid w:val="00810FE5"/>
    <w:rsid w:val="008113BA"/>
    <w:rsid w:val="00811933"/>
    <w:rsid w:val="00817E13"/>
    <w:rsid w:val="00821756"/>
    <w:rsid w:val="0082370A"/>
    <w:rsid w:val="00827A75"/>
    <w:rsid w:val="00827C18"/>
    <w:rsid w:val="00830AB3"/>
    <w:rsid w:val="00830D2F"/>
    <w:rsid w:val="00832179"/>
    <w:rsid w:val="00832D97"/>
    <w:rsid w:val="00833599"/>
    <w:rsid w:val="008346D2"/>
    <w:rsid w:val="00835BE6"/>
    <w:rsid w:val="008361D6"/>
    <w:rsid w:val="00837111"/>
    <w:rsid w:val="0084002D"/>
    <w:rsid w:val="0084231C"/>
    <w:rsid w:val="008423C1"/>
    <w:rsid w:val="00843613"/>
    <w:rsid w:val="008439A3"/>
    <w:rsid w:val="008456DF"/>
    <w:rsid w:val="00847A77"/>
    <w:rsid w:val="00850314"/>
    <w:rsid w:val="00854707"/>
    <w:rsid w:val="00855348"/>
    <w:rsid w:val="00855865"/>
    <w:rsid w:val="00857B24"/>
    <w:rsid w:val="00857E34"/>
    <w:rsid w:val="00860570"/>
    <w:rsid w:val="00861D1C"/>
    <w:rsid w:val="00861DA4"/>
    <w:rsid w:val="00862564"/>
    <w:rsid w:val="00862E00"/>
    <w:rsid w:val="00863E8F"/>
    <w:rsid w:val="008671AB"/>
    <w:rsid w:val="00867783"/>
    <w:rsid w:val="00867A1C"/>
    <w:rsid w:val="00867AD1"/>
    <w:rsid w:val="00870227"/>
    <w:rsid w:val="008707C9"/>
    <w:rsid w:val="00870836"/>
    <w:rsid w:val="0087170E"/>
    <w:rsid w:val="00881B40"/>
    <w:rsid w:val="00881DD8"/>
    <w:rsid w:val="0088257A"/>
    <w:rsid w:val="00882D34"/>
    <w:rsid w:val="0088443D"/>
    <w:rsid w:val="00884C93"/>
    <w:rsid w:val="00886537"/>
    <w:rsid w:val="00886DA7"/>
    <w:rsid w:val="0088798C"/>
    <w:rsid w:val="00890DDC"/>
    <w:rsid w:val="00894633"/>
    <w:rsid w:val="008A190F"/>
    <w:rsid w:val="008A3EB4"/>
    <w:rsid w:val="008A5807"/>
    <w:rsid w:val="008A6E08"/>
    <w:rsid w:val="008A7468"/>
    <w:rsid w:val="008A76B9"/>
    <w:rsid w:val="008B1075"/>
    <w:rsid w:val="008B1B14"/>
    <w:rsid w:val="008B2C53"/>
    <w:rsid w:val="008B366A"/>
    <w:rsid w:val="008B4B4F"/>
    <w:rsid w:val="008B630C"/>
    <w:rsid w:val="008B658D"/>
    <w:rsid w:val="008B78E7"/>
    <w:rsid w:val="008B7C3F"/>
    <w:rsid w:val="008C1059"/>
    <w:rsid w:val="008C1CE9"/>
    <w:rsid w:val="008C2200"/>
    <w:rsid w:val="008C2458"/>
    <w:rsid w:val="008C25B5"/>
    <w:rsid w:val="008C3FB1"/>
    <w:rsid w:val="008C7793"/>
    <w:rsid w:val="008D048A"/>
    <w:rsid w:val="008D2677"/>
    <w:rsid w:val="008D2EC3"/>
    <w:rsid w:val="008D6360"/>
    <w:rsid w:val="008D64D0"/>
    <w:rsid w:val="008E060A"/>
    <w:rsid w:val="008E0694"/>
    <w:rsid w:val="008E4700"/>
    <w:rsid w:val="008F3D47"/>
    <w:rsid w:val="008F4526"/>
    <w:rsid w:val="008F6AB5"/>
    <w:rsid w:val="009040DB"/>
    <w:rsid w:val="00904B54"/>
    <w:rsid w:val="00907689"/>
    <w:rsid w:val="009112A8"/>
    <w:rsid w:val="00912289"/>
    <w:rsid w:val="009139E1"/>
    <w:rsid w:val="009151C4"/>
    <w:rsid w:val="00915A13"/>
    <w:rsid w:val="0091617D"/>
    <w:rsid w:val="009168D2"/>
    <w:rsid w:val="00920FCE"/>
    <w:rsid w:val="00921C6E"/>
    <w:rsid w:val="00925A0B"/>
    <w:rsid w:val="00927A85"/>
    <w:rsid w:val="00931253"/>
    <w:rsid w:val="0093147E"/>
    <w:rsid w:val="00932347"/>
    <w:rsid w:val="00932894"/>
    <w:rsid w:val="00932CA8"/>
    <w:rsid w:val="009343E0"/>
    <w:rsid w:val="00935EB2"/>
    <w:rsid w:val="00936224"/>
    <w:rsid w:val="00936B59"/>
    <w:rsid w:val="00936C44"/>
    <w:rsid w:val="00942601"/>
    <w:rsid w:val="009451A6"/>
    <w:rsid w:val="009458A8"/>
    <w:rsid w:val="0094778F"/>
    <w:rsid w:val="00947792"/>
    <w:rsid w:val="0095090A"/>
    <w:rsid w:val="00950F7F"/>
    <w:rsid w:val="00951B28"/>
    <w:rsid w:val="00951E2C"/>
    <w:rsid w:val="00953553"/>
    <w:rsid w:val="009545C3"/>
    <w:rsid w:val="00956949"/>
    <w:rsid w:val="0095760B"/>
    <w:rsid w:val="0096578D"/>
    <w:rsid w:val="00966316"/>
    <w:rsid w:val="00966B18"/>
    <w:rsid w:val="00967C52"/>
    <w:rsid w:val="009714ED"/>
    <w:rsid w:val="00971639"/>
    <w:rsid w:val="0097238F"/>
    <w:rsid w:val="0097546E"/>
    <w:rsid w:val="00975AEA"/>
    <w:rsid w:val="0097709E"/>
    <w:rsid w:val="00977E1F"/>
    <w:rsid w:val="00983F5F"/>
    <w:rsid w:val="009878B5"/>
    <w:rsid w:val="00991CE9"/>
    <w:rsid w:val="009977A5"/>
    <w:rsid w:val="009A1C19"/>
    <w:rsid w:val="009A4070"/>
    <w:rsid w:val="009A68AA"/>
    <w:rsid w:val="009A76EF"/>
    <w:rsid w:val="009B08BE"/>
    <w:rsid w:val="009B14F4"/>
    <w:rsid w:val="009B207E"/>
    <w:rsid w:val="009B5EFD"/>
    <w:rsid w:val="009B6154"/>
    <w:rsid w:val="009B7390"/>
    <w:rsid w:val="009C2490"/>
    <w:rsid w:val="009C394B"/>
    <w:rsid w:val="009D0D2C"/>
    <w:rsid w:val="009D2F2C"/>
    <w:rsid w:val="009D310D"/>
    <w:rsid w:val="009D3209"/>
    <w:rsid w:val="009D37ED"/>
    <w:rsid w:val="009D3871"/>
    <w:rsid w:val="009D438E"/>
    <w:rsid w:val="009D4F87"/>
    <w:rsid w:val="009E0C09"/>
    <w:rsid w:val="009E2C6D"/>
    <w:rsid w:val="009E34C7"/>
    <w:rsid w:val="009E4620"/>
    <w:rsid w:val="009E46A2"/>
    <w:rsid w:val="009F1546"/>
    <w:rsid w:val="009F1925"/>
    <w:rsid w:val="009F6855"/>
    <w:rsid w:val="009F7DE6"/>
    <w:rsid w:val="00A023FC"/>
    <w:rsid w:val="00A03123"/>
    <w:rsid w:val="00A0369E"/>
    <w:rsid w:val="00A03F3B"/>
    <w:rsid w:val="00A049A2"/>
    <w:rsid w:val="00A04F3E"/>
    <w:rsid w:val="00A06160"/>
    <w:rsid w:val="00A0768E"/>
    <w:rsid w:val="00A07D99"/>
    <w:rsid w:val="00A07E9E"/>
    <w:rsid w:val="00A07EBD"/>
    <w:rsid w:val="00A11A94"/>
    <w:rsid w:val="00A1274F"/>
    <w:rsid w:val="00A13B8C"/>
    <w:rsid w:val="00A1477E"/>
    <w:rsid w:val="00A14881"/>
    <w:rsid w:val="00A15D9F"/>
    <w:rsid w:val="00A161FD"/>
    <w:rsid w:val="00A162E7"/>
    <w:rsid w:val="00A16AB0"/>
    <w:rsid w:val="00A16BF3"/>
    <w:rsid w:val="00A20DFF"/>
    <w:rsid w:val="00A20EAE"/>
    <w:rsid w:val="00A22085"/>
    <w:rsid w:val="00A23CD7"/>
    <w:rsid w:val="00A25854"/>
    <w:rsid w:val="00A26C50"/>
    <w:rsid w:val="00A3031E"/>
    <w:rsid w:val="00A31706"/>
    <w:rsid w:val="00A336F7"/>
    <w:rsid w:val="00A33A57"/>
    <w:rsid w:val="00A359B8"/>
    <w:rsid w:val="00A4029C"/>
    <w:rsid w:val="00A40621"/>
    <w:rsid w:val="00A4152B"/>
    <w:rsid w:val="00A4242E"/>
    <w:rsid w:val="00A4375E"/>
    <w:rsid w:val="00A440C7"/>
    <w:rsid w:val="00A46369"/>
    <w:rsid w:val="00A465AC"/>
    <w:rsid w:val="00A46C04"/>
    <w:rsid w:val="00A529F9"/>
    <w:rsid w:val="00A53925"/>
    <w:rsid w:val="00A53C65"/>
    <w:rsid w:val="00A55C87"/>
    <w:rsid w:val="00A574B7"/>
    <w:rsid w:val="00A603A8"/>
    <w:rsid w:val="00A6190D"/>
    <w:rsid w:val="00A641E2"/>
    <w:rsid w:val="00A67B6A"/>
    <w:rsid w:val="00A7039A"/>
    <w:rsid w:val="00A706F3"/>
    <w:rsid w:val="00A723B7"/>
    <w:rsid w:val="00A73AD0"/>
    <w:rsid w:val="00A74CC1"/>
    <w:rsid w:val="00A74E46"/>
    <w:rsid w:val="00A75090"/>
    <w:rsid w:val="00A75EDC"/>
    <w:rsid w:val="00A77A23"/>
    <w:rsid w:val="00A8224F"/>
    <w:rsid w:val="00A83710"/>
    <w:rsid w:val="00A839C3"/>
    <w:rsid w:val="00A83B45"/>
    <w:rsid w:val="00A84465"/>
    <w:rsid w:val="00A87BFB"/>
    <w:rsid w:val="00A912E4"/>
    <w:rsid w:val="00A925A5"/>
    <w:rsid w:val="00A927FB"/>
    <w:rsid w:val="00A954F3"/>
    <w:rsid w:val="00A95C49"/>
    <w:rsid w:val="00A95DDF"/>
    <w:rsid w:val="00A96229"/>
    <w:rsid w:val="00AA0718"/>
    <w:rsid w:val="00AA240B"/>
    <w:rsid w:val="00AA34FD"/>
    <w:rsid w:val="00AA5149"/>
    <w:rsid w:val="00AA6DBF"/>
    <w:rsid w:val="00AB01A1"/>
    <w:rsid w:val="00AB0583"/>
    <w:rsid w:val="00AB0E0C"/>
    <w:rsid w:val="00AB268E"/>
    <w:rsid w:val="00AB3226"/>
    <w:rsid w:val="00AB39C7"/>
    <w:rsid w:val="00AB44A9"/>
    <w:rsid w:val="00AB619C"/>
    <w:rsid w:val="00AC0E86"/>
    <w:rsid w:val="00AC141A"/>
    <w:rsid w:val="00AC2FAB"/>
    <w:rsid w:val="00AC322B"/>
    <w:rsid w:val="00AC6E62"/>
    <w:rsid w:val="00AD087E"/>
    <w:rsid w:val="00AE0632"/>
    <w:rsid w:val="00AE26D9"/>
    <w:rsid w:val="00AE3E6E"/>
    <w:rsid w:val="00AE69FD"/>
    <w:rsid w:val="00AE77F9"/>
    <w:rsid w:val="00AF27F7"/>
    <w:rsid w:val="00AF4B7F"/>
    <w:rsid w:val="00AF50D5"/>
    <w:rsid w:val="00AF5F37"/>
    <w:rsid w:val="00B005F9"/>
    <w:rsid w:val="00B00C2E"/>
    <w:rsid w:val="00B01CD3"/>
    <w:rsid w:val="00B029A8"/>
    <w:rsid w:val="00B02B61"/>
    <w:rsid w:val="00B03AD9"/>
    <w:rsid w:val="00B05F5A"/>
    <w:rsid w:val="00B07399"/>
    <w:rsid w:val="00B10123"/>
    <w:rsid w:val="00B10FCE"/>
    <w:rsid w:val="00B11126"/>
    <w:rsid w:val="00B123A1"/>
    <w:rsid w:val="00B12729"/>
    <w:rsid w:val="00B14769"/>
    <w:rsid w:val="00B16179"/>
    <w:rsid w:val="00B16BCD"/>
    <w:rsid w:val="00B217CF"/>
    <w:rsid w:val="00B22381"/>
    <w:rsid w:val="00B23C91"/>
    <w:rsid w:val="00B248A5"/>
    <w:rsid w:val="00B24C6B"/>
    <w:rsid w:val="00B2583A"/>
    <w:rsid w:val="00B26561"/>
    <w:rsid w:val="00B26AC0"/>
    <w:rsid w:val="00B311E5"/>
    <w:rsid w:val="00B31572"/>
    <w:rsid w:val="00B320D9"/>
    <w:rsid w:val="00B3226A"/>
    <w:rsid w:val="00B35CB6"/>
    <w:rsid w:val="00B36BB2"/>
    <w:rsid w:val="00B37192"/>
    <w:rsid w:val="00B372AC"/>
    <w:rsid w:val="00B377BF"/>
    <w:rsid w:val="00B37856"/>
    <w:rsid w:val="00B40F66"/>
    <w:rsid w:val="00B414EC"/>
    <w:rsid w:val="00B41593"/>
    <w:rsid w:val="00B41692"/>
    <w:rsid w:val="00B50FF0"/>
    <w:rsid w:val="00B527FA"/>
    <w:rsid w:val="00B53101"/>
    <w:rsid w:val="00B53858"/>
    <w:rsid w:val="00B560E0"/>
    <w:rsid w:val="00B575FA"/>
    <w:rsid w:val="00B60F91"/>
    <w:rsid w:val="00B6227B"/>
    <w:rsid w:val="00B62CF1"/>
    <w:rsid w:val="00B62FC2"/>
    <w:rsid w:val="00B6370C"/>
    <w:rsid w:val="00B63C13"/>
    <w:rsid w:val="00B650D2"/>
    <w:rsid w:val="00B65575"/>
    <w:rsid w:val="00B67C53"/>
    <w:rsid w:val="00B70209"/>
    <w:rsid w:val="00B70601"/>
    <w:rsid w:val="00B71978"/>
    <w:rsid w:val="00B72245"/>
    <w:rsid w:val="00B73FCA"/>
    <w:rsid w:val="00B75618"/>
    <w:rsid w:val="00B76DA8"/>
    <w:rsid w:val="00B80C25"/>
    <w:rsid w:val="00B81D06"/>
    <w:rsid w:val="00B81DBD"/>
    <w:rsid w:val="00B83D60"/>
    <w:rsid w:val="00B841B8"/>
    <w:rsid w:val="00B8425E"/>
    <w:rsid w:val="00B84F28"/>
    <w:rsid w:val="00B869E7"/>
    <w:rsid w:val="00B87E92"/>
    <w:rsid w:val="00B87F17"/>
    <w:rsid w:val="00B92A5E"/>
    <w:rsid w:val="00B936B5"/>
    <w:rsid w:val="00B94221"/>
    <w:rsid w:val="00B94CD3"/>
    <w:rsid w:val="00B961ED"/>
    <w:rsid w:val="00B9740B"/>
    <w:rsid w:val="00B974EB"/>
    <w:rsid w:val="00BA0103"/>
    <w:rsid w:val="00BA01EC"/>
    <w:rsid w:val="00BA03FD"/>
    <w:rsid w:val="00BA321D"/>
    <w:rsid w:val="00BA5149"/>
    <w:rsid w:val="00BA6478"/>
    <w:rsid w:val="00BA772D"/>
    <w:rsid w:val="00BB00CE"/>
    <w:rsid w:val="00BB0DC0"/>
    <w:rsid w:val="00BB432A"/>
    <w:rsid w:val="00BC070E"/>
    <w:rsid w:val="00BC0BED"/>
    <w:rsid w:val="00BC118A"/>
    <w:rsid w:val="00BC199B"/>
    <w:rsid w:val="00BC1FE0"/>
    <w:rsid w:val="00BC2291"/>
    <w:rsid w:val="00BC2D01"/>
    <w:rsid w:val="00BC2F05"/>
    <w:rsid w:val="00BC3394"/>
    <w:rsid w:val="00BC6577"/>
    <w:rsid w:val="00BC6E07"/>
    <w:rsid w:val="00BC7D16"/>
    <w:rsid w:val="00BD2C75"/>
    <w:rsid w:val="00BD3932"/>
    <w:rsid w:val="00BD4DFB"/>
    <w:rsid w:val="00BD5FC5"/>
    <w:rsid w:val="00BD7C64"/>
    <w:rsid w:val="00BE006C"/>
    <w:rsid w:val="00BE063D"/>
    <w:rsid w:val="00BE067B"/>
    <w:rsid w:val="00BE1366"/>
    <w:rsid w:val="00BE2330"/>
    <w:rsid w:val="00BE5EA5"/>
    <w:rsid w:val="00BE63BC"/>
    <w:rsid w:val="00BE67F2"/>
    <w:rsid w:val="00BE6CD5"/>
    <w:rsid w:val="00BE7E3C"/>
    <w:rsid w:val="00BF0005"/>
    <w:rsid w:val="00BF2824"/>
    <w:rsid w:val="00BF506D"/>
    <w:rsid w:val="00BF62F2"/>
    <w:rsid w:val="00BF7DC3"/>
    <w:rsid w:val="00BF7FBD"/>
    <w:rsid w:val="00C03C0D"/>
    <w:rsid w:val="00C05139"/>
    <w:rsid w:val="00C06677"/>
    <w:rsid w:val="00C06E95"/>
    <w:rsid w:val="00C11509"/>
    <w:rsid w:val="00C133D1"/>
    <w:rsid w:val="00C1419F"/>
    <w:rsid w:val="00C1503A"/>
    <w:rsid w:val="00C17DF4"/>
    <w:rsid w:val="00C20213"/>
    <w:rsid w:val="00C217CC"/>
    <w:rsid w:val="00C259F6"/>
    <w:rsid w:val="00C266FB"/>
    <w:rsid w:val="00C26CEE"/>
    <w:rsid w:val="00C27183"/>
    <w:rsid w:val="00C30D61"/>
    <w:rsid w:val="00C3108E"/>
    <w:rsid w:val="00C3352F"/>
    <w:rsid w:val="00C33E03"/>
    <w:rsid w:val="00C353F4"/>
    <w:rsid w:val="00C37EF7"/>
    <w:rsid w:val="00C418D4"/>
    <w:rsid w:val="00C41AB6"/>
    <w:rsid w:val="00C4326C"/>
    <w:rsid w:val="00C45093"/>
    <w:rsid w:val="00C4593C"/>
    <w:rsid w:val="00C535CA"/>
    <w:rsid w:val="00C53C45"/>
    <w:rsid w:val="00C5554D"/>
    <w:rsid w:val="00C62844"/>
    <w:rsid w:val="00C6376A"/>
    <w:rsid w:val="00C66676"/>
    <w:rsid w:val="00C72846"/>
    <w:rsid w:val="00C73DC6"/>
    <w:rsid w:val="00C749D9"/>
    <w:rsid w:val="00C76716"/>
    <w:rsid w:val="00C81A78"/>
    <w:rsid w:val="00C84068"/>
    <w:rsid w:val="00C9585E"/>
    <w:rsid w:val="00C96061"/>
    <w:rsid w:val="00C96499"/>
    <w:rsid w:val="00CA01B7"/>
    <w:rsid w:val="00CA39AD"/>
    <w:rsid w:val="00CA5440"/>
    <w:rsid w:val="00CA5B3D"/>
    <w:rsid w:val="00CA5BF9"/>
    <w:rsid w:val="00CA7CAE"/>
    <w:rsid w:val="00CB1005"/>
    <w:rsid w:val="00CB3609"/>
    <w:rsid w:val="00CB36D3"/>
    <w:rsid w:val="00CC0FD6"/>
    <w:rsid w:val="00CC29A6"/>
    <w:rsid w:val="00CC4AFA"/>
    <w:rsid w:val="00CD015F"/>
    <w:rsid w:val="00CD084B"/>
    <w:rsid w:val="00CD23C2"/>
    <w:rsid w:val="00CD4499"/>
    <w:rsid w:val="00CD5177"/>
    <w:rsid w:val="00CD5FC7"/>
    <w:rsid w:val="00CD65BA"/>
    <w:rsid w:val="00CD6753"/>
    <w:rsid w:val="00CE3366"/>
    <w:rsid w:val="00CE47B2"/>
    <w:rsid w:val="00CE52C3"/>
    <w:rsid w:val="00CE58C0"/>
    <w:rsid w:val="00CE7C4F"/>
    <w:rsid w:val="00CF056E"/>
    <w:rsid w:val="00CF151C"/>
    <w:rsid w:val="00CF2684"/>
    <w:rsid w:val="00CF2836"/>
    <w:rsid w:val="00CF5568"/>
    <w:rsid w:val="00CF66F7"/>
    <w:rsid w:val="00D01AF7"/>
    <w:rsid w:val="00D03965"/>
    <w:rsid w:val="00D05347"/>
    <w:rsid w:val="00D10147"/>
    <w:rsid w:val="00D101DA"/>
    <w:rsid w:val="00D1196F"/>
    <w:rsid w:val="00D11E1D"/>
    <w:rsid w:val="00D12871"/>
    <w:rsid w:val="00D14351"/>
    <w:rsid w:val="00D15494"/>
    <w:rsid w:val="00D1579E"/>
    <w:rsid w:val="00D17EAE"/>
    <w:rsid w:val="00D20C11"/>
    <w:rsid w:val="00D22F73"/>
    <w:rsid w:val="00D23636"/>
    <w:rsid w:val="00D24080"/>
    <w:rsid w:val="00D242E7"/>
    <w:rsid w:val="00D24A27"/>
    <w:rsid w:val="00D25477"/>
    <w:rsid w:val="00D258AD"/>
    <w:rsid w:val="00D25A04"/>
    <w:rsid w:val="00D32359"/>
    <w:rsid w:val="00D33D21"/>
    <w:rsid w:val="00D348C8"/>
    <w:rsid w:val="00D34A1A"/>
    <w:rsid w:val="00D3564C"/>
    <w:rsid w:val="00D35B00"/>
    <w:rsid w:val="00D35FD7"/>
    <w:rsid w:val="00D369DA"/>
    <w:rsid w:val="00D3719A"/>
    <w:rsid w:val="00D37784"/>
    <w:rsid w:val="00D40B1C"/>
    <w:rsid w:val="00D40BFF"/>
    <w:rsid w:val="00D40D4D"/>
    <w:rsid w:val="00D41F35"/>
    <w:rsid w:val="00D42349"/>
    <w:rsid w:val="00D42652"/>
    <w:rsid w:val="00D44C6B"/>
    <w:rsid w:val="00D4532E"/>
    <w:rsid w:val="00D46770"/>
    <w:rsid w:val="00D46C8F"/>
    <w:rsid w:val="00D474DC"/>
    <w:rsid w:val="00D54DAD"/>
    <w:rsid w:val="00D62B52"/>
    <w:rsid w:val="00D62ED6"/>
    <w:rsid w:val="00D6494E"/>
    <w:rsid w:val="00D64CA4"/>
    <w:rsid w:val="00D65B95"/>
    <w:rsid w:val="00D700A5"/>
    <w:rsid w:val="00D705FE"/>
    <w:rsid w:val="00D71D70"/>
    <w:rsid w:val="00D7292A"/>
    <w:rsid w:val="00D7318A"/>
    <w:rsid w:val="00D73FE4"/>
    <w:rsid w:val="00D759BA"/>
    <w:rsid w:val="00D75AB7"/>
    <w:rsid w:val="00D762CC"/>
    <w:rsid w:val="00D76783"/>
    <w:rsid w:val="00D80C15"/>
    <w:rsid w:val="00D80FA3"/>
    <w:rsid w:val="00D81A83"/>
    <w:rsid w:val="00D8399E"/>
    <w:rsid w:val="00D83D56"/>
    <w:rsid w:val="00D8414B"/>
    <w:rsid w:val="00D84449"/>
    <w:rsid w:val="00D86FCC"/>
    <w:rsid w:val="00D87D7D"/>
    <w:rsid w:val="00D90F3D"/>
    <w:rsid w:val="00D923AA"/>
    <w:rsid w:val="00D92507"/>
    <w:rsid w:val="00D93EDE"/>
    <w:rsid w:val="00D96594"/>
    <w:rsid w:val="00D968BD"/>
    <w:rsid w:val="00D9731C"/>
    <w:rsid w:val="00DA4A38"/>
    <w:rsid w:val="00DA7680"/>
    <w:rsid w:val="00DB6DAC"/>
    <w:rsid w:val="00DB6F63"/>
    <w:rsid w:val="00DB7AEB"/>
    <w:rsid w:val="00DC121C"/>
    <w:rsid w:val="00DC30E3"/>
    <w:rsid w:val="00DC4E7F"/>
    <w:rsid w:val="00DC6379"/>
    <w:rsid w:val="00DC69AF"/>
    <w:rsid w:val="00DC6CAC"/>
    <w:rsid w:val="00DC7886"/>
    <w:rsid w:val="00DD1496"/>
    <w:rsid w:val="00DD1B65"/>
    <w:rsid w:val="00DD2DB9"/>
    <w:rsid w:val="00DD385C"/>
    <w:rsid w:val="00DD52F9"/>
    <w:rsid w:val="00DE249A"/>
    <w:rsid w:val="00DE3B46"/>
    <w:rsid w:val="00DE5975"/>
    <w:rsid w:val="00DF06C3"/>
    <w:rsid w:val="00DF376B"/>
    <w:rsid w:val="00DF38A6"/>
    <w:rsid w:val="00DF77A6"/>
    <w:rsid w:val="00E00722"/>
    <w:rsid w:val="00E01295"/>
    <w:rsid w:val="00E02244"/>
    <w:rsid w:val="00E02ADA"/>
    <w:rsid w:val="00E03E07"/>
    <w:rsid w:val="00E052B6"/>
    <w:rsid w:val="00E1013A"/>
    <w:rsid w:val="00E11ACC"/>
    <w:rsid w:val="00E12131"/>
    <w:rsid w:val="00E20454"/>
    <w:rsid w:val="00E235F8"/>
    <w:rsid w:val="00E23A25"/>
    <w:rsid w:val="00E25200"/>
    <w:rsid w:val="00E26564"/>
    <w:rsid w:val="00E268AA"/>
    <w:rsid w:val="00E26B9C"/>
    <w:rsid w:val="00E27538"/>
    <w:rsid w:val="00E27819"/>
    <w:rsid w:val="00E30A40"/>
    <w:rsid w:val="00E31E09"/>
    <w:rsid w:val="00E33D86"/>
    <w:rsid w:val="00E34CB5"/>
    <w:rsid w:val="00E364C8"/>
    <w:rsid w:val="00E378FA"/>
    <w:rsid w:val="00E4212F"/>
    <w:rsid w:val="00E43F65"/>
    <w:rsid w:val="00E45437"/>
    <w:rsid w:val="00E45943"/>
    <w:rsid w:val="00E46A1A"/>
    <w:rsid w:val="00E50B53"/>
    <w:rsid w:val="00E50C8C"/>
    <w:rsid w:val="00E50F19"/>
    <w:rsid w:val="00E51846"/>
    <w:rsid w:val="00E51849"/>
    <w:rsid w:val="00E51B14"/>
    <w:rsid w:val="00E530EB"/>
    <w:rsid w:val="00E54562"/>
    <w:rsid w:val="00E602C4"/>
    <w:rsid w:val="00E6040B"/>
    <w:rsid w:val="00E655EA"/>
    <w:rsid w:val="00E65FC4"/>
    <w:rsid w:val="00E710A3"/>
    <w:rsid w:val="00E71EE6"/>
    <w:rsid w:val="00E72083"/>
    <w:rsid w:val="00E72705"/>
    <w:rsid w:val="00E72EF6"/>
    <w:rsid w:val="00E75D76"/>
    <w:rsid w:val="00E77F83"/>
    <w:rsid w:val="00E840B5"/>
    <w:rsid w:val="00E869C3"/>
    <w:rsid w:val="00E90749"/>
    <w:rsid w:val="00E919F0"/>
    <w:rsid w:val="00E91D01"/>
    <w:rsid w:val="00E93656"/>
    <w:rsid w:val="00E9795A"/>
    <w:rsid w:val="00EA181B"/>
    <w:rsid w:val="00EA5249"/>
    <w:rsid w:val="00EA5625"/>
    <w:rsid w:val="00EA6394"/>
    <w:rsid w:val="00EA745E"/>
    <w:rsid w:val="00EA7FBC"/>
    <w:rsid w:val="00EB0223"/>
    <w:rsid w:val="00EB0F43"/>
    <w:rsid w:val="00EB1954"/>
    <w:rsid w:val="00EB205B"/>
    <w:rsid w:val="00EB29A1"/>
    <w:rsid w:val="00EB2F69"/>
    <w:rsid w:val="00EB7093"/>
    <w:rsid w:val="00EC2D98"/>
    <w:rsid w:val="00EC36E7"/>
    <w:rsid w:val="00EC3E6C"/>
    <w:rsid w:val="00EC49B8"/>
    <w:rsid w:val="00EC4CC0"/>
    <w:rsid w:val="00EC4E09"/>
    <w:rsid w:val="00EC5DC0"/>
    <w:rsid w:val="00EC62E4"/>
    <w:rsid w:val="00EC68A7"/>
    <w:rsid w:val="00EC6B4B"/>
    <w:rsid w:val="00EC6E10"/>
    <w:rsid w:val="00ED025B"/>
    <w:rsid w:val="00ED2903"/>
    <w:rsid w:val="00ED7241"/>
    <w:rsid w:val="00EE02EB"/>
    <w:rsid w:val="00EE0791"/>
    <w:rsid w:val="00EE1BA4"/>
    <w:rsid w:val="00EE6C42"/>
    <w:rsid w:val="00EF2223"/>
    <w:rsid w:val="00EF316F"/>
    <w:rsid w:val="00EF31A6"/>
    <w:rsid w:val="00EF4F56"/>
    <w:rsid w:val="00EF63E7"/>
    <w:rsid w:val="00EF68F1"/>
    <w:rsid w:val="00EF7809"/>
    <w:rsid w:val="00F01971"/>
    <w:rsid w:val="00F01D0E"/>
    <w:rsid w:val="00F04F40"/>
    <w:rsid w:val="00F056C1"/>
    <w:rsid w:val="00F0655E"/>
    <w:rsid w:val="00F10A8D"/>
    <w:rsid w:val="00F13C7C"/>
    <w:rsid w:val="00F15EEC"/>
    <w:rsid w:val="00F15F09"/>
    <w:rsid w:val="00F216B6"/>
    <w:rsid w:val="00F2304B"/>
    <w:rsid w:val="00F2720D"/>
    <w:rsid w:val="00F273C2"/>
    <w:rsid w:val="00F275DF"/>
    <w:rsid w:val="00F30D18"/>
    <w:rsid w:val="00F3104F"/>
    <w:rsid w:val="00F31CAB"/>
    <w:rsid w:val="00F341BC"/>
    <w:rsid w:val="00F34357"/>
    <w:rsid w:val="00F34456"/>
    <w:rsid w:val="00F35437"/>
    <w:rsid w:val="00F37615"/>
    <w:rsid w:val="00F37D61"/>
    <w:rsid w:val="00F40A0B"/>
    <w:rsid w:val="00F41A00"/>
    <w:rsid w:val="00F430A9"/>
    <w:rsid w:val="00F4692C"/>
    <w:rsid w:val="00F46E42"/>
    <w:rsid w:val="00F470B2"/>
    <w:rsid w:val="00F4735C"/>
    <w:rsid w:val="00F4792E"/>
    <w:rsid w:val="00F54684"/>
    <w:rsid w:val="00F55347"/>
    <w:rsid w:val="00F57FED"/>
    <w:rsid w:val="00F62B33"/>
    <w:rsid w:val="00F63240"/>
    <w:rsid w:val="00F651F0"/>
    <w:rsid w:val="00F66CE8"/>
    <w:rsid w:val="00F70C7E"/>
    <w:rsid w:val="00F750B0"/>
    <w:rsid w:val="00F77DA0"/>
    <w:rsid w:val="00F77E9B"/>
    <w:rsid w:val="00F81DFA"/>
    <w:rsid w:val="00F81FD1"/>
    <w:rsid w:val="00F8273B"/>
    <w:rsid w:val="00F829F1"/>
    <w:rsid w:val="00F840A2"/>
    <w:rsid w:val="00F8668C"/>
    <w:rsid w:val="00F87F6C"/>
    <w:rsid w:val="00F936E2"/>
    <w:rsid w:val="00F9426B"/>
    <w:rsid w:val="00F94474"/>
    <w:rsid w:val="00F94AD6"/>
    <w:rsid w:val="00F95637"/>
    <w:rsid w:val="00F97207"/>
    <w:rsid w:val="00F975F2"/>
    <w:rsid w:val="00F978D3"/>
    <w:rsid w:val="00FA1A2F"/>
    <w:rsid w:val="00FA21DE"/>
    <w:rsid w:val="00FA2FF0"/>
    <w:rsid w:val="00FA6C07"/>
    <w:rsid w:val="00FB0F45"/>
    <w:rsid w:val="00FB15CC"/>
    <w:rsid w:val="00FB1B85"/>
    <w:rsid w:val="00FB21E8"/>
    <w:rsid w:val="00FB2269"/>
    <w:rsid w:val="00FB2573"/>
    <w:rsid w:val="00FB26E6"/>
    <w:rsid w:val="00FB4197"/>
    <w:rsid w:val="00FB4817"/>
    <w:rsid w:val="00FB535D"/>
    <w:rsid w:val="00FB5CD8"/>
    <w:rsid w:val="00FC5667"/>
    <w:rsid w:val="00FC6967"/>
    <w:rsid w:val="00FC7035"/>
    <w:rsid w:val="00FC7F42"/>
    <w:rsid w:val="00FD1F53"/>
    <w:rsid w:val="00FD3298"/>
    <w:rsid w:val="00FD3F26"/>
    <w:rsid w:val="00FD57B2"/>
    <w:rsid w:val="00FD731A"/>
    <w:rsid w:val="00FE08A0"/>
    <w:rsid w:val="00FE26CA"/>
    <w:rsid w:val="00FE51B5"/>
    <w:rsid w:val="00FE51E9"/>
    <w:rsid w:val="00FF036C"/>
    <w:rsid w:val="00FF45D1"/>
    <w:rsid w:val="00FF5C45"/>
    <w:rsid w:val="00FF6B3E"/>
    <w:rsid w:val="46BD59FF"/>
    <w:rsid w:val="762DA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3DD5D1"/>
  <w15:chartTrackingRefBased/>
  <w15:docId w15:val="{E8BA94CF-ACEF-DF4C-AEA2-87F848271F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78AA"/>
    <w:pPr>
      <w:tabs>
        <w:tab w:val="left" w:pos="283"/>
      </w:tabs>
      <w:suppressAutoHyphens/>
      <w:autoSpaceDE w:val="0"/>
      <w:autoSpaceDN w:val="0"/>
      <w:adjustRightInd w:val="0"/>
      <w:spacing w:after="170" w:line="288" w:lineRule="auto"/>
      <w:textAlignment w:val="center"/>
    </w:pPr>
    <w:rPr>
      <w:rFonts w:ascii="Arial" w:eastAsiaTheme="minorEastAsia" w:hAnsi="Arial" w:cs="Arial"/>
      <w:color w:val="313232"/>
      <w:sz w:val="22"/>
      <w:szCs w:val="22"/>
    </w:rPr>
  </w:style>
  <w:style w:type="paragraph" w:styleId="Pennawd1">
    <w:name w:val="heading 1"/>
    <w:basedOn w:val="Normal"/>
    <w:next w:val="Normal"/>
    <w:link w:val="Pennawd1Nod"/>
    <w:qFormat/>
    <w:rsid w:val="001A2407"/>
    <w:pPr>
      <w:numPr>
        <w:numId w:val="4"/>
      </w:numPr>
      <w:spacing w:before="480"/>
      <w:outlineLvl w:val="0"/>
    </w:pPr>
    <w:rPr>
      <w:color w:val="1D307D"/>
      <w:sz w:val="50"/>
      <w:szCs w:val="50"/>
    </w:rPr>
  </w:style>
  <w:style w:type="paragraph" w:styleId="Pennawd2">
    <w:name w:val="heading 2"/>
    <w:basedOn w:val="Normal"/>
    <w:next w:val="Normal"/>
    <w:link w:val="Pennawd2Nod"/>
    <w:unhideWhenUsed/>
    <w:qFormat/>
    <w:rsid w:val="001A2407"/>
    <w:pPr>
      <w:numPr>
        <w:ilvl w:val="1"/>
        <w:numId w:val="4"/>
      </w:numPr>
      <w:spacing w:before="283"/>
      <w:ind w:left="0"/>
      <w:outlineLvl w:val="1"/>
    </w:pPr>
    <w:rPr>
      <w:color w:val="238199"/>
      <w:sz w:val="30"/>
      <w:szCs w:val="30"/>
    </w:rPr>
  </w:style>
  <w:style w:type="paragraph" w:styleId="Pennawd3">
    <w:name w:val="heading 3"/>
    <w:basedOn w:val="Normal"/>
    <w:next w:val="Normal"/>
    <w:link w:val="Pennawd3Nod"/>
    <w:unhideWhenUsed/>
    <w:qFormat/>
    <w:rsid w:val="00565A12"/>
    <w:pPr>
      <w:numPr>
        <w:ilvl w:val="2"/>
        <w:numId w:val="4"/>
      </w:numPr>
      <w:spacing w:before="227"/>
      <w:ind w:left="0"/>
      <w:outlineLvl w:val="2"/>
    </w:pPr>
    <w:rPr>
      <w:color w:val="238199"/>
    </w:rPr>
  </w:style>
  <w:style w:type="paragraph" w:styleId="Pennawd4">
    <w:name w:val="heading 4"/>
    <w:basedOn w:val="Normal"/>
    <w:next w:val="Normal"/>
    <w:link w:val="Pennawd4Nod"/>
    <w:uiPriority w:val="9"/>
    <w:semiHidden/>
    <w:unhideWhenUsed/>
    <w:qFormat/>
    <w:rsid w:val="001B5D02"/>
    <w:pPr>
      <w:keepNext/>
      <w:keepLines/>
      <w:spacing w:before="40" w:after="0"/>
      <w:outlineLvl w:val="3"/>
    </w:pPr>
    <w:rPr>
      <w:rFonts w:eastAsiaTheme="majorEastAsia" w:cstheme="majorBidi"/>
      <w:iCs/>
    </w:rPr>
  </w:style>
  <w:style w:type="character" w:default="1" w:styleId="FfontParagraffDdiofyn">
    <w:name w:val="Default Paragraph Font"/>
    <w:uiPriority w:val="1"/>
    <w:semiHidden/>
    <w:unhideWhenUsed/>
  </w:style>
  <w:style w:type="table" w:default="1" w:styleId="TablNormal">
    <w:name w:val="Normal Table"/>
    <w:uiPriority w:val="99"/>
    <w:semiHidden/>
    <w:unhideWhenUsed/>
    <w:tblPr>
      <w:tblInd w:w="0" w:type="dxa"/>
      <w:tblCellMar>
        <w:top w:w="0" w:type="dxa"/>
        <w:left w:w="108" w:type="dxa"/>
        <w:bottom w:w="0" w:type="dxa"/>
        <w:right w:w="108" w:type="dxa"/>
      </w:tblCellMar>
    </w:tblPr>
  </w:style>
  <w:style w:type="numbering" w:default="1" w:styleId="DimRhestr">
    <w:name w:val="No List"/>
    <w:uiPriority w:val="99"/>
    <w:semiHidden/>
    <w:unhideWhenUsed/>
  </w:style>
  <w:style w:type="table" w:customStyle="1" w:styleId="Blue2">
    <w:name w:val="Blue 2"/>
    <w:basedOn w:val="TablNormal"/>
    <w:uiPriority w:val="99"/>
    <w:rsid w:val="00C26CEE"/>
    <w:rPr>
      <w:rFonts w:ascii="Arial" w:hAnsi="Arial"/>
      <w:sz w:val="18"/>
    </w:rPr>
    <w:tblPr>
      <w:tblBorders>
        <w:top w:val="single" w:sz="4" w:space="0" w:color="1D307D"/>
        <w:left w:val="single" w:sz="4" w:space="0" w:color="1D307D"/>
        <w:bottom w:val="single" w:sz="4" w:space="0" w:color="1D307D"/>
        <w:right w:val="single" w:sz="4" w:space="0" w:color="1D307D"/>
        <w:insideH w:val="single" w:sz="4" w:space="0" w:color="E7E6E6" w:themeColor="background2"/>
        <w:insideV w:val="single" w:sz="4" w:space="0" w:color="E7E6E6" w:themeColor="background2"/>
      </w:tblBorders>
      <w:tblCellMar>
        <w:top w:w="113" w:type="dxa"/>
        <w:bottom w:w="113" w:type="dxa"/>
      </w:tblCellMar>
    </w:tblPr>
    <w:tblStylePr w:type="firstRow">
      <w:pPr>
        <w:jc w:val="left"/>
      </w:pPr>
      <w:rPr>
        <w:rFonts w:ascii="Arial" w:hAnsi="Arial"/>
        <w:b/>
        <w:color w:val="FFFFFF" w:themeColor="background1"/>
        <w:sz w:val="18"/>
      </w:rPr>
      <w:tblPr/>
      <w:tcPr>
        <w:shd w:val="clear" w:color="auto" w:fill="1D307D"/>
      </w:tcPr>
    </w:tblStylePr>
  </w:style>
  <w:style w:type="paragraph" w:customStyle="1" w:styleId="Style2">
    <w:name w:val="Style2"/>
    <w:uiPriority w:val="4"/>
    <w:unhideWhenUsed/>
    <w:qFormat/>
    <w:rsid w:val="00A839C3"/>
    <w:rPr>
      <w:rFonts w:ascii="Arial" w:eastAsiaTheme="minorEastAsia" w:hAnsi="Arial" w:cs="Arial"/>
      <w:b/>
      <w:color w:val="313232"/>
      <w:sz w:val="18"/>
      <w:szCs w:val="18"/>
    </w:rPr>
  </w:style>
  <w:style w:type="table" w:styleId="TablRhestr3-Pwyslais5">
    <w:name w:val="List Table 3 Accent 5"/>
    <w:basedOn w:val="TablNormal"/>
    <w:uiPriority w:val="48"/>
    <w:rsid w:val="00134E19"/>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tblBorders>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 w:type="paragraph" w:styleId="TablCynnwys1">
    <w:name w:val="toc 1"/>
    <w:basedOn w:val="Normal"/>
    <w:next w:val="Normal"/>
    <w:autoRedefine/>
    <w:uiPriority w:val="39"/>
    <w:rsid w:val="004961A6"/>
    <w:pPr>
      <w:tabs>
        <w:tab w:val="clear" w:pos="283"/>
        <w:tab w:val="left" w:pos="567"/>
        <w:tab w:val="right" w:pos="10450"/>
      </w:tabs>
      <w:suppressAutoHyphens w:val="0"/>
      <w:spacing w:before="360" w:after="57"/>
    </w:pPr>
    <w:rPr>
      <w:color w:val="1D307D"/>
      <w:sz w:val="26"/>
      <w:szCs w:val="26"/>
    </w:rPr>
  </w:style>
  <w:style w:type="paragraph" w:customStyle="1" w:styleId="BasicParagraph">
    <w:name w:val="[Basic Paragraph]"/>
    <w:basedOn w:val="Normal"/>
    <w:uiPriority w:val="99"/>
    <w:rsid w:val="00020AB4"/>
    <w:rPr>
      <w:rFonts w:ascii="Minion Pro" w:hAnsi="Minion Pro" w:cs="Minion Pro"/>
      <w:color w:val="000000"/>
    </w:rPr>
  </w:style>
  <w:style w:type="paragraph" w:styleId="Troedyn">
    <w:name w:val="footer"/>
    <w:basedOn w:val="Normal"/>
    <w:link w:val="TroedynNod"/>
    <w:uiPriority w:val="99"/>
    <w:unhideWhenUsed/>
    <w:rsid w:val="00E052B6"/>
    <w:pPr>
      <w:tabs>
        <w:tab w:val="center" w:pos="4680"/>
        <w:tab w:val="right" w:pos="9360"/>
      </w:tabs>
    </w:pPr>
  </w:style>
  <w:style w:type="character" w:customStyle="1" w:styleId="TroedynNod">
    <w:name w:val="Troedyn Nod"/>
    <w:basedOn w:val="FfontParagraffDdiofyn"/>
    <w:link w:val="Troedyn"/>
    <w:uiPriority w:val="99"/>
    <w:rsid w:val="00E052B6"/>
  </w:style>
  <w:style w:type="character" w:styleId="RhifTudalen">
    <w:name w:val="page number"/>
    <w:basedOn w:val="FfontParagraffDdiofyn"/>
    <w:uiPriority w:val="99"/>
    <w:semiHidden/>
    <w:unhideWhenUsed/>
    <w:rsid w:val="00C66676"/>
  </w:style>
  <w:style w:type="character" w:customStyle="1" w:styleId="Pennawd1Nod">
    <w:name w:val="Pennawd 1 Nod"/>
    <w:basedOn w:val="FfontParagraffDdiofyn"/>
    <w:link w:val="Pennawd1"/>
    <w:rsid w:val="004A5779"/>
    <w:rPr>
      <w:rFonts w:ascii="Arial" w:eastAsiaTheme="minorEastAsia" w:hAnsi="Arial" w:cs="Arial"/>
      <w:color w:val="1D307D"/>
      <w:sz w:val="50"/>
      <w:szCs w:val="50"/>
    </w:rPr>
  </w:style>
  <w:style w:type="character" w:customStyle="1" w:styleId="Pennawd2Nod">
    <w:name w:val="Pennawd 2 Nod"/>
    <w:basedOn w:val="FfontParagraffDdiofyn"/>
    <w:link w:val="Pennawd2"/>
    <w:rsid w:val="004A5779"/>
    <w:rPr>
      <w:rFonts w:ascii="Arial" w:eastAsiaTheme="minorEastAsia" w:hAnsi="Arial" w:cs="Arial"/>
      <w:color w:val="238199"/>
      <w:sz w:val="30"/>
      <w:szCs w:val="30"/>
    </w:rPr>
  </w:style>
  <w:style w:type="character" w:customStyle="1" w:styleId="Pennawd3Nod">
    <w:name w:val="Pennawd 3 Nod"/>
    <w:basedOn w:val="FfontParagraffDdiofyn"/>
    <w:link w:val="Pennawd3"/>
    <w:rsid w:val="00565A12"/>
    <w:rPr>
      <w:rFonts w:ascii="Arial" w:eastAsiaTheme="minorEastAsia" w:hAnsi="Arial" w:cs="Arial"/>
      <w:color w:val="238199"/>
      <w:sz w:val="22"/>
      <w:szCs w:val="22"/>
    </w:rPr>
  </w:style>
  <w:style w:type="paragraph" w:customStyle="1" w:styleId="DocumentTitle">
    <w:name w:val="Document Title"/>
    <w:basedOn w:val="Normal"/>
    <w:uiPriority w:val="1"/>
    <w:qFormat/>
    <w:rsid w:val="00694BA9"/>
    <w:pPr>
      <w:spacing w:line="240" w:lineRule="auto"/>
    </w:pPr>
    <w:rPr>
      <w:color w:val="1D307D"/>
      <w:sz w:val="80"/>
      <w:szCs w:val="80"/>
    </w:rPr>
  </w:style>
  <w:style w:type="paragraph" w:customStyle="1" w:styleId="Date2020">
    <w:name w:val="Date 2020"/>
    <w:basedOn w:val="Normal"/>
    <w:uiPriority w:val="1"/>
    <w:qFormat/>
    <w:rsid w:val="007C085D"/>
    <w:pPr>
      <w:spacing w:line="264" w:lineRule="auto"/>
    </w:pPr>
    <w:rPr>
      <w:color w:val="B3B2B2"/>
      <w:sz w:val="50"/>
      <w:szCs w:val="50"/>
    </w:rPr>
  </w:style>
  <w:style w:type="paragraph" w:customStyle="1" w:styleId="Clientname">
    <w:name w:val="Client name"/>
    <w:basedOn w:val="BasicParagraph"/>
    <w:uiPriority w:val="1"/>
    <w:qFormat/>
    <w:rsid w:val="0040385F"/>
    <w:pPr>
      <w:spacing w:line="264" w:lineRule="auto"/>
    </w:pPr>
    <w:rPr>
      <w:rFonts w:ascii="Arial" w:hAnsi="Arial" w:cs="Arial"/>
      <w:color w:val="1D307D"/>
      <w:sz w:val="50"/>
      <w:szCs w:val="50"/>
    </w:rPr>
  </w:style>
  <w:style w:type="paragraph" w:styleId="ParagraffRhestr">
    <w:name w:val="List Paragraph"/>
    <w:basedOn w:val="Normal"/>
    <w:uiPriority w:val="34"/>
    <w:qFormat/>
    <w:rsid w:val="0021083C"/>
    <w:pPr>
      <w:numPr>
        <w:numId w:val="1"/>
      </w:numPr>
    </w:pPr>
  </w:style>
  <w:style w:type="paragraph" w:customStyle="1" w:styleId="Paragraph-Sub">
    <w:name w:val="Paragraph - Sub"/>
    <w:basedOn w:val="ParagraffRhestr"/>
    <w:uiPriority w:val="1"/>
    <w:qFormat/>
    <w:rsid w:val="00F54684"/>
    <w:pPr>
      <w:numPr>
        <w:numId w:val="2"/>
      </w:numPr>
    </w:pPr>
  </w:style>
  <w:style w:type="paragraph" w:customStyle="1" w:styleId="Contents">
    <w:name w:val="Contents"/>
    <w:basedOn w:val="Pennawd1"/>
    <w:uiPriority w:val="1"/>
    <w:qFormat/>
    <w:rsid w:val="001A2407"/>
    <w:pPr>
      <w:numPr>
        <w:numId w:val="0"/>
      </w:numPr>
    </w:pPr>
  </w:style>
  <w:style w:type="character" w:customStyle="1" w:styleId="Pennawd4Nod">
    <w:name w:val="Pennawd 4 Nod"/>
    <w:basedOn w:val="FfontParagraffDdiofyn"/>
    <w:link w:val="Pennawd4"/>
    <w:uiPriority w:val="9"/>
    <w:semiHidden/>
    <w:rsid w:val="001B5D02"/>
    <w:rPr>
      <w:rFonts w:ascii="Arial" w:eastAsiaTheme="majorEastAsia" w:hAnsi="Arial" w:cstheme="majorBidi"/>
      <w:iCs/>
      <w:color w:val="313232"/>
      <w:sz w:val="22"/>
      <w:szCs w:val="22"/>
    </w:rPr>
  </w:style>
  <w:style w:type="paragraph" w:styleId="TablCynnwys2">
    <w:name w:val="toc 2"/>
    <w:basedOn w:val="Normal"/>
    <w:next w:val="Normal"/>
    <w:autoRedefine/>
    <w:uiPriority w:val="39"/>
    <w:rsid w:val="00EC62E4"/>
    <w:pPr>
      <w:tabs>
        <w:tab w:val="clear" w:pos="283"/>
        <w:tab w:val="right" w:pos="10450"/>
      </w:tabs>
      <w:suppressAutoHyphens w:val="0"/>
      <w:spacing w:after="57"/>
      <w:ind w:left="567"/>
    </w:pPr>
    <w:rPr>
      <w:color w:val="1B1B1B"/>
    </w:rPr>
  </w:style>
  <w:style w:type="paragraph" w:styleId="TablCynnwys3">
    <w:name w:val="toc 3"/>
    <w:basedOn w:val="Normal"/>
    <w:next w:val="Normal"/>
    <w:autoRedefine/>
    <w:uiPriority w:val="39"/>
    <w:rsid w:val="00EC62E4"/>
    <w:pPr>
      <w:tabs>
        <w:tab w:val="clear" w:pos="283"/>
      </w:tabs>
      <w:suppressAutoHyphens w:val="0"/>
      <w:spacing w:after="57"/>
      <w:ind w:left="567"/>
    </w:pPr>
    <w:rPr>
      <w:color w:val="1B1B1B"/>
    </w:rPr>
  </w:style>
  <w:style w:type="table" w:styleId="GridTabl">
    <w:name w:val="Table Grid"/>
    <w:basedOn w:val="TablNormal"/>
    <w:uiPriority w:val="39"/>
    <w:rsid w:val="006554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Plaen2">
    <w:name w:val="Plain Table 2"/>
    <w:basedOn w:val="TablNormal"/>
    <w:uiPriority w:val="42"/>
    <w:rsid w:val="002C2194"/>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ridTablGolau">
    <w:name w:val="Grid Table Light"/>
    <w:basedOn w:val="TablNormal"/>
    <w:uiPriority w:val="40"/>
    <w:rsid w:val="002C219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Plaen1">
    <w:name w:val="Plain Table 1"/>
    <w:basedOn w:val="TablNormal"/>
    <w:uiPriority w:val="41"/>
    <w:rsid w:val="002C2194"/>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Plaen3">
    <w:name w:val="Plain Table 3"/>
    <w:basedOn w:val="TablNormal"/>
    <w:uiPriority w:val="43"/>
    <w:rsid w:val="002C2194"/>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Plaen4">
    <w:name w:val="Plain Table 4"/>
    <w:basedOn w:val="TablNormal"/>
    <w:uiPriority w:val="44"/>
    <w:rsid w:val="002C219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Hyperddolen">
    <w:name w:val="Hyperlink"/>
    <w:basedOn w:val="FfontParagraffDdiofyn"/>
    <w:uiPriority w:val="99"/>
    <w:unhideWhenUsed/>
    <w:rsid w:val="00950F7F"/>
    <w:rPr>
      <w:color w:val="0563C1" w:themeColor="hyperlink"/>
      <w:u w:val="single"/>
    </w:rPr>
  </w:style>
  <w:style w:type="table" w:styleId="TablPlaen5">
    <w:name w:val="Plain Table 5"/>
    <w:basedOn w:val="TablNormal"/>
    <w:uiPriority w:val="45"/>
    <w:rsid w:val="002C2194"/>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Grid5Tywyll-Pwyslais1">
    <w:name w:val="Grid Table 5 Dark Accent 1"/>
    <w:basedOn w:val="TablNormal"/>
    <w:uiPriority w:val="50"/>
    <w:rsid w:val="002C2194"/>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paragraph" w:customStyle="1" w:styleId="TableTitle">
    <w:name w:val="Table Title"/>
    <w:basedOn w:val="Normal"/>
    <w:uiPriority w:val="1"/>
    <w:qFormat/>
    <w:rsid w:val="00344727"/>
    <w:pPr>
      <w:spacing w:after="100"/>
    </w:pPr>
    <w:rPr>
      <w:b/>
      <w:bCs/>
    </w:rPr>
  </w:style>
  <w:style w:type="paragraph" w:customStyle="1" w:styleId="TableText">
    <w:name w:val="Table Text"/>
    <w:basedOn w:val="Normal"/>
    <w:uiPriority w:val="1"/>
    <w:qFormat/>
    <w:rsid w:val="00BA03FD"/>
    <w:pPr>
      <w:spacing w:after="0"/>
    </w:pPr>
    <w:rPr>
      <w:sz w:val="18"/>
      <w:szCs w:val="18"/>
    </w:rPr>
  </w:style>
  <w:style w:type="table" w:styleId="TablGrid4-Pwyslais2">
    <w:name w:val="Grid Table 4 Accent 2"/>
    <w:basedOn w:val="TablNormal"/>
    <w:uiPriority w:val="49"/>
    <w:rsid w:val="00BA03FD"/>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Grid4-Pwyslais6">
    <w:name w:val="Grid Table 4 Accent 6"/>
    <w:basedOn w:val="TablNormal"/>
    <w:uiPriority w:val="49"/>
    <w:rsid w:val="00BA03FD"/>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een3">
    <w:name w:val="Green 3"/>
    <w:basedOn w:val="TablNormal"/>
    <w:uiPriority w:val="99"/>
    <w:rsid w:val="00BA03FD"/>
    <w:rPr>
      <w:rFonts w:ascii="Arial" w:hAnsi="Arial"/>
      <w:color w:val="313232"/>
      <w:sz w:val="18"/>
    </w:rPr>
    <w:tblPr>
      <w:tblStyleRowBandSize w:val="1"/>
      <w:tblBorders>
        <w:insideH w:val="single" w:sz="4" w:space="0" w:color="238199"/>
        <w:insideV w:val="single" w:sz="4" w:space="0" w:color="238199"/>
      </w:tblBorders>
      <w:tblCellMar>
        <w:top w:w="113" w:type="dxa"/>
        <w:bottom w:w="113" w:type="dxa"/>
      </w:tblCellMar>
    </w:tblPr>
    <w:tblStylePr w:type="firstRow">
      <w:pPr>
        <w:jc w:val="left"/>
      </w:pPr>
      <w:rPr>
        <w:rFonts w:ascii="Arial" w:hAnsi="Arial"/>
        <w:b/>
        <w:color w:val="FFFFFF" w:themeColor="background1"/>
        <w:sz w:val="18"/>
      </w:rPr>
      <w:tblPr>
        <w:tblCellMar>
          <w:top w:w="113" w:type="dxa"/>
          <w:left w:w="113" w:type="dxa"/>
          <w:bottom w:w="113" w:type="dxa"/>
          <w:right w:w="113" w:type="dxa"/>
        </w:tblCellMar>
      </w:tblPr>
      <w:tcPr>
        <w:tcBorders>
          <w:insideV w:val="single" w:sz="4" w:space="0" w:color="FFFFFF" w:themeColor="background1"/>
        </w:tcBorders>
        <w:shd w:val="clear" w:color="auto" w:fill="238199"/>
      </w:tcPr>
    </w:tblStylePr>
    <w:tblStylePr w:type="band2Horz">
      <w:tblPr/>
      <w:tcPr>
        <w:shd w:val="clear" w:color="auto" w:fill="F4F9FA"/>
      </w:tcPr>
    </w:tblStylePr>
  </w:style>
  <w:style w:type="table" w:customStyle="1" w:styleId="Style4">
    <w:name w:val="Style4"/>
    <w:basedOn w:val="TablNormal"/>
    <w:uiPriority w:val="99"/>
    <w:rsid w:val="00A839C3"/>
    <w:rPr>
      <w:rFonts w:ascii="Arial" w:hAnsi="Arial"/>
      <w:color w:val="313232"/>
      <w:sz w:val="18"/>
    </w:rPr>
    <w:tblPr>
      <w:tblStyleRowBandSize w:val="1"/>
      <w:tblBorders>
        <w:insideH w:val="single" w:sz="4" w:space="0" w:color="FFB400"/>
        <w:insideV w:val="single" w:sz="4" w:space="0" w:color="FFB400"/>
      </w:tblBorders>
      <w:tblCellMar>
        <w:top w:w="113" w:type="dxa"/>
        <w:bottom w:w="113" w:type="dxa"/>
      </w:tblCellMar>
    </w:tblPr>
    <w:tblStylePr w:type="firstRow">
      <w:rPr>
        <w:rFonts w:ascii="Arial" w:hAnsi="Arial"/>
        <w:b/>
        <w:color w:val="313232"/>
        <w:sz w:val="18"/>
      </w:rPr>
      <w:tblPr/>
      <w:tcPr>
        <w:tcBorders>
          <w:insideV w:val="single" w:sz="4" w:space="0" w:color="FFFFFF" w:themeColor="background1"/>
        </w:tcBorders>
        <w:shd w:val="clear" w:color="auto" w:fill="FFB400"/>
      </w:tcPr>
    </w:tblStylePr>
    <w:tblStylePr w:type="band2Horz">
      <w:pPr>
        <w:wordWrap/>
        <w:spacing w:beforeLines="0" w:before="0" w:beforeAutospacing="0" w:afterLines="0" w:after="0" w:afterAutospacing="0" w:line="288" w:lineRule="auto"/>
      </w:pPr>
      <w:tblPr/>
      <w:tcPr>
        <w:shd w:val="clear" w:color="auto" w:fill="FFFBF3"/>
      </w:tcPr>
    </w:tblStylePr>
  </w:style>
  <w:style w:type="paragraph" w:styleId="TestunmewnSwigen">
    <w:name w:val="Balloon Text"/>
    <w:basedOn w:val="Normal"/>
    <w:link w:val="TestunmewnSwigenNod"/>
    <w:uiPriority w:val="99"/>
    <w:semiHidden/>
    <w:unhideWhenUsed/>
    <w:rsid w:val="00790B46"/>
    <w:pPr>
      <w:spacing w:after="0" w:line="240" w:lineRule="auto"/>
    </w:pPr>
    <w:rPr>
      <w:rFonts w:ascii="Times New Roman" w:hAnsi="Times New Roman" w:cs="Times New Roman"/>
      <w:sz w:val="18"/>
      <w:szCs w:val="18"/>
    </w:rPr>
  </w:style>
  <w:style w:type="character" w:customStyle="1" w:styleId="TestunmewnSwigenNod">
    <w:name w:val="Testun mewn Swigen Nod"/>
    <w:basedOn w:val="FfontParagraffDdiofyn"/>
    <w:link w:val="TestunmewnSwigen"/>
    <w:uiPriority w:val="99"/>
    <w:semiHidden/>
    <w:rsid w:val="00790B46"/>
    <w:rPr>
      <w:rFonts w:ascii="Times New Roman" w:eastAsiaTheme="minorEastAsia" w:hAnsi="Times New Roman" w:cs="Times New Roman"/>
      <w:color w:val="313232"/>
      <w:sz w:val="18"/>
      <w:szCs w:val="18"/>
    </w:rPr>
  </w:style>
  <w:style w:type="table" w:customStyle="1" w:styleId="Blue3">
    <w:name w:val="Blue 3"/>
    <w:basedOn w:val="TablNormal"/>
    <w:uiPriority w:val="99"/>
    <w:rsid w:val="0032565B"/>
    <w:tblPr>
      <w:tblStyleRowBandSize w:val="1"/>
      <w:tblBorders>
        <w:insideH w:val="single" w:sz="4" w:space="0" w:color="B3B2B2"/>
        <w:insideV w:val="single" w:sz="4" w:space="0" w:color="B3B2B2"/>
      </w:tblBorders>
      <w:tblCellMar>
        <w:top w:w="113" w:type="dxa"/>
        <w:bottom w:w="113" w:type="dxa"/>
      </w:tblCellMar>
    </w:tblPr>
    <w:tblStylePr w:type="firstRow">
      <w:rPr>
        <w:rFonts w:ascii="Arial" w:hAnsi="Arial"/>
        <w:b/>
        <w:color w:val="FFFFFF" w:themeColor="background1"/>
        <w:sz w:val="18"/>
      </w:rPr>
      <w:tblPr>
        <w:tblCellMar>
          <w:top w:w="113" w:type="dxa"/>
          <w:left w:w="113" w:type="dxa"/>
          <w:bottom w:w="113" w:type="dxa"/>
          <w:right w:w="113" w:type="dxa"/>
        </w:tblCellMar>
      </w:tblPr>
      <w:tcPr>
        <w:tcBorders>
          <w:insideV w:val="single" w:sz="4" w:space="0" w:color="FFFFFF" w:themeColor="background1"/>
        </w:tcBorders>
        <w:shd w:val="clear" w:color="auto" w:fill="1D307D"/>
      </w:tcPr>
    </w:tblStylePr>
    <w:tblStylePr w:type="band2Horz">
      <w:tblPr/>
      <w:tcPr>
        <w:shd w:val="clear" w:color="auto" w:fill="F4F9FA"/>
      </w:tcPr>
    </w:tblStylePr>
  </w:style>
  <w:style w:type="table" w:customStyle="1" w:styleId="Blue1">
    <w:name w:val="Blue 1"/>
    <w:basedOn w:val="TablNormal"/>
    <w:uiPriority w:val="99"/>
    <w:rsid w:val="00C26CEE"/>
    <w:rPr>
      <w:rFonts w:ascii="Arial" w:hAnsi="Arial"/>
      <w:color w:val="313232"/>
      <w:sz w:val="18"/>
    </w:rPr>
    <w:tblPr>
      <w:tblBorders>
        <w:insideH w:val="single" w:sz="4" w:space="0" w:color="B3B2B2"/>
        <w:insideV w:val="single" w:sz="4" w:space="0" w:color="B3B2B2"/>
      </w:tblBorders>
      <w:tblCellMar>
        <w:top w:w="113" w:type="dxa"/>
        <w:bottom w:w="113" w:type="dxa"/>
      </w:tblCellMar>
    </w:tblPr>
    <w:tblStylePr w:type="firstRow">
      <w:rPr>
        <w:rFonts w:ascii="Arial" w:hAnsi="Arial"/>
        <w:b/>
        <w:color w:val="FFFFFF" w:themeColor="background1"/>
        <w:sz w:val="18"/>
      </w:rPr>
      <w:tblPr>
        <w:tblCellMar>
          <w:top w:w="113" w:type="dxa"/>
          <w:left w:w="113" w:type="dxa"/>
          <w:bottom w:w="113" w:type="dxa"/>
          <w:right w:w="113" w:type="dxa"/>
        </w:tblCellMar>
      </w:tblPr>
      <w:tcPr>
        <w:tcBorders>
          <w:insideV w:val="single" w:sz="4" w:space="0" w:color="FFFFFF" w:themeColor="background1"/>
        </w:tcBorders>
        <w:shd w:val="clear" w:color="auto" w:fill="1D307D"/>
      </w:tcPr>
    </w:tblStylePr>
  </w:style>
  <w:style w:type="table" w:customStyle="1" w:styleId="Blue4">
    <w:name w:val="Blue 4"/>
    <w:basedOn w:val="TablNormal"/>
    <w:uiPriority w:val="99"/>
    <w:rsid w:val="005A7259"/>
    <w:rPr>
      <w:rFonts w:ascii="Arial" w:hAnsi="Arial"/>
      <w:color w:val="313232"/>
      <w:sz w:val="18"/>
    </w:rPr>
    <w:tblPr>
      <w:tblStyleRowBandSize w:val="1"/>
      <w:tblBorders>
        <w:top w:val="single" w:sz="4" w:space="0" w:color="1D307D"/>
        <w:left w:val="single" w:sz="4" w:space="0" w:color="1D307D"/>
        <w:bottom w:val="single" w:sz="4" w:space="0" w:color="1D307D"/>
        <w:right w:val="single" w:sz="4" w:space="0" w:color="1D307D"/>
        <w:insideH w:val="single" w:sz="4" w:space="0" w:color="B3B2B2"/>
        <w:insideV w:val="single" w:sz="4" w:space="0" w:color="B3B2B2"/>
      </w:tblBorders>
      <w:tblCellMar>
        <w:top w:w="113" w:type="dxa"/>
        <w:bottom w:w="113" w:type="dxa"/>
      </w:tblCellMar>
    </w:tblPr>
    <w:tblStylePr w:type="firstRow">
      <w:rPr>
        <w:rFonts w:ascii="Arial" w:hAnsi="Arial"/>
        <w:b/>
        <w:color w:val="FFFFFF" w:themeColor="background1"/>
        <w:sz w:val="18"/>
      </w:rPr>
      <w:tblPr>
        <w:tblCellMar>
          <w:top w:w="113" w:type="dxa"/>
          <w:left w:w="113" w:type="dxa"/>
          <w:bottom w:w="113" w:type="dxa"/>
          <w:right w:w="113" w:type="dxa"/>
        </w:tblCellMar>
      </w:tblPr>
      <w:tcPr>
        <w:tcBorders>
          <w:insideH w:val="nil"/>
          <w:insideV w:val="single" w:sz="4" w:space="0" w:color="FFFFFF" w:themeColor="background1"/>
        </w:tcBorders>
        <w:shd w:val="clear" w:color="auto" w:fill="1D307D"/>
      </w:tcPr>
    </w:tblStylePr>
    <w:tblStylePr w:type="band2Horz">
      <w:tblPr/>
      <w:tcPr>
        <w:shd w:val="clear" w:color="auto" w:fill="F4F9FA"/>
      </w:tcPr>
    </w:tblStylePr>
  </w:style>
  <w:style w:type="table" w:customStyle="1" w:styleId="Green4">
    <w:name w:val="Green 4"/>
    <w:basedOn w:val="TablNormal"/>
    <w:uiPriority w:val="99"/>
    <w:rsid w:val="00754766"/>
    <w:rPr>
      <w:rFonts w:ascii="Arial" w:hAnsi="Arial"/>
      <w:color w:val="313232"/>
      <w:sz w:val="18"/>
    </w:rPr>
    <w:tblPr>
      <w:tblBorders>
        <w:top w:val="single" w:sz="4" w:space="0" w:color="238199"/>
        <w:left w:val="single" w:sz="4" w:space="0" w:color="238199"/>
        <w:bottom w:val="single" w:sz="4" w:space="0" w:color="238199"/>
        <w:right w:val="single" w:sz="4" w:space="0" w:color="238199"/>
        <w:insideH w:val="single" w:sz="4" w:space="0" w:color="238199"/>
        <w:insideV w:val="single" w:sz="4" w:space="0" w:color="238199"/>
      </w:tblBorders>
      <w:tblCellMar>
        <w:top w:w="113" w:type="dxa"/>
        <w:bottom w:w="113" w:type="dxa"/>
      </w:tblCellMar>
    </w:tblPr>
    <w:tblStylePr w:type="firstRow">
      <w:rPr>
        <w:rFonts w:ascii="Arial" w:hAnsi="Arial"/>
        <w:b/>
        <w:color w:val="FFFFFF" w:themeColor="background1"/>
        <w:sz w:val="18"/>
      </w:rPr>
      <w:tblPr>
        <w:tblCellMar>
          <w:top w:w="113" w:type="dxa"/>
          <w:left w:w="113" w:type="dxa"/>
          <w:bottom w:w="113" w:type="dxa"/>
          <w:right w:w="113" w:type="dxa"/>
        </w:tblCellMar>
      </w:tblPr>
      <w:tcPr>
        <w:tcBorders>
          <w:insideV w:val="single" w:sz="4" w:space="0" w:color="FFFFFF" w:themeColor="background1"/>
        </w:tcBorders>
        <w:shd w:val="clear" w:color="auto" w:fill="238199"/>
      </w:tcPr>
    </w:tblStylePr>
  </w:style>
  <w:style w:type="table" w:customStyle="1" w:styleId="Green1">
    <w:name w:val="Green 1"/>
    <w:basedOn w:val="TablNormal"/>
    <w:uiPriority w:val="99"/>
    <w:rsid w:val="00754766"/>
    <w:rPr>
      <w:rFonts w:ascii="Arial" w:hAnsi="Arial"/>
      <w:color w:val="313232"/>
      <w:sz w:val="18"/>
    </w:rPr>
    <w:tblPr>
      <w:tblBorders>
        <w:insideH w:val="single" w:sz="4" w:space="0" w:color="238199"/>
        <w:insideV w:val="single" w:sz="4" w:space="0" w:color="238199"/>
      </w:tblBorders>
      <w:tblCellMar>
        <w:top w:w="113" w:type="dxa"/>
        <w:bottom w:w="113" w:type="dxa"/>
      </w:tblCellMar>
    </w:tblPr>
    <w:tcPr>
      <w:shd w:val="clear" w:color="auto" w:fill="auto"/>
    </w:tcPr>
    <w:tblStylePr w:type="firstRow">
      <w:rPr>
        <w:rFonts w:ascii="Arial" w:hAnsi="Arial"/>
        <w:b/>
        <w:color w:val="FFFFFF" w:themeColor="background1"/>
        <w:sz w:val="18"/>
      </w:rPr>
      <w:tblPr/>
      <w:tcPr>
        <w:tcBorders>
          <w:insideV w:val="single" w:sz="4" w:space="0" w:color="FFFBF3"/>
        </w:tcBorders>
        <w:shd w:val="clear" w:color="auto" w:fill="238199"/>
      </w:tcPr>
    </w:tblStylePr>
  </w:style>
  <w:style w:type="table" w:customStyle="1" w:styleId="Style10">
    <w:name w:val="Style10"/>
    <w:basedOn w:val="TablNormal"/>
    <w:uiPriority w:val="99"/>
    <w:rsid w:val="00754766"/>
    <w:tblPr>
      <w:tblStyleRowBandSize w:val="1"/>
      <w:tblBorders>
        <w:top w:val="single" w:sz="4" w:space="0" w:color="238199"/>
        <w:left w:val="single" w:sz="4" w:space="0" w:color="238199"/>
        <w:bottom w:val="single" w:sz="4" w:space="0" w:color="238199"/>
        <w:right w:val="single" w:sz="4" w:space="0" w:color="238199"/>
        <w:insideH w:val="single" w:sz="4" w:space="0" w:color="238199"/>
        <w:insideV w:val="single" w:sz="4" w:space="0" w:color="238199"/>
      </w:tblBorders>
      <w:tblCellMar>
        <w:top w:w="113" w:type="dxa"/>
        <w:bottom w:w="113" w:type="dxa"/>
      </w:tblCellMar>
    </w:tblPr>
    <w:tblStylePr w:type="firstRow">
      <w:rPr>
        <w:rFonts w:ascii="Arial" w:hAnsi="Arial"/>
        <w:b/>
        <w:color w:val="FFFFFF" w:themeColor="background1"/>
        <w:sz w:val="18"/>
      </w:rPr>
      <w:tblPr/>
      <w:tcPr>
        <w:tcBorders>
          <w:insideV w:val="single" w:sz="4" w:space="0" w:color="FFFFFF" w:themeColor="background1"/>
        </w:tcBorders>
        <w:shd w:val="clear" w:color="auto" w:fill="238199"/>
      </w:tcPr>
    </w:tblStylePr>
    <w:tblStylePr w:type="band2Horz">
      <w:tblPr/>
      <w:tcPr>
        <w:shd w:val="clear" w:color="auto" w:fill="F4F9FA"/>
      </w:tcPr>
    </w:tblStylePr>
  </w:style>
  <w:style w:type="table" w:customStyle="1" w:styleId="Yellow4">
    <w:name w:val="Yellow 4"/>
    <w:basedOn w:val="TablNormal"/>
    <w:uiPriority w:val="99"/>
    <w:rsid w:val="006002BC"/>
    <w:rPr>
      <w:rFonts w:ascii="Arial" w:hAnsi="Arial"/>
      <w:color w:val="313232"/>
      <w:sz w:val="18"/>
    </w:rPr>
    <w:tblPr>
      <w:tblBorders>
        <w:insideH w:val="single" w:sz="4" w:space="0" w:color="FFB400"/>
        <w:insideV w:val="single" w:sz="4" w:space="0" w:color="FFB400"/>
      </w:tblBorders>
      <w:tblCellMar>
        <w:top w:w="113" w:type="dxa"/>
        <w:bottom w:w="113" w:type="dxa"/>
      </w:tblCellMar>
    </w:tblPr>
    <w:tblStylePr w:type="firstRow">
      <w:rPr>
        <w:rFonts w:ascii="Arial" w:hAnsi="Arial"/>
        <w:b/>
        <w:color w:val="313232"/>
        <w:sz w:val="18"/>
      </w:rPr>
      <w:tblPr/>
      <w:tcPr>
        <w:tcBorders>
          <w:insideV w:val="single" w:sz="4" w:space="0" w:color="FFFFFF" w:themeColor="background1"/>
        </w:tcBorders>
        <w:shd w:val="clear" w:color="auto" w:fill="FFB400"/>
      </w:tcPr>
    </w:tblStylePr>
  </w:style>
  <w:style w:type="table" w:customStyle="1" w:styleId="Style12">
    <w:name w:val="Style12"/>
    <w:basedOn w:val="TablNormal"/>
    <w:uiPriority w:val="99"/>
    <w:rsid w:val="006002BC"/>
    <w:rPr>
      <w:rFonts w:ascii="Arial" w:hAnsi="Arial"/>
      <w:color w:val="313232"/>
      <w:sz w:val="18"/>
    </w:rPr>
    <w:tblPr>
      <w:tblBorders>
        <w:top w:val="single" w:sz="4" w:space="0" w:color="FFB400"/>
        <w:left w:val="single" w:sz="4" w:space="0" w:color="FFB400"/>
        <w:bottom w:val="single" w:sz="4" w:space="0" w:color="FFB400"/>
        <w:right w:val="single" w:sz="4" w:space="0" w:color="FFB400"/>
        <w:insideH w:val="single" w:sz="4" w:space="0" w:color="FFB400"/>
        <w:insideV w:val="single" w:sz="4" w:space="0" w:color="FFB400"/>
      </w:tblBorders>
      <w:tblCellMar>
        <w:top w:w="113" w:type="dxa"/>
        <w:bottom w:w="113" w:type="dxa"/>
      </w:tblCellMar>
    </w:tblPr>
    <w:tblStylePr w:type="firstRow">
      <w:rPr>
        <w:rFonts w:ascii="Arial" w:hAnsi="Arial"/>
        <w:b/>
        <w:sz w:val="18"/>
      </w:rPr>
      <w:tblPr/>
      <w:tcPr>
        <w:tcBorders>
          <w:insideV w:val="single" w:sz="4" w:space="0" w:color="FFFFFF" w:themeColor="background1"/>
        </w:tcBorders>
        <w:shd w:val="clear" w:color="auto" w:fill="FFB400"/>
      </w:tcPr>
    </w:tblStylePr>
  </w:style>
  <w:style w:type="table" w:customStyle="1" w:styleId="Yellow2">
    <w:name w:val="Yellow 2"/>
    <w:basedOn w:val="TablNormal"/>
    <w:uiPriority w:val="99"/>
    <w:rsid w:val="006002BC"/>
    <w:rPr>
      <w:rFonts w:ascii="Arial" w:hAnsi="Arial"/>
      <w:color w:val="313232"/>
      <w:sz w:val="18"/>
    </w:rPr>
    <w:tblPr>
      <w:tblStyleRowBandSize w:val="1"/>
      <w:tblBorders>
        <w:top w:val="single" w:sz="4" w:space="0" w:color="FFB400"/>
        <w:left w:val="single" w:sz="4" w:space="0" w:color="FFB400"/>
        <w:bottom w:val="single" w:sz="4" w:space="0" w:color="FFB400"/>
        <w:right w:val="single" w:sz="4" w:space="0" w:color="FFB400"/>
        <w:insideH w:val="single" w:sz="4" w:space="0" w:color="FFB400"/>
        <w:insideV w:val="single" w:sz="4" w:space="0" w:color="FFB400"/>
      </w:tblBorders>
      <w:tblCellMar>
        <w:top w:w="113" w:type="dxa"/>
        <w:bottom w:w="113" w:type="dxa"/>
      </w:tblCellMar>
    </w:tblPr>
    <w:tblStylePr w:type="firstRow">
      <w:rPr>
        <w:b/>
        <w:sz w:val="18"/>
      </w:rPr>
      <w:tblPr/>
      <w:tcPr>
        <w:tcBorders>
          <w:insideV w:val="single" w:sz="4" w:space="0" w:color="FFFFFF" w:themeColor="background1"/>
        </w:tcBorders>
        <w:shd w:val="clear" w:color="auto" w:fill="FFB400"/>
      </w:tcPr>
    </w:tblStylePr>
    <w:tblStylePr w:type="band2Horz">
      <w:tblPr/>
      <w:tcPr>
        <w:shd w:val="clear" w:color="auto" w:fill="FFFBF3"/>
      </w:tcPr>
    </w:tblStylePr>
  </w:style>
  <w:style w:type="paragraph" w:customStyle="1" w:styleId="TableBulletList">
    <w:name w:val="Table Bullet List"/>
    <w:uiPriority w:val="1"/>
    <w:qFormat/>
    <w:rsid w:val="00344727"/>
    <w:pPr>
      <w:numPr>
        <w:numId w:val="3"/>
      </w:numPr>
    </w:pPr>
    <w:rPr>
      <w:rFonts w:ascii="Arial" w:eastAsiaTheme="minorEastAsia" w:hAnsi="Arial" w:cs="Arial"/>
      <w:color w:val="313232"/>
      <w:sz w:val="18"/>
      <w:szCs w:val="18"/>
    </w:rPr>
  </w:style>
  <w:style w:type="paragraph" w:styleId="Pennyn">
    <w:name w:val="header"/>
    <w:basedOn w:val="Normal"/>
    <w:link w:val="PennynNod"/>
    <w:uiPriority w:val="99"/>
    <w:unhideWhenUsed/>
    <w:rsid w:val="00F15F09"/>
    <w:pPr>
      <w:tabs>
        <w:tab w:val="clear" w:pos="283"/>
        <w:tab w:val="center" w:pos="4680"/>
        <w:tab w:val="right" w:pos="9360"/>
      </w:tabs>
      <w:spacing w:after="0" w:line="240" w:lineRule="auto"/>
    </w:pPr>
  </w:style>
  <w:style w:type="character" w:customStyle="1" w:styleId="PennynNod">
    <w:name w:val="Pennyn Nod"/>
    <w:basedOn w:val="FfontParagraffDdiofyn"/>
    <w:link w:val="Pennyn"/>
    <w:uiPriority w:val="99"/>
    <w:rsid w:val="00F15F09"/>
    <w:rPr>
      <w:rFonts w:ascii="Arial" w:eastAsiaTheme="minorEastAsia" w:hAnsi="Arial" w:cs="Arial"/>
      <w:color w:val="313232"/>
      <w:sz w:val="22"/>
      <w:szCs w:val="22"/>
    </w:rPr>
  </w:style>
  <w:style w:type="character" w:styleId="CyfeirnodSylw">
    <w:name w:val="annotation reference"/>
    <w:basedOn w:val="FfontParagraffDdiofyn"/>
    <w:uiPriority w:val="99"/>
    <w:semiHidden/>
    <w:unhideWhenUsed/>
    <w:rsid w:val="0042759A"/>
    <w:rPr>
      <w:sz w:val="16"/>
      <w:szCs w:val="16"/>
    </w:rPr>
  </w:style>
  <w:style w:type="paragraph" w:styleId="TestunSylw">
    <w:name w:val="annotation text"/>
    <w:basedOn w:val="Normal"/>
    <w:link w:val="TestunSylwNod"/>
    <w:uiPriority w:val="99"/>
    <w:semiHidden/>
    <w:unhideWhenUsed/>
    <w:rsid w:val="0042759A"/>
    <w:pPr>
      <w:spacing w:line="240" w:lineRule="auto"/>
    </w:pPr>
    <w:rPr>
      <w:sz w:val="20"/>
      <w:szCs w:val="20"/>
    </w:rPr>
  </w:style>
  <w:style w:type="character" w:customStyle="1" w:styleId="TestunSylwNod">
    <w:name w:val="Testun Sylw Nod"/>
    <w:basedOn w:val="FfontParagraffDdiofyn"/>
    <w:link w:val="TestunSylw"/>
    <w:uiPriority w:val="99"/>
    <w:semiHidden/>
    <w:rsid w:val="0042759A"/>
    <w:rPr>
      <w:rFonts w:ascii="Arial" w:eastAsiaTheme="minorEastAsia" w:hAnsi="Arial" w:cs="Arial"/>
      <w:color w:val="313232"/>
      <w:sz w:val="20"/>
      <w:szCs w:val="20"/>
    </w:rPr>
  </w:style>
  <w:style w:type="paragraph" w:styleId="PwncSylw">
    <w:name w:val="annotation subject"/>
    <w:basedOn w:val="TestunSylw"/>
    <w:next w:val="TestunSylw"/>
    <w:link w:val="PwncSylwNod"/>
    <w:uiPriority w:val="99"/>
    <w:semiHidden/>
    <w:unhideWhenUsed/>
    <w:rsid w:val="0042759A"/>
    <w:rPr>
      <w:b/>
      <w:bCs/>
    </w:rPr>
  </w:style>
  <w:style w:type="character" w:customStyle="1" w:styleId="PwncSylwNod">
    <w:name w:val="Pwnc Sylw Nod"/>
    <w:basedOn w:val="TestunSylwNod"/>
    <w:link w:val="PwncSylw"/>
    <w:uiPriority w:val="99"/>
    <w:semiHidden/>
    <w:rsid w:val="0042759A"/>
    <w:rPr>
      <w:rFonts w:ascii="Arial" w:eastAsiaTheme="minorEastAsia" w:hAnsi="Arial" w:cs="Arial"/>
      <w:b/>
      <w:bCs/>
      <w:color w:val="313232"/>
      <w:sz w:val="20"/>
      <w:szCs w:val="20"/>
    </w:rPr>
  </w:style>
  <w:style w:type="character" w:styleId="Cryf">
    <w:name w:val="Strong"/>
    <w:basedOn w:val="FfontParagraffDdiofyn"/>
    <w:uiPriority w:val="22"/>
    <w:qFormat/>
    <w:rsid w:val="009878B5"/>
    <w:rPr>
      <w:b/>
      <w:bCs/>
    </w:rPr>
  </w:style>
  <w:style w:type="character" w:customStyle="1" w:styleId="normaltextrun">
    <w:name w:val="normaltextrun"/>
    <w:basedOn w:val="FfontParagraffDdiofyn"/>
    <w:rsid w:val="00346F25"/>
  </w:style>
  <w:style w:type="character" w:customStyle="1" w:styleId="contextualspellingandgrammarerror">
    <w:name w:val="contextualspellingandgrammarerror"/>
    <w:basedOn w:val="FfontParagraffDdiofyn"/>
    <w:rsid w:val="00FE26CA"/>
  </w:style>
  <w:style w:type="character" w:customStyle="1" w:styleId="eop">
    <w:name w:val="eop"/>
    <w:basedOn w:val="FfontParagraffDdiofyn"/>
    <w:rsid w:val="00FE26CA"/>
  </w:style>
  <w:style w:type="character" w:customStyle="1" w:styleId="spellingerror">
    <w:name w:val="spellingerror"/>
    <w:basedOn w:val="FfontParagraffDdiofyn"/>
    <w:rsid w:val="00FE26CA"/>
  </w:style>
  <w:style w:type="paragraph" w:styleId="TestunTroednodyn">
    <w:name w:val="footnote text"/>
    <w:basedOn w:val="Normal"/>
    <w:link w:val="TestunTroednodynNod"/>
    <w:uiPriority w:val="99"/>
    <w:semiHidden/>
    <w:unhideWhenUsed/>
    <w:rsid w:val="00B575FA"/>
    <w:pPr>
      <w:spacing w:after="0" w:line="240" w:lineRule="auto"/>
    </w:pPr>
    <w:rPr>
      <w:sz w:val="20"/>
      <w:szCs w:val="20"/>
    </w:rPr>
  </w:style>
  <w:style w:type="character" w:customStyle="1" w:styleId="TestunTroednodynNod">
    <w:name w:val="Testun Troednodyn Nod"/>
    <w:basedOn w:val="FfontParagraffDdiofyn"/>
    <w:link w:val="TestunTroednodyn"/>
    <w:uiPriority w:val="99"/>
    <w:semiHidden/>
    <w:rsid w:val="00B575FA"/>
    <w:rPr>
      <w:rFonts w:ascii="Arial" w:eastAsiaTheme="minorEastAsia" w:hAnsi="Arial" w:cs="Arial"/>
      <w:color w:val="313232"/>
      <w:sz w:val="20"/>
      <w:szCs w:val="20"/>
    </w:rPr>
  </w:style>
  <w:style w:type="character" w:styleId="CyfeirnodTroednodyn">
    <w:name w:val="footnote reference"/>
    <w:basedOn w:val="FfontParagraffDdiofyn"/>
    <w:uiPriority w:val="99"/>
    <w:semiHidden/>
    <w:unhideWhenUsed/>
    <w:rsid w:val="00B575FA"/>
    <w:rPr>
      <w:vertAlign w:val="superscript"/>
    </w:rPr>
  </w:style>
  <w:style w:type="paragraph" w:styleId="Pennawd">
    <w:name w:val="caption"/>
    <w:basedOn w:val="Normal"/>
    <w:next w:val="Normal"/>
    <w:uiPriority w:val="35"/>
    <w:unhideWhenUsed/>
    <w:qFormat/>
    <w:rsid w:val="00C17DF4"/>
    <w:pPr>
      <w:spacing w:after="200" w:line="240" w:lineRule="auto"/>
    </w:pPr>
    <w:rPr>
      <w:i/>
      <w:iCs/>
      <w:color w:val="44546A" w:themeColor="text2"/>
      <w:sz w:val="18"/>
      <w:szCs w:val="18"/>
    </w:rPr>
  </w:style>
  <w:style w:type="paragraph" w:styleId="TablFfigurau">
    <w:name w:val="table of figures"/>
    <w:basedOn w:val="Normal"/>
    <w:next w:val="Normal"/>
    <w:uiPriority w:val="99"/>
    <w:unhideWhenUsed/>
    <w:rsid w:val="00727A85"/>
    <w:pPr>
      <w:tabs>
        <w:tab w:val="clear" w:pos="283"/>
      </w:tabs>
      <w:spacing w:after="0"/>
    </w:pPr>
  </w:style>
  <w:style w:type="paragraph" w:styleId="Teitl">
    <w:name w:val="Title"/>
    <w:basedOn w:val="Normal"/>
    <w:next w:val="Normal"/>
    <w:link w:val="TeitlNod"/>
    <w:uiPriority w:val="10"/>
    <w:qFormat/>
    <w:rsid w:val="006122EF"/>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TeitlNod">
    <w:name w:val="Teitl Nod"/>
    <w:basedOn w:val="FfontParagraffDdiofyn"/>
    <w:link w:val="Teitl"/>
    <w:uiPriority w:val="10"/>
    <w:rsid w:val="006122EF"/>
    <w:rPr>
      <w:rFonts w:asciiTheme="majorHAnsi" w:eastAsiaTheme="majorEastAsia" w:hAnsiTheme="majorHAnsi" w:cstheme="majorBidi"/>
      <w:spacing w:val="-10"/>
      <w:kern w:val="28"/>
      <w:sz w:val="56"/>
      <w:szCs w:val="56"/>
    </w:rPr>
  </w:style>
  <w:style w:type="paragraph" w:styleId="Adolygiad">
    <w:name w:val="Revision"/>
    <w:hidden/>
    <w:uiPriority w:val="99"/>
    <w:semiHidden/>
    <w:rsid w:val="00747A85"/>
    <w:rPr>
      <w:rFonts w:ascii="Arial" w:eastAsiaTheme="minorEastAsia" w:hAnsi="Arial" w:cs="Arial"/>
      <w:color w:val="313232"/>
      <w:sz w:val="22"/>
      <w:szCs w:val="22"/>
    </w:rPr>
  </w:style>
  <w:style w:type="character" w:styleId="SnhebeiDdatrys">
    <w:name w:val="Unresolved Mention"/>
    <w:basedOn w:val="FfontParagraffDdiofyn"/>
    <w:uiPriority w:val="99"/>
    <w:rsid w:val="001F6343"/>
    <w:rPr>
      <w:color w:val="605E5C"/>
      <w:shd w:val="clear" w:color="auto" w:fill="E1DFDD"/>
    </w:rPr>
  </w:style>
  <w:style w:type="character" w:styleId="HyperddolenWediiDilyn">
    <w:name w:val="FollowedHyperlink"/>
    <w:basedOn w:val="FfontParagraffDdiofyn"/>
    <w:uiPriority w:val="99"/>
    <w:semiHidden/>
    <w:unhideWhenUsed/>
    <w:rsid w:val="001F634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image" Target="media/image7.emf"/><Relationship Id="rId26" Type="http://schemas.openxmlformats.org/officeDocument/2006/relationships/image" Target="media/image9.emf"/><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6.emf"/><Relationship Id="rId25" Type="http://schemas.openxmlformats.org/officeDocument/2006/relationships/image" Target="media/image8.emf"/><Relationship Id="rId33" Type="http://schemas.openxmlformats.org/officeDocument/2006/relationships/hyperlink" Target="https://digitalhealth.wales/cy/events/rhaglen-trawsnewid-digidol" TargetMode="External"/><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header" Target="header2.xml"/><Relationship Id="rId29"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32" Type="http://schemas.openxmlformats.org/officeDocument/2006/relationships/hyperlink" Target="https://www.rpharms.com/Portals/0/RPS%20document%20library/Open%20access/Policy/Pharmacy%20Vision%20Cymraeg.pdf?ver=2019-05-21-152234-477" TargetMode="External"/><Relationship Id="rId5" Type="http://schemas.openxmlformats.org/officeDocument/2006/relationships/customXml" Target="../customXml/item5.xml"/><Relationship Id="rId15" Type="http://schemas.openxmlformats.org/officeDocument/2006/relationships/image" Target="media/image4.tif"/><Relationship Id="rId23" Type="http://schemas.openxmlformats.org/officeDocument/2006/relationships/header" Target="header3.xml"/><Relationship Id="rId28" Type="http://schemas.openxmlformats.org/officeDocument/2006/relationships/image" Target="media/image11.emf"/><Relationship Id="rId10" Type="http://schemas.openxmlformats.org/officeDocument/2006/relationships/footnotes" Target="footnotes.xml"/><Relationship Id="rId19" Type="http://schemas.openxmlformats.org/officeDocument/2006/relationships/header" Target="header1.xml"/><Relationship Id="rId31" Type="http://schemas.openxmlformats.org/officeDocument/2006/relationships/hyperlink" Target="https://llyw.cymru/sites/default/files/publications/2021-09/cymru-iachach-ein-cynllun-iechyd-a-gofal-cymdeithasol.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footer" Target="footer2.xml"/><Relationship Id="rId27" Type="http://schemas.openxmlformats.org/officeDocument/2006/relationships/image" Target="media/image10.emf"/><Relationship Id="rId30" Type="http://schemas.openxmlformats.org/officeDocument/2006/relationships/image" Target="media/image13.emf"/><Relationship Id="rId35"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digitalhealth.wales/cy/events/rhaglen-trawsnewid-digidol" TargetMode="External"/><Relationship Id="rId2" Type="http://schemas.openxmlformats.org/officeDocument/2006/relationships/hyperlink" Target="https://www.rpharms.com/Portals/0/RPS%20document%20library/Open%20access/Policy/Pharmacy%20Vision%20Cymraeg.pdf?ver=2019-05-21-152234-477" TargetMode="External"/><Relationship Id="rId1" Type="http://schemas.openxmlformats.org/officeDocument/2006/relationships/hyperlink" Target="https://llyw.cymru/sites/default/files/publications/2021-09/cymru-iachach-ein-cynllun-iechyd-a-gofal-cymdeithasol.pdf" TargetMode="External"/><Relationship Id="rId6" Type="http://schemas.openxmlformats.org/officeDocument/2006/relationships/hyperlink" Target="https://digitalhealth.wales/cy/events/rhaglen-trawsnewid-digidol" TargetMode="External"/><Relationship Id="rId5" Type="http://schemas.openxmlformats.org/officeDocument/2006/relationships/hyperlink" Target="https://www.rpharms.com/Portals/0/RPS%20document%20library/Open%20access/Policy/Pharmacy%20Vision%20Cymraeg.pdf?ver=2019-05-21-152234-477" TargetMode="External"/><Relationship Id="rId4" Type="http://schemas.openxmlformats.org/officeDocument/2006/relationships/hyperlink" Target="https://llyw.cymru/sites/default/files/publications/2021-09/cymru-iachach-ein-cynllun-iechyd-a-gofal-cymdeithasol.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ucy.mclintock\OneDrive%20-%20Channel%203%20Consulting%20Ltd\C3%20Source\Wales%20Bids\Electronic%20prescribing\Welsh%20Government%20Electronic%20Prescribing%20Review_Channel%203%20Consulting%20v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431E8EEE47D0741B03AD39A24B7854A" ma:contentTypeVersion="8" ma:contentTypeDescription="Create a new document." ma:contentTypeScope="" ma:versionID="fdee574a023d9c69768312dbd1a553c1">
  <xsd:schema xmlns:xsd="http://www.w3.org/2001/XMLSchema" xmlns:xs="http://www.w3.org/2001/XMLSchema" xmlns:p="http://schemas.microsoft.com/office/2006/metadata/properties" xmlns:ns3="8d4ae1c7-c969-4b5b-88de-ed6228ff42d7" targetNamespace="http://schemas.microsoft.com/office/2006/metadata/properties" ma:root="true" ma:fieldsID="02da690616f4721074616050a6ea891a" ns3:_="">
    <xsd:import namespace="8d4ae1c7-c969-4b5b-88de-ed6228ff42d7"/>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4ae1c7-c969-4b5b-88de-ed6228ff42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etadata xmlns="http://www.objective.com/ecm/document/metadata/FF3C5B18883D4E21973B57C2EEED7FD1" version="1.0.0">
  <systemFields>
    <field name="Objective-Id">
      <value order="0">A34626116</value>
    </field>
    <field name="Objective-Title">
      <value order="0">Welsh Government ePrescribing Strategy Review 9 April 2021 v3.1 Final</value>
    </field>
    <field name="Objective-Description">
      <value order="0"/>
    </field>
    <field name="Objective-CreationStamp">
      <value order="0">2021-05-07T14:49:01Z</value>
    </field>
    <field name="Objective-IsApproved">
      <value order="0">false</value>
    </field>
    <field name="Objective-IsPublished">
      <value order="0">false</value>
    </field>
    <field name="Objective-DatePublished">
      <value order="0"/>
    </field>
    <field name="Objective-ModificationStamp">
      <value order="0">2021-05-07T14:53:01Z</value>
    </field>
    <field name="Objective-Owner">
      <value order="0">Hambridge, Lloyd (HSS - Primary Care &amp; Health Science)</value>
    </field>
    <field name="Objective-Path">
      <value order="0">Objective Global Folder:Business File Plan:Health &amp; Social Services (HSS):Health &amp; Social Services (HSS) - Technology &amp; Transformation:1 - Save:03. Digital Policy Team:03. Digital Priorities Investment Fund:05. Investing in Data and Intelligent Information - IDII:HSS - Technology &amp; Digital - ePrescribing Review - 2020-2021:Channel 3 Correspondance</value>
    </field>
    <field name="Objective-Parent">
      <value order="0">Channel 3 Correspondance</value>
    </field>
    <field name="Objective-State">
      <value order="0">Being Drafted</value>
    </field>
    <field name="Objective-VersionId">
      <value order="0">vA68275025</value>
    </field>
    <field name="Objective-Version">
      <value order="0">0.1</value>
    </field>
    <field name="Objective-VersionNumber">
      <value order="0">1</value>
    </field>
    <field name="Objective-VersionComment">
      <value order="0">First version</value>
    </field>
    <field name="Objective-FileNumber">
      <value order="0">qA1445003</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C69795D-A369-44E0-91B5-E45A28C8AB41}">
  <ds:schemaRefs>
    <ds:schemaRef ds:uri="http://schemas.microsoft.com/sharepoint/v3/contenttype/forms"/>
  </ds:schemaRefs>
</ds:datastoreItem>
</file>

<file path=customXml/itemProps2.xml><?xml version="1.0" encoding="utf-8"?>
<ds:datastoreItem xmlns:ds="http://schemas.openxmlformats.org/officeDocument/2006/customXml" ds:itemID="{E697222A-6769-4895-8D1C-649454D579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4ae1c7-c969-4b5b-88de-ed6228ff42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61A5DDB8-4A7C-4763-929B-2D3F341E6F83}">
  <ds:schemaRefs>
    <ds:schemaRef ds:uri="http://schemas.openxmlformats.org/officeDocument/2006/bibliography"/>
  </ds:schemaRefs>
</ds:datastoreItem>
</file>

<file path=customXml/itemProps5.xml><?xml version="1.0" encoding="utf-8"?>
<ds:datastoreItem xmlns:ds="http://schemas.openxmlformats.org/officeDocument/2006/customXml" ds:itemID="{8554FB9B-738C-4E5C-9E4E-494E7B1BD90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Welsh Government Electronic Prescribing Review_Channel 3 Consulting v0.1</Template>
  <TotalTime>330</TotalTime>
  <Pages>60</Pages>
  <Words>19379</Words>
  <Characters>110466</Characters>
  <Application>Microsoft Office Word</Application>
  <DocSecurity>0</DocSecurity>
  <Lines>920</Lines>
  <Paragraphs>259</Paragraphs>
  <ScaleCrop>false</ScaleCrop>
  <HeadingPairs>
    <vt:vector size="4" baseType="variant">
      <vt:variant>
        <vt:lpstr>Teitl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129586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Olwen Thomas</cp:lastModifiedBy>
  <cp:revision>17</cp:revision>
  <dcterms:created xsi:type="dcterms:W3CDTF">2021-12-01T09:51:00Z</dcterms:created>
  <dcterms:modified xsi:type="dcterms:W3CDTF">2021-12-02T11:48:00Z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0x010100F431E8EEE47D0741B03AD39A24B7854A</vt:lpwstr>
  </property>
  <property fmtid="{D5CDD505-2E9C-101B-9397-08002B2CF9AE}" pid="3" name="Objective-Caveats">
    <vt:lpwstr/>
  </property>
  <property fmtid="{D5CDD505-2E9C-101B-9397-08002B2CF9AE}" pid="4" name="Objective-Classification">
    <vt:lpwstr>[Inherited - Official]</vt:lpwstr>
  </property>
  <property fmtid="{D5CDD505-2E9C-101B-9397-08002B2CF9AE}" pid="5" name="Objective-Comment">
    <vt:lpwstr/>
  </property>
  <property fmtid="{D5CDD505-2E9C-101B-9397-08002B2CF9AE}" pid="6" name="Objective-Connect Creator">
    <vt:lpwstr/>
  </property>
  <property fmtid="{D5CDD505-2E9C-101B-9397-08002B2CF9AE}" pid="7" name="Objective-CreationStamp">
    <vt:filetime>2021-05-07T14:52:59Z</vt:filetime>
  </property>
  <property fmtid="{D5CDD505-2E9C-101B-9397-08002B2CF9AE}" pid="8" name="Objective-Date Acquired">
    <vt:lpwstr/>
  </property>
  <property fmtid="{D5CDD505-2E9C-101B-9397-08002B2CF9AE}" pid="9" name="Objective-DatePublished">
    <vt:lpwstr/>
  </property>
  <property fmtid="{D5CDD505-2E9C-101B-9397-08002B2CF9AE}" pid="10" name="Objective-Description">
    <vt:lpwstr/>
  </property>
  <property fmtid="{D5CDD505-2E9C-101B-9397-08002B2CF9AE}" pid="11" name="Objective-FileNumber">
    <vt:lpwstr/>
  </property>
  <property fmtid="{D5CDD505-2E9C-101B-9397-08002B2CF9AE}" pid="12" name="Objective-Id">
    <vt:lpwstr>A34626116</vt:lpwstr>
  </property>
  <property fmtid="{D5CDD505-2E9C-101B-9397-08002B2CF9AE}" pid="13" name="Objective-IsApproved">
    <vt:bool>false</vt:bool>
  </property>
  <property fmtid="{D5CDD505-2E9C-101B-9397-08002B2CF9AE}" pid="14" name="Objective-IsPublished">
    <vt:bool>false</vt:bool>
  </property>
  <property fmtid="{D5CDD505-2E9C-101B-9397-08002B2CF9AE}" pid="15" name="Objective-ModificationStamp">
    <vt:filetime>2021-05-07T14:53:01Z</vt:filetime>
  </property>
  <property fmtid="{D5CDD505-2E9C-101B-9397-08002B2CF9AE}" pid="16" name="Objective-Official Translation">
    <vt:lpwstr/>
  </property>
  <property fmtid="{D5CDD505-2E9C-101B-9397-08002B2CF9AE}" pid="17" name="Objective-Owner">
    <vt:lpwstr>Hambridge, Lloyd (HSS - Primary Care &amp; Health Science)</vt:lpwstr>
  </property>
  <property fmtid="{D5CDD505-2E9C-101B-9397-08002B2CF9AE}" pid="18" name="Objective-Parent">
    <vt:lpwstr>Channel 3 Correspondance</vt:lpwstr>
  </property>
  <property fmtid="{D5CDD505-2E9C-101B-9397-08002B2CF9AE}" pid="19" name="Objective-Path">
    <vt:lpwstr>Objective Global Folder:Business File Plan:Health &amp; Social Services (HSS):Health &amp; Social Services (HSS) - Technology &amp; Transformation:1 - Save:03. Digital Policy Team:03. Digital Priorities Investment Fund:05. Investing in Data and Intelligent Information - IDII:HSS - Technology &amp; Digital - ePrescribing Review - 2020-2021:Channel 3 Correspondance:</vt:lpwstr>
  </property>
  <property fmtid="{D5CDD505-2E9C-101B-9397-08002B2CF9AE}" pid="20" name="Objective-State">
    <vt:lpwstr>Being Drafted</vt:lpwstr>
  </property>
  <property fmtid="{D5CDD505-2E9C-101B-9397-08002B2CF9AE}" pid="21" name="Objective-Title">
    <vt:lpwstr>Welsh Government ePrescribing Strategy Review 9 April 2021 v3.1 Final</vt:lpwstr>
  </property>
  <property fmtid="{D5CDD505-2E9C-101B-9397-08002B2CF9AE}" pid="22" name="Objective-Version">
    <vt:lpwstr>0.1</vt:lpwstr>
  </property>
  <property fmtid="{D5CDD505-2E9C-101B-9397-08002B2CF9AE}" pid="23" name="Objective-VersionComment">
    <vt:lpwstr>First version</vt:lpwstr>
  </property>
  <property fmtid="{D5CDD505-2E9C-101B-9397-08002B2CF9AE}" pid="24" name="Objective-VersionId">
    <vt:lpwstr>vA68275025</vt:lpwstr>
  </property>
  <property fmtid="{D5CDD505-2E9C-101B-9397-08002B2CF9AE}" pid="25" name="Objective-VersionNumber">
    <vt:r8>1</vt:r8>
  </property>
</Properties>
</file>