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BF3C6" w14:textId="77777777" w:rsidR="007B4CB2" w:rsidRDefault="007B4CB2">
      <w:pPr>
        <w:pStyle w:val="BodyText"/>
        <w:rPr>
          <w:rFonts w:ascii="Times New Roman"/>
          <w:sz w:val="20"/>
        </w:rPr>
      </w:pPr>
    </w:p>
    <w:p w14:paraId="01D3C847" w14:textId="77777777" w:rsidR="007B4CB2" w:rsidRDefault="00CF30D5">
      <w:pPr>
        <w:pStyle w:val="BodyText"/>
        <w:rPr>
          <w:rFonts w:ascii="Times New Roman"/>
          <w:sz w:val="20"/>
        </w:rPr>
      </w:pPr>
      <w:r>
        <w:rPr>
          <w:noProof/>
          <w:sz w:val="20"/>
          <w:lang w:bidi="cy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4607C4B" wp14:editId="448D3046">
                <wp:simplePos x="0" y="0"/>
                <wp:positionH relativeFrom="margin">
                  <wp:posOffset>-540385</wp:posOffset>
                </wp:positionH>
                <wp:positionV relativeFrom="paragraph">
                  <wp:posOffset>198755</wp:posOffset>
                </wp:positionV>
                <wp:extent cx="7521575" cy="294005"/>
                <wp:effectExtent l="0" t="0" r="3810" b="1270"/>
                <wp:wrapNone/>
                <wp:docPr id="31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611DA43" w14:textId="2FCA029F" w:rsidR="00A76C96" w:rsidRPr="00AF58BF" w:rsidRDefault="00326F4B" w:rsidP="00A76C96">
                            <w:pPr>
                              <w:jc w:val="center"/>
                              <w:rPr>
                                <w:b/>
                                <w:color w:val="17365D" w:themeColor="text2" w:themeShade="BF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17365D" w:themeColor="text2" w:themeShade="BF"/>
                                <w:sz w:val="24"/>
                                <w:lang w:bidi="cy-GB"/>
                              </w:rPr>
                              <w:t>PWYLLGOR LLYWODRAETHU A DIOGELWCH DIGIDOL – CYHOEDDUS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607C4B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-42.55pt;margin-top:15.65pt;width:592.25pt;height:23.1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" filled="f" stroked="f">
                <v:textbox>
                  <w:txbxContent>
                    <w:p w14:paraId="6611DA43" w14:textId="2FCA029F" w:rsidR="00A76C96" w:rsidRPr="00AF58BF" w:rsidRDefault="00326F4B" w:rsidP="00A76C96">
                      <w:pPr>
                        <w:jc w:val="center"/>
                        <w:rPr>
                          <w:b/>
                          <w:color w:val="17365D" w:themeColor="text2" w:themeShade="BF"/>
                          <w:sz w:val="24"/>
                        </w:rPr>
                      </w:pPr>
                      <w:r>
                        <w:rPr>
                          <w:b/>
                          <w:color w:val="17365D" w:themeColor="text2" w:themeShade="BF"/>
                          <w:sz w:val="24"/>
                          <w:lang w:bidi="cy-GB"/>
                        </w:rPr>
                        <w:t>PWYLLGOR LLYWODRAETHU A DIOGELWCH DIGIDOL – CYHOEDDUS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4B6FB00" w14:textId="77777777" w:rsidR="007B4CB2" w:rsidRDefault="00AF58BF" w:rsidP="00AF58BF">
      <w:pPr>
        <w:pStyle w:val="BodyText"/>
        <w:tabs>
          <w:tab w:val="left" w:pos="7950"/>
        </w:tabs>
        <w:rPr>
          <w:rFonts w:ascii="Times New Roman"/>
          <w:sz w:val="20"/>
        </w:rPr>
      </w:pPr>
      <w:r>
        <w:rPr>
          <w:rFonts w:ascii="Times New Roman" w:eastAsia="Times New Roman" w:hAnsi="Times New Roman" w:cs="Times New Roman"/>
          <w:noProof/>
          <w:sz w:val="20"/>
          <w:lang w:bidi="cy-GB"/>
        </w:rPr>
        <mc:AlternateContent>
          <mc:Choice Requires="wps">
            <w:drawing>
              <wp:anchor distT="0" distB="0" distL="114300" distR="114300" simplePos="0" relativeHeight="251658244" behindDoc="1" locked="0" layoutInCell="1" allowOverlap="1" wp14:anchorId="7781BDE6" wp14:editId="475F23E7">
                <wp:simplePos x="0" y="0"/>
                <wp:positionH relativeFrom="column">
                  <wp:posOffset>2702560</wp:posOffset>
                </wp:positionH>
                <wp:positionV relativeFrom="paragraph">
                  <wp:posOffset>117475</wp:posOffset>
                </wp:positionV>
                <wp:extent cx="1049655" cy="562610"/>
                <wp:effectExtent l="0" t="0" r="17145" b="8890"/>
                <wp:wrapNone/>
                <wp:docPr id="37" name="Text Box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9655" cy="562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605B4B" w14:textId="77777777" w:rsidR="00BB362C" w:rsidRDefault="00BB362C" w:rsidP="00BB362C">
                            <w:pPr>
                              <w:spacing w:line="337" w:lineRule="exact"/>
                              <w:ind w:left="11" w:right="68"/>
                              <w:jc w:val="center"/>
                              <w:rPr>
                                <w:rFonts w:ascii="Calibri Light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81BDE6" id="Text Box 132" o:spid="_x0000_s1027" type="#_x0000_t202" style="position:absolute;margin-left:212.8pt;margin-top:9.25pt;width:82.65pt;height:44.3pt;z-index:-2516582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" filled="f" stroked="f">
                <v:textbox inset="0,0,0,0">
                  <w:txbxContent>
                    <w:p w14:paraId="52605B4B" w14:textId="77777777" w:rsidR="00BB362C" w:rsidRDefault="00BB362C" w:rsidP="00BB362C">
                      <w:pPr>
                        <w:spacing w:line="337" w:lineRule="exact"/>
                        <w:ind w:left="11" w:right="68"/>
                        <w:jc w:val="center"/>
                        <w:rPr>
                          <w:rFonts w:ascii="Calibri Light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lang w:bidi="cy-GB"/>
        </w:rPr>
        <w:tab/>
      </w:r>
    </w:p>
    <w:p w14:paraId="6AC7F31C" w14:textId="77777777" w:rsidR="007B4CB2" w:rsidRDefault="007B4CB2" w:rsidP="002C6B8D">
      <w:pPr>
        <w:pStyle w:val="BodyText"/>
        <w:jc w:val="center"/>
        <w:rPr>
          <w:rFonts w:ascii="Times New Roman"/>
          <w:sz w:val="20"/>
        </w:rPr>
      </w:pPr>
    </w:p>
    <w:p w14:paraId="13C66E4A" w14:textId="77777777" w:rsidR="007B4CB2" w:rsidRDefault="00CF30D5" w:rsidP="002C6B8D">
      <w:pPr>
        <w:pStyle w:val="BodyText"/>
        <w:jc w:val="center"/>
        <w:rPr>
          <w:rFonts w:ascii="Times New Roman"/>
          <w:sz w:val="20"/>
        </w:rPr>
      </w:pPr>
      <w:r>
        <w:rPr>
          <w:rFonts w:ascii="Times New Roman" w:eastAsia="Times New Roman" w:hAnsi="Times New Roman" w:cs="Times New Roman"/>
          <w:noProof/>
          <w:sz w:val="20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7F13ECB" wp14:editId="6D02BE78">
                <wp:simplePos x="0" y="0"/>
                <wp:positionH relativeFrom="margin">
                  <wp:align>center</wp:align>
                </wp:positionH>
                <wp:positionV relativeFrom="paragraph">
                  <wp:posOffset>130810</wp:posOffset>
                </wp:positionV>
                <wp:extent cx="7521575" cy="294005"/>
                <wp:effectExtent l="0" t="0" r="3175" b="254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CEB61D6" w14:textId="77777777" w:rsidR="00A76C96" w:rsidRPr="00AF58BF" w:rsidRDefault="00A76C96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17365D" w:themeColor="text2" w:themeShade="BF"/>
                                <w:sz w:val="24"/>
                              </w:rPr>
                            </w:pPr>
                            <w:r w:rsidRPr="00AF58BF">
                              <w:rPr>
                                <w:rFonts w:ascii="Calibri Light" w:eastAsia="Calibri Light" w:hAnsi="Calibri Light" w:cs="Calibri Light"/>
                                <w:color w:val="17365D" w:themeColor="text2" w:themeShade="BF"/>
                                <w:sz w:val="24"/>
                                <w:lang w:bidi="cy-GB"/>
                              </w:rPr>
                              <w:t>AGENDA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13ECB" id="Text Box 92" o:spid="_x0000_s1028" type="#_x0000_t202" style="position:absolute;left:0;text-align:left;margin-left:0;margin-top:10.3pt;width:592.25pt;height:23.1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" filled="f" stroked="f">
                <v:textbox>
                  <w:txbxContent>
                    <w:p w14:paraId="3CEB61D6" w14:textId="77777777" w:rsidR="00A76C96" w:rsidRPr="00AF58BF" w:rsidRDefault="00A76C96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17365D" w:themeColor="text2" w:themeShade="BF"/>
                          <w:sz w:val="24"/>
                        </w:rPr>
                      </w:pPr>
                      <w:r w:rsidRPr="00AF58BF">
                        <w:rPr>
                          <w:rFonts w:ascii="Calibri Light" w:eastAsia="Calibri Light" w:hAnsi="Calibri Light" w:cs="Calibri Light"/>
                          <w:color w:val="17365D" w:themeColor="text2" w:themeShade="BF"/>
                          <w:sz w:val="24"/>
                          <w:lang w:bidi="cy-GB"/>
                        </w:rPr>
                        <w:t>AGENDA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E81BCC3" w14:textId="77777777" w:rsidR="007B4CB2" w:rsidRDefault="007B4CB2">
      <w:pPr>
        <w:pStyle w:val="BodyText"/>
        <w:rPr>
          <w:rFonts w:ascii="Times New Roman"/>
          <w:sz w:val="20"/>
        </w:rPr>
      </w:pPr>
    </w:p>
    <w:p w14:paraId="1233614E" w14:textId="77777777" w:rsidR="007B4CB2" w:rsidRDefault="007B4CB2">
      <w:pPr>
        <w:pStyle w:val="BodyText"/>
        <w:rPr>
          <w:rFonts w:ascii="Times New Roman"/>
          <w:sz w:val="20"/>
        </w:rPr>
      </w:pPr>
    </w:p>
    <w:p w14:paraId="5828A65B" w14:textId="77777777" w:rsidR="007B4CB2" w:rsidRDefault="007B4CB2">
      <w:pPr>
        <w:pStyle w:val="BodyText"/>
        <w:rPr>
          <w:rFonts w:ascii="Times New Roman"/>
          <w:sz w:val="20"/>
        </w:rPr>
      </w:pPr>
    </w:p>
    <w:p w14:paraId="2A82D3AA" w14:textId="77777777" w:rsidR="007B4CB2" w:rsidRDefault="00E50CE5">
      <w:pPr>
        <w:pStyle w:val="BodyText"/>
        <w:spacing w:before="10"/>
        <w:rPr>
          <w:rFonts w:ascii="Times New Roman"/>
          <w:sz w:val="19"/>
        </w:rPr>
      </w:pPr>
      <w:r>
        <w:rPr>
          <w:noProof/>
          <w:lang w:bidi="cy-GB"/>
        </w:rPr>
        <w:drawing>
          <wp:anchor distT="0" distB="0" distL="0" distR="0" simplePos="0" relativeHeight="251658240" behindDoc="0" locked="0" layoutInCell="1" allowOverlap="1" wp14:anchorId="1D5201CC" wp14:editId="6E1BC0DB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FEFC18" w14:textId="58186633" w:rsidR="007B4CB2" w:rsidRDefault="004B091A" w:rsidP="3D663147">
      <w:pPr>
        <w:tabs>
          <w:tab w:val="left" w:pos="4107"/>
          <w:tab w:val="left" w:pos="6883"/>
        </w:tabs>
        <w:ind w:firstLine="606"/>
        <w:rPr>
          <w:sz w:val="24"/>
          <w:szCs w:val="24"/>
        </w:rPr>
      </w:pPr>
      <w:r>
        <w:rPr>
          <w:noProof/>
          <w:lang w:bidi="cy-GB"/>
        </w:rPr>
        <w:drawing>
          <wp:anchor distT="0" distB="0" distL="0" distR="0" simplePos="0" relativeHeight="251658243" behindDoc="1" locked="0" layoutInCell="1" allowOverlap="1" wp14:anchorId="39C271EB" wp14:editId="73990E9F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49E9730E" w:rsidRPr="3D663147">
        <w:rPr>
          <w:color w:val="383838"/>
          <w:spacing w:val="4"/>
          <w:sz w:val="24"/>
          <w:szCs w:val="24"/>
          <w:lang w:bidi="cy-GB"/>
        </w:rPr>
        <w:t>13:00 – 16:00</w:t>
      </w:r>
      <w:r w:rsidR="49E9730E" w:rsidRPr="3D663147">
        <w:rPr>
          <w:color w:val="383838"/>
          <w:spacing w:val="4"/>
          <w:sz w:val="24"/>
          <w:szCs w:val="24"/>
          <w:lang w:bidi="cy-GB"/>
        </w:rPr>
        <w:tab/>
      </w:r>
      <w:r w:rsidR="00B04F09">
        <w:rPr>
          <w:color w:val="383838"/>
          <w:sz w:val="24"/>
          <w:szCs w:val="24"/>
          <w:lang w:bidi="cy-GB"/>
        </w:rPr>
        <w:t>15/11/2021</w:t>
      </w:r>
    </w:p>
    <w:p w14:paraId="0C1A0EAC" w14:textId="04EBD66B" w:rsidR="007B4CB2" w:rsidRDefault="007B4CB2">
      <w:pPr>
        <w:spacing w:before="4"/>
        <w:rPr>
          <w:sz w:val="24"/>
        </w:rPr>
      </w:pPr>
    </w:p>
    <w:p w14:paraId="668D8BA7" w14:textId="6CCEDCF0" w:rsidR="00EA3810" w:rsidRDefault="00EA3810">
      <w:pPr>
        <w:spacing w:before="4"/>
        <w:rPr>
          <w:sz w:val="24"/>
        </w:rPr>
      </w:pPr>
      <w:r>
        <w:rPr>
          <w:sz w:val="24"/>
          <w:lang w:bidi="cy-GB"/>
        </w:rPr>
        <w:t>RHAN A - SESIWN GYHOEDDUS</w:t>
      </w:r>
    </w:p>
    <w:p w14:paraId="58230E8C" w14:textId="77777777" w:rsidR="00B42394" w:rsidRDefault="00B42394">
      <w:pPr>
        <w:spacing w:before="4"/>
        <w:rPr>
          <w:sz w:val="24"/>
        </w:rPr>
      </w:pPr>
    </w:p>
    <w:p w14:paraId="5C06AC62" w14:textId="77777777" w:rsidR="00063080" w:rsidRDefault="00063080" w:rsidP="3D663147">
      <w:pPr>
        <w:rPr>
          <w:b/>
          <w:bCs/>
          <w:sz w:val="20"/>
          <w:szCs w:val="20"/>
        </w:rPr>
      </w:pPr>
    </w:p>
    <w:tbl>
      <w:tblPr>
        <w:tblStyle w:val="TableGrid"/>
        <w:tblW w:w="1039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844"/>
        <w:gridCol w:w="3885"/>
        <w:gridCol w:w="915"/>
        <w:gridCol w:w="3171"/>
        <w:gridCol w:w="1579"/>
      </w:tblGrid>
      <w:tr w:rsidR="00063080" w:rsidRPr="00063080" w14:paraId="10062B30" w14:textId="77777777" w:rsidTr="64ACA6F7">
        <w:trPr>
          <w:trHeight w:val="300"/>
        </w:trPr>
        <w:tc>
          <w:tcPr>
            <w:tcW w:w="10394" w:type="dxa"/>
            <w:gridSpan w:val="5"/>
          </w:tcPr>
          <w:p w14:paraId="07101BC6" w14:textId="77777777" w:rsidR="00063080" w:rsidRPr="00063080" w:rsidRDefault="00063080" w:rsidP="3D663147">
            <w:pPr>
              <w:rPr>
                <w:rFonts w:ascii="Calibri Light" w:hAnsi="Calibri Light" w:cs="Calibri Light"/>
                <w:b/>
                <w:bCs/>
              </w:rPr>
            </w:pPr>
            <w:r w:rsidRPr="00063080">
              <w:rPr>
                <w:rFonts w:ascii="Calibri Light" w:eastAsia="Calibri Light" w:hAnsi="Calibri Light" w:cs="Calibri Light"/>
                <w:b/>
                <w:lang w:bidi="cy-GB"/>
              </w:rPr>
              <w:t xml:space="preserve">RHAN 1 </w:t>
            </w:r>
            <w:r w:rsidRPr="00063080">
              <w:rPr>
                <w:rFonts w:ascii="Calibri Light" w:eastAsia="Calibri Light" w:hAnsi="Calibri Light" w:cs="Calibri Light"/>
                <w:lang w:bidi="cy-GB"/>
              </w:rPr>
              <w:t>–</w:t>
            </w:r>
            <w:r w:rsidRPr="00063080">
              <w:rPr>
                <w:rFonts w:ascii="Calibri Light" w:eastAsia="Calibri Light" w:hAnsi="Calibri Light" w:cs="Calibri Light"/>
                <w:b/>
                <w:lang w:bidi="cy-GB"/>
              </w:rPr>
              <w:t xml:space="preserve"> MATERION RHAGARWEINIOL</w:t>
            </w:r>
          </w:p>
        </w:tc>
      </w:tr>
      <w:tr w:rsidR="002B3F76" w:rsidRPr="00063080" w14:paraId="11ADC9C3" w14:textId="77777777" w:rsidTr="002B3F76">
        <w:trPr>
          <w:trHeight w:val="614"/>
        </w:trPr>
        <w:tc>
          <w:tcPr>
            <w:tcW w:w="846" w:type="dxa"/>
          </w:tcPr>
          <w:p w14:paraId="57B38303" w14:textId="77777777" w:rsidR="00063080" w:rsidRPr="00063080" w:rsidRDefault="00063080" w:rsidP="00063080">
            <w:pPr>
              <w:rPr>
                <w:rFonts w:ascii="Calibri Light" w:hAnsi="Calibri Light" w:cs="Calibri Light"/>
                <w:b/>
                <w:bCs/>
              </w:rPr>
            </w:pPr>
            <w:r w:rsidRPr="00063080">
              <w:rPr>
                <w:rFonts w:ascii="Calibri Light" w:eastAsia="Calibri Light" w:hAnsi="Calibri Light" w:cs="Calibri Light"/>
                <w:b/>
                <w:lang w:bidi="cy-GB"/>
              </w:rPr>
              <w:t>RHIF YR EITEM</w:t>
            </w:r>
          </w:p>
        </w:tc>
        <w:tc>
          <w:tcPr>
            <w:tcW w:w="3947" w:type="dxa"/>
          </w:tcPr>
          <w:p w14:paraId="1CB5FB3C" w14:textId="77777777" w:rsidR="00063080" w:rsidRPr="00063080" w:rsidRDefault="00063080" w:rsidP="00063080">
            <w:pPr>
              <w:rPr>
                <w:rFonts w:ascii="Calibri Light" w:hAnsi="Calibri Light" w:cs="Calibri Light"/>
                <w:b/>
                <w:bCs/>
              </w:rPr>
            </w:pPr>
            <w:r w:rsidRPr="00063080">
              <w:rPr>
                <w:rFonts w:ascii="Calibri Light" w:eastAsia="Calibri Light" w:hAnsi="Calibri Light" w:cs="Calibri Light"/>
                <w:b/>
                <w:lang w:bidi="cy-GB"/>
              </w:rPr>
              <w:t>ENW’R EITEM</w:t>
            </w:r>
          </w:p>
        </w:tc>
        <w:tc>
          <w:tcPr>
            <w:tcW w:w="918" w:type="dxa"/>
          </w:tcPr>
          <w:p w14:paraId="0C73EAEA" w14:textId="77777777" w:rsidR="00063080" w:rsidRPr="00063080" w:rsidRDefault="00063080" w:rsidP="00063080">
            <w:pPr>
              <w:rPr>
                <w:rFonts w:ascii="Calibri Light" w:hAnsi="Calibri Light" w:cs="Calibri Light"/>
                <w:b/>
                <w:bCs/>
              </w:rPr>
            </w:pPr>
            <w:r w:rsidRPr="00063080">
              <w:rPr>
                <w:rFonts w:ascii="Calibri Light" w:eastAsia="Calibri Light" w:hAnsi="Calibri Light" w:cs="Calibri Light"/>
                <w:b/>
                <w:lang w:bidi="cy-GB"/>
              </w:rPr>
              <w:t>AMSER YR EITEM</w:t>
            </w:r>
          </w:p>
        </w:tc>
        <w:tc>
          <w:tcPr>
            <w:tcW w:w="3215" w:type="dxa"/>
          </w:tcPr>
          <w:p w14:paraId="5607DCBC" w14:textId="77777777" w:rsidR="00063080" w:rsidRPr="00063080" w:rsidRDefault="00063080" w:rsidP="00063080">
            <w:pPr>
              <w:rPr>
                <w:rFonts w:ascii="Calibri Light" w:hAnsi="Calibri Light" w:cs="Calibri Light"/>
                <w:b/>
                <w:bCs/>
              </w:rPr>
            </w:pPr>
            <w:r w:rsidRPr="00063080">
              <w:rPr>
                <w:rFonts w:ascii="Calibri Light" w:eastAsia="Calibri Light" w:hAnsi="Calibri Light" w:cs="Calibri Light"/>
                <w:b/>
                <w:lang w:bidi="cy-GB"/>
              </w:rPr>
              <w:t>ARWEINYDD</w:t>
            </w:r>
          </w:p>
        </w:tc>
        <w:tc>
          <w:tcPr>
            <w:tcW w:w="1468" w:type="dxa"/>
          </w:tcPr>
          <w:p w14:paraId="06AC0E50" w14:textId="77777777" w:rsidR="00063080" w:rsidRPr="00063080" w:rsidRDefault="00063080" w:rsidP="00063080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06308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DIBEN YR EITEM</w:t>
            </w:r>
          </w:p>
        </w:tc>
      </w:tr>
      <w:tr w:rsidR="002B3F76" w:rsidRPr="00063080" w14:paraId="6149D25D" w14:textId="77777777" w:rsidTr="002B3F76">
        <w:trPr>
          <w:trHeight w:val="299"/>
        </w:trPr>
        <w:tc>
          <w:tcPr>
            <w:tcW w:w="846" w:type="dxa"/>
          </w:tcPr>
          <w:p w14:paraId="5322083E" w14:textId="77777777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 w:rsidRPr="00063080">
              <w:rPr>
                <w:rFonts w:ascii="Calibri Light" w:eastAsia="Calibri Light" w:hAnsi="Calibri Light" w:cs="Calibri Light"/>
                <w:lang w:bidi="cy-GB"/>
              </w:rPr>
              <w:t>1.1</w:t>
            </w:r>
          </w:p>
        </w:tc>
        <w:tc>
          <w:tcPr>
            <w:tcW w:w="3947" w:type="dxa"/>
          </w:tcPr>
          <w:p w14:paraId="5BA31A86" w14:textId="77777777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 w:rsidRPr="00063080">
              <w:rPr>
                <w:rFonts w:ascii="Calibri Light" w:eastAsia="Calibri Light" w:hAnsi="Calibri Light" w:cs="Calibri Light"/>
                <w:lang w:bidi="cy-GB"/>
              </w:rPr>
              <w:t>Croeso a chyflwyniadau</w:t>
            </w:r>
          </w:p>
        </w:tc>
        <w:tc>
          <w:tcPr>
            <w:tcW w:w="918" w:type="dxa"/>
            <w:vMerge w:val="restart"/>
          </w:tcPr>
          <w:p w14:paraId="1B3D6504" w14:textId="05811A27" w:rsidR="00756DDA" w:rsidRPr="00B04F09" w:rsidRDefault="00756DDA" w:rsidP="00063080">
            <w:pPr>
              <w:rPr>
                <w:rFonts w:ascii="Calibri Light" w:hAnsi="Calibri Light" w:cs="Calibri Light"/>
              </w:rPr>
            </w:pPr>
            <w:r w:rsidRPr="00B04F09">
              <w:rPr>
                <w:rFonts w:ascii="Calibri Light" w:eastAsia="Calibri Light" w:hAnsi="Calibri Light" w:cs="Calibri Light"/>
                <w:lang w:bidi="cy-GB"/>
              </w:rPr>
              <w:t>13:00 – 13:05</w:t>
            </w:r>
          </w:p>
        </w:tc>
        <w:tc>
          <w:tcPr>
            <w:tcW w:w="3215" w:type="dxa"/>
          </w:tcPr>
          <w:p w14:paraId="1D59183B" w14:textId="66C8C49F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0"/>
                <w:szCs w:val="20"/>
              </w:rPr>
              <w:id w:val="-207023620"/>
              <w:placeholder>
                <w:docPart w:val="14D43489F63847628FD6414853DD3F06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7E0357BC" w14:textId="16A5B76A" w:rsidR="00756DDA" w:rsidRPr="00063080" w:rsidRDefault="00756DDA" w:rsidP="00063080">
                <w:pPr>
                  <w:pStyle w:val="Style3"/>
                  <w:rPr>
                    <w:color w:val="7F7F7F" w:themeColor="text1" w:themeTint="80"/>
                    <w:sz w:val="20"/>
                    <w:szCs w:val="20"/>
                  </w:rPr>
                </w:pPr>
                <w:r>
                  <w:rPr>
                    <w:color w:val="7F7F7F" w:themeColor="text1" w:themeTint="80"/>
                    <w:sz w:val="20"/>
                    <w:szCs w:val="20"/>
                    <w:lang w:bidi="cy-GB"/>
                  </w:rPr>
                  <w:t>I’w Nodi</w:t>
                </w:r>
              </w:p>
            </w:sdtContent>
          </w:sdt>
          <w:p w14:paraId="64ACA6F7" w14:textId="77777777" w:rsidR="00756DDA" w:rsidRDefault="00756DDA"/>
        </w:tc>
      </w:tr>
      <w:tr w:rsidR="002B3F76" w:rsidRPr="00063080" w14:paraId="68A6C408" w14:textId="77777777" w:rsidTr="002B3F76">
        <w:trPr>
          <w:trHeight w:val="299"/>
        </w:trPr>
        <w:tc>
          <w:tcPr>
            <w:tcW w:w="846" w:type="dxa"/>
          </w:tcPr>
          <w:p w14:paraId="6818186B" w14:textId="77777777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 w:rsidRPr="00063080">
              <w:rPr>
                <w:rFonts w:ascii="Calibri Light" w:eastAsia="Calibri Light" w:hAnsi="Calibri Light" w:cs="Calibri Light"/>
                <w:lang w:bidi="cy-GB"/>
              </w:rPr>
              <w:t>1.2</w:t>
            </w:r>
          </w:p>
        </w:tc>
        <w:tc>
          <w:tcPr>
            <w:tcW w:w="3947" w:type="dxa"/>
          </w:tcPr>
          <w:p w14:paraId="7F6DAA84" w14:textId="77777777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 w:rsidRPr="00063080">
              <w:rPr>
                <w:rFonts w:ascii="Calibri Light" w:eastAsia="Calibri Light" w:hAnsi="Calibri Light" w:cs="Calibri Light"/>
                <w:lang w:bidi="cy-GB"/>
              </w:rPr>
              <w:t>Ymddiheuriadau absenoldeb</w:t>
            </w:r>
          </w:p>
        </w:tc>
        <w:tc>
          <w:tcPr>
            <w:tcW w:w="918" w:type="dxa"/>
            <w:vMerge/>
          </w:tcPr>
          <w:p w14:paraId="2D338E81" w14:textId="0F478C53" w:rsidR="00756DDA" w:rsidRPr="00B04F09" w:rsidRDefault="00756DDA" w:rsidP="00063080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</w:tcPr>
          <w:p w14:paraId="2DEEAAC7" w14:textId="477D36DA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642861659"/>
              <w:placeholder>
                <w:docPart w:val="4E25E3991E0C44D08500A3D9DEF2F2E8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381A6BCF" w14:textId="5AE1F11E" w:rsidR="00756DDA" w:rsidRPr="00063080" w:rsidRDefault="00756DDA" w:rsidP="00063080">
                <w:pPr>
                  <w:pStyle w:val="Style3"/>
                  <w:rPr>
                    <w:color w:val="7F7F7F" w:themeColor="text1" w:themeTint="80"/>
                  </w:rPr>
                </w:pPr>
                <w:r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Nodi</w:t>
                </w:r>
              </w:p>
            </w:sdtContent>
          </w:sdt>
          <w:p w14:paraId="5AD1BBC1" w14:textId="77777777" w:rsidR="00756DDA" w:rsidRDefault="00756DDA"/>
        </w:tc>
      </w:tr>
      <w:tr w:rsidR="002B3F76" w:rsidRPr="00063080" w14:paraId="1880F94B" w14:textId="77777777" w:rsidTr="002B3F76">
        <w:trPr>
          <w:trHeight w:val="299"/>
        </w:trPr>
        <w:tc>
          <w:tcPr>
            <w:tcW w:w="846" w:type="dxa"/>
          </w:tcPr>
          <w:p w14:paraId="74A220DA" w14:textId="33D7FB64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1.3</w:t>
            </w:r>
          </w:p>
        </w:tc>
        <w:tc>
          <w:tcPr>
            <w:tcW w:w="3947" w:type="dxa"/>
          </w:tcPr>
          <w:p w14:paraId="0AD34E06" w14:textId="7F28A9D0" w:rsidR="00756DDA" w:rsidRPr="00063080" w:rsidRDefault="00756DDA" w:rsidP="00063080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Datganiadau o Fuddiannau</w:t>
            </w:r>
          </w:p>
        </w:tc>
        <w:tc>
          <w:tcPr>
            <w:tcW w:w="918" w:type="dxa"/>
            <w:vMerge/>
          </w:tcPr>
          <w:p w14:paraId="6764F559" w14:textId="082BB190" w:rsidR="00756DDA" w:rsidRPr="00B04F09" w:rsidRDefault="00756DDA" w:rsidP="00063080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</w:tcPr>
          <w:p w14:paraId="272547E0" w14:textId="170AF8D3" w:rsidR="00756DDA" w:rsidRDefault="00756DDA" w:rsidP="00063080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1516725794"/>
              <w:placeholder>
                <w:docPart w:val="68AAF6DAB01542988DC11B1AE740A0A3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5C432F78" w14:textId="4C1271E5" w:rsidR="00756DDA" w:rsidRPr="00B068C7" w:rsidRDefault="00756DDA" w:rsidP="00063080">
                <w:pPr>
                  <w:pStyle w:val="Style3"/>
                  <w:rPr>
                    <w:color w:val="7F7F7F" w:themeColor="text1" w:themeTint="80"/>
                  </w:rPr>
                </w:pPr>
                <w:r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Nodi</w:t>
                </w:r>
              </w:p>
            </w:sdtContent>
          </w:sdt>
          <w:p w14:paraId="2BD0962C" w14:textId="77777777" w:rsidR="00756DDA" w:rsidRDefault="00756DDA"/>
        </w:tc>
      </w:tr>
      <w:tr w:rsidR="002B3F76" w:rsidRPr="00063080" w14:paraId="3E96C500" w14:textId="77777777" w:rsidTr="002B3F76">
        <w:trPr>
          <w:trHeight w:val="299"/>
        </w:trPr>
        <w:tc>
          <w:tcPr>
            <w:tcW w:w="846" w:type="dxa"/>
          </w:tcPr>
          <w:p w14:paraId="55F7F7C1" w14:textId="090B72E5" w:rsidR="00756DDA" w:rsidRPr="003D76A6" w:rsidRDefault="00756DDA" w:rsidP="00063080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1.4</w:t>
            </w:r>
          </w:p>
        </w:tc>
        <w:tc>
          <w:tcPr>
            <w:tcW w:w="3947" w:type="dxa"/>
          </w:tcPr>
          <w:p w14:paraId="24E88701" w14:textId="0BEC339C" w:rsidR="00756DDA" w:rsidRPr="003D76A6" w:rsidRDefault="00756DDA" w:rsidP="00063080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Blaengynllun Gwaith a Sganio'r Gorwel</w:t>
            </w:r>
          </w:p>
        </w:tc>
        <w:tc>
          <w:tcPr>
            <w:tcW w:w="918" w:type="dxa"/>
            <w:vMerge/>
          </w:tcPr>
          <w:p w14:paraId="078FFFE4" w14:textId="77777777" w:rsidR="00756DDA" w:rsidRPr="00B04F09" w:rsidRDefault="00756DDA" w:rsidP="00063080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</w:tcPr>
          <w:p w14:paraId="3A588F17" w14:textId="2FBC3EF2" w:rsidR="00756DDA" w:rsidRPr="003D76A6" w:rsidRDefault="00756DDA" w:rsidP="00063080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Ysgrifennydd y Bwrdd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-1705546276"/>
              <w:placeholder>
                <w:docPart w:val="B02569F1435A444C9B0E09F9732FFE28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72764736" w14:textId="58242A0F" w:rsidR="00756DDA" w:rsidRPr="003D76A6" w:rsidRDefault="00756DDA" w:rsidP="00063080">
                <w:pPr>
                  <w:pStyle w:val="Style3"/>
                  <w:rPr>
                    <w:rFonts w:ascii="Calibri" w:hAnsi="Calibri" w:cs="Calibri"/>
                    <w:color w:val="7F7F7F" w:themeColor="text1" w:themeTint="80"/>
                    <w:spacing w:val="0"/>
                    <w:sz w:val="22"/>
                    <w:szCs w:val="22"/>
                  </w:rPr>
                </w:pPr>
                <w:r w:rsidRPr="003D76A6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Nodi</w:t>
                </w:r>
              </w:p>
            </w:sdtContent>
          </w:sdt>
        </w:tc>
      </w:tr>
      <w:tr w:rsidR="00063080" w:rsidRPr="00063080" w14:paraId="758ED598" w14:textId="77777777" w:rsidTr="64ACA6F7">
        <w:trPr>
          <w:trHeight w:val="299"/>
        </w:trPr>
        <w:tc>
          <w:tcPr>
            <w:tcW w:w="10394" w:type="dxa"/>
            <w:gridSpan w:val="5"/>
          </w:tcPr>
          <w:p w14:paraId="02F469E3" w14:textId="2790EE48" w:rsidR="00063080" w:rsidRPr="00B04F09" w:rsidRDefault="00063080" w:rsidP="0017272C">
            <w:pPr>
              <w:pStyle w:val="Style3"/>
              <w:spacing w:before="0" w:after="0"/>
              <w:rPr>
                <w:b/>
                <w:bCs/>
                <w:color w:val="7F7F7F" w:themeColor="text1" w:themeTint="80"/>
                <w:sz w:val="22"/>
                <w:szCs w:val="22"/>
              </w:rPr>
            </w:pPr>
            <w:r w:rsidRPr="00B04F09">
              <w:rPr>
                <w:b/>
                <w:color w:val="auto"/>
                <w:sz w:val="22"/>
                <w:szCs w:val="22"/>
                <w:lang w:bidi="cy-GB"/>
              </w:rPr>
              <w:t>RHAN 2 – AGENDA GYDSYNIO</w:t>
            </w:r>
          </w:p>
        </w:tc>
      </w:tr>
      <w:tr w:rsidR="0047703D" w:rsidRPr="00063080" w14:paraId="3B9577F7" w14:textId="77777777" w:rsidTr="002B3F76">
        <w:trPr>
          <w:trHeight w:val="299"/>
        </w:trPr>
        <w:tc>
          <w:tcPr>
            <w:tcW w:w="846" w:type="dxa"/>
          </w:tcPr>
          <w:p w14:paraId="1B1AEF66" w14:textId="15EB6871" w:rsidR="00304E1E" w:rsidRPr="003D76A6" w:rsidRDefault="00A57E95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2.1</w:t>
            </w:r>
          </w:p>
        </w:tc>
        <w:tc>
          <w:tcPr>
            <w:tcW w:w="3947" w:type="dxa"/>
            <w:tcBorders>
              <w:right w:val="single" w:sz="4" w:space="0" w:color="auto"/>
            </w:tcBorders>
          </w:tcPr>
          <w:p w14:paraId="735ED0CD" w14:textId="360AEBA6" w:rsidR="00304E1E" w:rsidRDefault="00304E1E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Diweddariad Statws Setliad yr EU 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7D4F62" w14:textId="58ABE625" w:rsidR="00304E1E" w:rsidRDefault="00A57E95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13:05 – 13:15</w:t>
            </w:r>
          </w:p>
        </w:tc>
        <w:tc>
          <w:tcPr>
            <w:tcW w:w="3215" w:type="dxa"/>
            <w:tcBorders>
              <w:left w:val="single" w:sz="4" w:space="0" w:color="auto"/>
            </w:tcBorders>
          </w:tcPr>
          <w:p w14:paraId="3D5B2B0F" w14:textId="100D5BB0" w:rsidR="00304E1E" w:rsidRDefault="00304E1E" w:rsidP="00B82801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Pennaeth Llywodraethu Gwybodaeth</w:t>
            </w:r>
          </w:p>
        </w:tc>
        <w:tc>
          <w:tcPr>
            <w:tcW w:w="1468" w:type="dxa"/>
          </w:tcPr>
          <w:p w14:paraId="6D8FAAB9" w14:textId="24DDFE1D" w:rsidR="00304E1E" w:rsidRPr="005E0EE2" w:rsidRDefault="00A57E95" w:rsidP="00B82801">
            <w:pPr>
              <w:rPr>
                <w:color w:val="7F7F7F" w:themeColor="text1" w:themeTint="80"/>
              </w:rPr>
            </w:pPr>
            <w:r>
              <w:rPr>
                <w:color w:val="7F7F7F" w:themeColor="text1" w:themeTint="80"/>
                <w:lang w:bidi="cy-GB"/>
              </w:rPr>
              <w:t xml:space="preserve">I’w Nodi </w:t>
            </w:r>
          </w:p>
        </w:tc>
      </w:tr>
      <w:tr w:rsidR="0047703D" w:rsidRPr="00063080" w14:paraId="5AB474D8" w14:textId="77777777" w:rsidTr="002B3F76">
        <w:trPr>
          <w:trHeight w:val="299"/>
        </w:trPr>
        <w:tc>
          <w:tcPr>
            <w:tcW w:w="846" w:type="dxa"/>
          </w:tcPr>
          <w:p w14:paraId="3CED4476" w14:textId="0312752C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2.2</w:t>
            </w:r>
          </w:p>
        </w:tc>
        <w:tc>
          <w:tcPr>
            <w:tcW w:w="3947" w:type="dxa"/>
            <w:tcBorders>
              <w:right w:val="single" w:sz="4" w:space="0" w:color="auto"/>
            </w:tcBorders>
          </w:tcPr>
          <w:p w14:paraId="75683E6D" w14:textId="336A62C3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Fframwaith Ansawdd a Diogelwch Llywodraeth Cymru  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2FDA74" w14:textId="0CE0C8CA" w:rsidR="00B82801" w:rsidRPr="00B04F09" w:rsidRDefault="00B82801" w:rsidP="00B82801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  <w:tcBorders>
              <w:left w:val="single" w:sz="4" w:space="0" w:color="auto"/>
            </w:tcBorders>
          </w:tcPr>
          <w:p w14:paraId="35DC5B8C" w14:textId="3CAC3B86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Ysgrifennydd y Bwrdd  </w:t>
            </w:r>
          </w:p>
        </w:tc>
        <w:tc>
          <w:tcPr>
            <w:tcW w:w="1468" w:type="dxa"/>
          </w:tcPr>
          <w:p w14:paraId="37F8FCBD" w14:textId="77777777" w:rsidR="00B82801" w:rsidRPr="005E0EE2" w:rsidRDefault="009278A3" w:rsidP="00B82801">
            <w:pPr>
              <w:rPr>
                <w:color w:val="7F7F7F" w:themeColor="text1" w:themeTint="80"/>
              </w:rPr>
            </w:pPr>
            <w:sdt>
              <w:sdtPr>
                <w:rPr>
                  <w:color w:val="7F7F7F" w:themeColor="text1" w:themeTint="80"/>
                </w:rPr>
                <w:id w:val="1827165121"/>
                <w:placeholder>
                  <w:docPart w:val="EA4A483B160343DD87008FAB99FCC6DF"/>
                </w:placeholder>
                <w:dropDownList>
                  <w:listItem w:value="Choose an item."/>
                  <w:listItem w:displayText="For Noting" w:value="For Noting"/>
                  <w:listItem w:displayText="For Discussion" w:value="For Discussion"/>
                  <w:listItem w:displayText="For Approval" w:value="For Approval"/>
                  <w:listItem w:displayText="For Assurance" w:value="For Assurance"/>
                </w:dropDownList>
              </w:sdtPr>
              <w:sdtEndPr/>
              <w:sdtContent>
                <w:r w:rsidR="00B82801" w:rsidRPr="005E0EE2">
                  <w:rPr>
                    <w:color w:val="7F7F7F" w:themeColor="text1" w:themeTint="80"/>
                    <w:lang w:bidi="cy-GB"/>
                  </w:rPr>
                  <w:t>I’w Nodi</w:t>
                </w:r>
              </w:sdtContent>
            </w:sdt>
          </w:p>
          <w:p w14:paraId="61B0E7AB" w14:textId="77777777" w:rsidR="00B82801" w:rsidRPr="005E0EE2" w:rsidRDefault="00B82801" w:rsidP="00B82801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</w:p>
        </w:tc>
      </w:tr>
      <w:tr w:rsidR="0047703D" w:rsidRPr="00063080" w14:paraId="1AA12E8B" w14:textId="77777777" w:rsidTr="002B3F76">
        <w:trPr>
          <w:trHeight w:val="299"/>
        </w:trPr>
        <w:tc>
          <w:tcPr>
            <w:tcW w:w="846" w:type="dxa"/>
          </w:tcPr>
          <w:p w14:paraId="0992972C" w14:textId="7625BC59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2.3</w:t>
            </w:r>
          </w:p>
        </w:tc>
        <w:tc>
          <w:tcPr>
            <w:tcW w:w="3947" w:type="dxa"/>
            <w:tcBorders>
              <w:right w:val="single" w:sz="4" w:space="0" w:color="auto"/>
            </w:tcBorders>
          </w:tcPr>
          <w:p w14:paraId="57BE1D05" w14:textId="0971E325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 w:rsidRPr="006133DF">
              <w:rPr>
                <w:rFonts w:ascii="Calibri Light" w:eastAsia="Calibri Light" w:hAnsi="Calibri Light" w:cs="Calibri Light"/>
                <w:lang w:bidi="cy-GB"/>
              </w:rPr>
              <w:t>Diweddariad Rheoli Gwybodaeth Cleifion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6C1ED6" w14:textId="721D22CF" w:rsidR="00B82801" w:rsidRPr="00B04F09" w:rsidRDefault="00B82801" w:rsidP="00B82801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  <w:tcBorders>
              <w:left w:val="single" w:sz="4" w:space="0" w:color="auto"/>
            </w:tcBorders>
          </w:tcPr>
          <w:p w14:paraId="55E7BF4C" w14:textId="03CCF59D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Pennaeth Llywodraethu Gwybodaeth </w:t>
            </w:r>
          </w:p>
        </w:tc>
        <w:tc>
          <w:tcPr>
            <w:tcW w:w="1468" w:type="dxa"/>
          </w:tcPr>
          <w:p w14:paraId="36A2B25B" w14:textId="2ED24CDB" w:rsidR="00B82801" w:rsidRPr="005E0EE2" w:rsidRDefault="009278A3" w:rsidP="00B82801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  <w:sdt>
              <w:sdtPr>
                <w:rPr>
                  <w:color w:val="7F7F7F" w:themeColor="text1" w:themeTint="80"/>
                </w:rPr>
                <w:id w:val="-772939886"/>
                <w:placeholder>
                  <w:docPart w:val="D37333EBE2C949568D6D28C7252C778C"/>
                </w:placeholder>
                <w:dropDownList>
                  <w:listItem w:value="Choose an item."/>
                  <w:listItem w:displayText="For Noting" w:value="For Noting"/>
                  <w:listItem w:displayText="For Discussion" w:value="For Discussion"/>
                  <w:listItem w:displayText="For Approval" w:value="For Approval"/>
                  <w:listItem w:displayText="For Assurance" w:value="For Assurance"/>
                </w:dropDownList>
              </w:sdtPr>
              <w:sdtEndPr/>
              <w:sdtContent>
                <w:r w:rsidR="00B82801" w:rsidRPr="005E0EE2">
                  <w:rPr>
                    <w:color w:val="7F7F7F" w:themeColor="text1" w:themeTint="80"/>
                    <w:lang w:bidi="cy-GB"/>
                  </w:rPr>
                  <w:t>I’w Nodi</w:t>
                </w:r>
              </w:sdtContent>
            </w:sdt>
          </w:p>
        </w:tc>
      </w:tr>
      <w:tr w:rsidR="0047703D" w:rsidRPr="00063080" w14:paraId="3AC32E5A" w14:textId="77777777" w:rsidTr="002B3F76">
        <w:trPr>
          <w:trHeight w:val="299"/>
        </w:trPr>
        <w:tc>
          <w:tcPr>
            <w:tcW w:w="846" w:type="dxa"/>
          </w:tcPr>
          <w:p w14:paraId="726CC4BB" w14:textId="20B79859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2.4</w:t>
            </w:r>
          </w:p>
        </w:tc>
        <w:tc>
          <w:tcPr>
            <w:tcW w:w="3947" w:type="dxa"/>
            <w:tcBorders>
              <w:right w:val="single" w:sz="4" w:space="0" w:color="auto"/>
            </w:tcBorders>
          </w:tcPr>
          <w:p w14:paraId="51C426A7" w14:textId="35074BE3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Cynllun Strategol 2021-25 Technoleg Iechyd Cymru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0BC415" w14:textId="012B60FB" w:rsidR="00B82801" w:rsidRPr="00B04F09" w:rsidRDefault="00B82801" w:rsidP="00B82801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  <w:tcBorders>
              <w:left w:val="single" w:sz="4" w:space="0" w:color="auto"/>
            </w:tcBorders>
          </w:tcPr>
          <w:p w14:paraId="776E5DA6" w14:textId="6796E8C0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Cyfarwyddwr Meddygol Gweithredol</w:t>
            </w:r>
          </w:p>
        </w:tc>
        <w:tc>
          <w:tcPr>
            <w:tcW w:w="1468" w:type="dxa"/>
          </w:tcPr>
          <w:p w14:paraId="600BAB9A" w14:textId="661C1E82" w:rsidR="00B82801" w:rsidRPr="005E0EE2" w:rsidRDefault="009278A3" w:rsidP="00B82801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  <w:sdt>
              <w:sdtPr>
                <w:rPr>
                  <w:color w:val="7F7F7F" w:themeColor="text1" w:themeTint="80"/>
                </w:rPr>
                <w:id w:val="1188496191"/>
                <w:placeholder>
                  <w:docPart w:val="1002DC19E51F4598AD973024E656832F"/>
                </w:placeholder>
                <w:dropDownList>
                  <w:listItem w:value="Choose an item."/>
                  <w:listItem w:displayText="For Noting" w:value="For Noting"/>
                  <w:listItem w:displayText="For Discussion" w:value="For Discussion"/>
                  <w:listItem w:displayText="For Approval" w:value="For Approval"/>
                  <w:listItem w:displayText="For Assurance" w:value="For Assurance"/>
                </w:dropDownList>
              </w:sdtPr>
              <w:sdtEndPr/>
              <w:sdtContent>
                <w:r w:rsidR="00B82801" w:rsidRPr="005E0EE2">
                  <w:rPr>
                    <w:color w:val="7F7F7F" w:themeColor="text1" w:themeTint="80"/>
                    <w:lang w:bidi="cy-GB"/>
                  </w:rPr>
                  <w:t>I’w Nodi</w:t>
                </w:r>
              </w:sdtContent>
            </w:sdt>
          </w:p>
        </w:tc>
      </w:tr>
      <w:tr w:rsidR="0047703D" w:rsidRPr="00063080" w14:paraId="0E72CD5A" w14:textId="77777777" w:rsidTr="002B3F76">
        <w:trPr>
          <w:trHeight w:val="299"/>
        </w:trPr>
        <w:tc>
          <w:tcPr>
            <w:tcW w:w="846" w:type="dxa"/>
            <w:tcBorders>
              <w:bottom w:val="single" w:sz="4" w:space="0" w:color="auto"/>
            </w:tcBorders>
          </w:tcPr>
          <w:p w14:paraId="03FB34B4" w14:textId="3E5C5C08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2.5</w:t>
            </w:r>
          </w:p>
        </w:tc>
        <w:tc>
          <w:tcPr>
            <w:tcW w:w="3947" w:type="dxa"/>
            <w:tcBorders>
              <w:bottom w:val="single" w:sz="4" w:space="0" w:color="auto"/>
              <w:right w:val="single" w:sz="4" w:space="0" w:color="auto"/>
            </w:tcBorders>
          </w:tcPr>
          <w:p w14:paraId="572195F3" w14:textId="71D36756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Rheoliadau Gweithio i Wella – Diweddariad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82818B" w14:textId="3254593D" w:rsidR="00B82801" w:rsidRPr="00B04F09" w:rsidRDefault="00B82801" w:rsidP="00B82801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  <w:tcBorders>
              <w:left w:val="single" w:sz="4" w:space="0" w:color="auto"/>
              <w:bottom w:val="single" w:sz="4" w:space="0" w:color="auto"/>
            </w:tcBorders>
          </w:tcPr>
          <w:p w14:paraId="2FB08485" w14:textId="13447F83" w:rsidR="00B82801" w:rsidRPr="003D76A6" w:rsidRDefault="00B82801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Ysgrifennydd y Bwrdd </w:t>
            </w:r>
          </w:p>
        </w:tc>
        <w:tc>
          <w:tcPr>
            <w:tcW w:w="1468" w:type="dxa"/>
            <w:tcBorders>
              <w:bottom w:val="single" w:sz="4" w:space="0" w:color="auto"/>
            </w:tcBorders>
          </w:tcPr>
          <w:p w14:paraId="21D89FAF" w14:textId="45DC7119" w:rsidR="00B82801" w:rsidRPr="005E0EE2" w:rsidRDefault="00B82801" w:rsidP="00B82801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  <w:r w:rsidRPr="005E0EE2">
              <w:rPr>
                <w:color w:val="7F7F7F" w:themeColor="text1" w:themeTint="80"/>
                <w:lang w:bidi="cy-GB"/>
              </w:rPr>
              <w:t>I’w Nodi</w:t>
            </w:r>
          </w:p>
        </w:tc>
      </w:tr>
      <w:tr w:rsidR="00D31D44" w:rsidRPr="00063080" w14:paraId="61BAA0FA" w14:textId="77777777" w:rsidTr="002B3F76">
        <w:trPr>
          <w:trHeight w:val="299"/>
        </w:trPr>
        <w:tc>
          <w:tcPr>
            <w:tcW w:w="846" w:type="dxa"/>
            <w:tcBorders>
              <w:bottom w:val="single" w:sz="4" w:space="0" w:color="auto"/>
            </w:tcBorders>
          </w:tcPr>
          <w:p w14:paraId="6F3928E1" w14:textId="4CCD2BC6" w:rsidR="00D31D44" w:rsidRDefault="00D31D44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2.6</w:t>
            </w:r>
          </w:p>
        </w:tc>
        <w:tc>
          <w:tcPr>
            <w:tcW w:w="3947" w:type="dxa"/>
            <w:tcBorders>
              <w:bottom w:val="single" w:sz="4" w:space="0" w:color="auto"/>
              <w:right w:val="single" w:sz="4" w:space="0" w:color="auto"/>
            </w:tcBorders>
          </w:tcPr>
          <w:p w14:paraId="7EE23A8B" w14:textId="1A2F23A0" w:rsidR="00D31D44" w:rsidRDefault="000D39DB" w:rsidP="00B82801">
            <w:pPr>
              <w:rPr>
                <w:rFonts w:ascii="Calibri Light" w:hAnsi="Calibri Light" w:cs="Calibri Light"/>
              </w:rPr>
            </w:pPr>
            <w:r w:rsidRPr="000D39DB">
              <w:rPr>
                <w:rFonts w:ascii="Calibri Light" w:eastAsia="Calibri Light" w:hAnsi="Calibri Light" w:cs="Calibri Light"/>
                <w:lang w:bidi="cy-GB"/>
              </w:rPr>
              <w:t>Cylch Gorchwyl Grŵp Dyfeisiau a Rhybuddion Meddygol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ECDB9C" w14:textId="77777777" w:rsidR="00D31D44" w:rsidRPr="00B04F09" w:rsidRDefault="00D31D44" w:rsidP="00B82801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  <w:tcBorders>
              <w:left w:val="single" w:sz="4" w:space="0" w:color="auto"/>
              <w:bottom w:val="single" w:sz="4" w:space="0" w:color="auto"/>
            </w:tcBorders>
          </w:tcPr>
          <w:p w14:paraId="64B1C5EA" w14:textId="406533D0" w:rsidR="00D31D44" w:rsidRDefault="00B70510" w:rsidP="00B82801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Cyfarwyddwr Meddygol Gweithredol</w:t>
            </w:r>
          </w:p>
        </w:tc>
        <w:tc>
          <w:tcPr>
            <w:tcW w:w="1468" w:type="dxa"/>
            <w:tcBorders>
              <w:bottom w:val="single" w:sz="4" w:space="0" w:color="auto"/>
            </w:tcBorders>
          </w:tcPr>
          <w:p w14:paraId="13027E79" w14:textId="6061013F" w:rsidR="00D31D44" w:rsidRPr="005E0EE2" w:rsidRDefault="00B70510" w:rsidP="00B82801">
            <w:pPr>
              <w:pStyle w:val="Style3"/>
              <w:rPr>
                <w:color w:val="7F7F7F" w:themeColor="text1" w:themeTint="80"/>
              </w:rPr>
            </w:pPr>
            <w:r>
              <w:rPr>
                <w:color w:val="7F7F7F" w:themeColor="text1" w:themeTint="80"/>
                <w:lang w:bidi="cy-GB"/>
              </w:rPr>
              <w:t>I’w Gymeradwyo</w:t>
            </w:r>
          </w:p>
        </w:tc>
      </w:tr>
      <w:tr w:rsidR="00D62682" w:rsidRPr="00B04F09" w14:paraId="5C6F2F2E" w14:textId="77777777" w:rsidTr="00370BB1">
        <w:trPr>
          <w:trHeight w:val="299"/>
        </w:trPr>
        <w:tc>
          <w:tcPr>
            <w:tcW w:w="10394" w:type="dxa"/>
            <w:gridSpan w:val="5"/>
          </w:tcPr>
          <w:p w14:paraId="5FC67B25" w14:textId="25446D30" w:rsidR="00D62682" w:rsidRPr="00B04F09" w:rsidRDefault="00D62682" w:rsidP="00370BB1">
            <w:pPr>
              <w:pStyle w:val="Style3"/>
              <w:spacing w:before="0" w:after="0"/>
              <w:rPr>
                <w:b/>
                <w:bCs/>
                <w:color w:val="7F7F7F" w:themeColor="text1" w:themeTint="80"/>
                <w:sz w:val="22"/>
                <w:szCs w:val="22"/>
              </w:rPr>
            </w:pPr>
            <w:r w:rsidRPr="00B04F09">
              <w:rPr>
                <w:b/>
                <w:color w:val="auto"/>
                <w:sz w:val="22"/>
                <w:szCs w:val="22"/>
                <w:lang w:bidi="cy-GB"/>
              </w:rPr>
              <w:t>RHAN 3 - PRIF AGENDA</w:t>
            </w:r>
          </w:p>
        </w:tc>
      </w:tr>
      <w:tr w:rsidR="002B3F76" w:rsidRPr="00063080" w14:paraId="3B6FAA31" w14:textId="77777777" w:rsidTr="002B3F76">
        <w:trPr>
          <w:trHeight w:val="299"/>
        </w:trPr>
        <w:tc>
          <w:tcPr>
            <w:tcW w:w="846" w:type="dxa"/>
            <w:tcBorders>
              <w:top w:val="single" w:sz="4" w:space="0" w:color="auto"/>
            </w:tcBorders>
          </w:tcPr>
          <w:p w14:paraId="3B14A007" w14:textId="5ED21DC4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2.1</w:t>
            </w:r>
          </w:p>
        </w:tc>
        <w:tc>
          <w:tcPr>
            <w:tcW w:w="3947" w:type="dxa"/>
            <w:tcBorders>
              <w:top w:val="single" w:sz="4" w:space="0" w:color="auto"/>
            </w:tcBorders>
          </w:tcPr>
          <w:p w14:paraId="54EAFBB4" w14:textId="77777777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Cofnodion y Cyfarfod Diwethaf</w:t>
            </w:r>
          </w:p>
          <w:p w14:paraId="1FBDB0E1" w14:textId="77777777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Cyhoeddus</w:t>
            </w:r>
          </w:p>
          <w:p w14:paraId="214C0B2E" w14:textId="3B286C96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Preifat</w:t>
            </w:r>
          </w:p>
        </w:tc>
        <w:tc>
          <w:tcPr>
            <w:tcW w:w="918" w:type="dxa"/>
            <w:tcBorders>
              <w:top w:val="single" w:sz="4" w:space="0" w:color="auto"/>
            </w:tcBorders>
          </w:tcPr>
          <w:p w14:paraId="7D55A6FE" w14:textId="4ACB38C5" w:rsidR="0087298F" w:rsidRPr="00B04F09" w:rsidRDefault="0087298F" w:rsidP="0087298F">
            <w:pPr>
              <w:rPr>
                <w:rFonts w:ascii="Calibri Light" w:hAnsi="Calibri Light" w:cs="Calibri Light"/>
              </w:rPr>
            </w:pPr>
            <w:r w:rsidRPr="00B04F09">
              <w:rPr>
                <w:rFonts w:ascii="Calibri Light" w:eastAsia="Calibri Light" w:hAnsi="Calibri Light" w:cs="Calibri Light"/>
                <w:lang w:bidi="cy-GB"/>
              </w:rPr>
              <w:t>13:15</w:t>
            </w:r>
          </w:p>
        </w:tc>
        <w:tc>
          <w:tcPr>
            <w:tcW w:w="3215" w:type="dxa"/>
            <w:tcBorders>
              <w:top w:val="single" w:sz="4" w:space="0" w:color="auto"/>
            </w:tcBorders>
          </w:tcPr>
          <w:p w14:paraId="59F462D2" w14:textId="583DFD2A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  <w:tcBorders>
              <w:top w:val="single" w:sz="4" w:space="0" w:color="auto"/>
            </w:tcBorders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2137142126"/>
              <w:placeholder>
                <w:docPart w:val="7098E84146C6404B82387335091FBEFB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0F7FF892" w14:textId="755F09DC" w:rsidR="0087298F" w:rsidRPr="003D76A6" w:rsidRDefault="0087298F" w:rsidP="0087298F">
                <w:pPr>
                  <w:pStyle w:val="Style3"/>
                  <w:rPr>
                    <w:color w:val="7F7F7F" w:themeColor="text1" w:themeTint="80"/>
                    <w:sz w:val="22"/>
                    <w:szCs w:val="22"/>
                  </w:rPr>
                </w:pPr>
                <w:r w:rsidRPr="003D76A6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Gymeradwyo</w:t>
                </w:r>
              </w:p>
            </w:sdtContent>
          </w:sdt>
          <w:p w14:paraId="01D91FDE" w14:textId="77777777" w:rsidR="0087298F" w:rsidRPr="003D76A6" w:rsidRDefault="0087298F" w:rsidP="0087298F"/>
        </w:tc>
      </w:tr>
      <w:tr w:rsidR="002B3F76" w:rsidRPr="00063080" w14:paraId="736B4394" w14:textId="77777777" w:rsidTr="002B3F76">
        <w:trPr>
          <w:trHeight w:val="299"/>
        </w:trPr>
        <w:tc>
          <w:tcPr>
            <w:tcW w:w="846" w:type="dxa"/>
          </w:tcPr>
          <w:p w14:paraId="62D54A63" w14:textId="383AAFFB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2.2</w:t>
            </w:r>
          </w:p>
        </w:tc>
        <w:tc>
          <w:tcPr>
            <w:tcW w:w="3947" w:type="dxa"/>
          </w:tcPr>
          <w:p w14:paraId="2B93B000" w14:textId="209DA4A8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Cofnodion Gweithredu</w:t>
            </w:r>
          </w:p>
        </w:tc>
        <w:tc>
          <w:tcPr>
            <w:tcW w:w="918" w:type="dxa"/>
          </w:tcPr>
          <w:p w14:paraId="5BD3C963" w14:textId="48143B5C" w:rsidR="0087298F" w:rsidRPr="00B04F09" w:rsidRDefault="0087298F" w:rsidP="0087298F">
            <w:pPr>
              <w:rPr>
                <w:rFonts w:ascii="Calibri Light" w:hAnsi="Calibri Light" w:cs="Calibri Light"/>
              </w:rPr>
            </w:pPr>
            <w:r w:rsidRPr="00B04F09">
              <w:rPr>
                <w:rFonts w:ascii="Calibri Light" w:eastAsia="Calibri Light" w:hAnsi="Calibri Light" w:cs="Calibri Light"/>
                <w:lang w:bidi="cy-GB"/>
              </w:rPr>
              <w:t>13:20</w:t>
            </w:r>
          </w:p>
        </w:tc>
        <w:tc>
          <w:tcPr>
            <w:tcW w:w="3215" w:type="dxa"/>
          </w:tcPr>
          <w:p w14:paraId="66E1CF8D" w14:textId="5D2608A0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1644697435"/>
              <w:placeholder>
                <w:docPart w:val="F1BC3AF965F84958B9B8F750DF191124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598747D1" w14:textId="129342DD" w:rsidR="0087298F" w:rsidRPr="003D76A6" w:rsidRDefault="0087298F" w:rsidP="0087298F">
                <w:pPr>
                  <w:pStyle w:val="Style3"/>
                  <w:rPr>
                    <w:rFonts w:ascii="Calibri" w:hAnsi="Calibri" w:cs="Calibri"/>
                    <w:color w:val="7F7F7F" w:themeColor="text1" w:themeTint="80"/>
                    <w:spacing w:val="0"/>
                    <w:sz w:val="22"/>
                    <w:szCs w:val="22"/>
                  </w:rPr>
                </w:pPr>
                <w:r w:rsidRPr="003D76A6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drafod</w:t>
                </w:r>
              </w:p>
            </w:sdtContent>
          </w:sdt>
        </w:tc>
      </w:tr>
      <w:tr w:rsidR="002B3F76" w:rsidRPr="00063080" w14:paraId="1C046DB8" w14:textId="77777777" w:rsidTr="002B3F76">
        <w:trPr>
          <w:trHeight w:val="299"/>
        </w:trPr>
        <w:tc>
          <w:tcPr>
            <w:tcW w:w="846" w:type="dxa"/>
          </w:tcPr>
          <w:p w14:paraId="1A1DD249" w14:textId="3211EF7A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2.3</w:t>
            </w:r>
          </w:p>
        </w:tc>
        <w:tc>
          <w:tcPr>
            <w:tcW w:w="3947" w:type="dxa"/>
          </w:tcPr>
          <w:p w14:paraId="7680AD4E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Polisïau </w:t>
            </w:r>
          </w:p>
          <w:p w14:paraId="3B6D3FB5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  <w:p w14:paraId="7C0464F3" w14:textId="5C596C96" w:rsidR="0087298F" w:rsidRPr="00B10EBF" w:rsidRDefault="0087298F" w:rsidP="0087298F">
            <w:pPr>
              <w:pStyle w:val="ListParagraph"/>
              <w:numPr>
                <w:ilvl w:val="0"/>
                <w:numId w:val="14"/>
              </w:numPr>
              <w:rPr>
                <w:rFonts w:ascii="Calibri Light" w:hAnsi="Calibri Light" w:cs="Calibri Light"/>
              </w:rPr>
            </w:pPr>
            <w:r w:rsidRPr="00B10EBF">
              <w:rPr>
                <w:rFonts w:ascii="Calibri Light" w:eastAsia="Calibri Light" w:hAnsi="Calibri Light" w:cs="Calibri Light"/>
                <w:lang w:bidi="cy-GB"/>
              </w:rPr>
              <w:t>Polisi Rheoli Asedau TG</w:t>
            </w:r>
          </w:p>
          <w:p w14:paraId="2280DAF2" w14:textId="77777777" w:rsidR="0087298F" w:rsidRPr="00B10EBF" w:rsidRDefault="0087298F" w:rsidP="0087298F">
            <w:pPr>
              <w:pStyle w:val="ListParagraph"/>
              <w:numPr>
                <w:ilvl w:val="0"/>
                <w:numId w:val="14"/>
              </w:numPr>
              <w:rPr>
                <w:rFonts w:ascii="Calibri Light" w:hAnsi="Calibri Light" w:cs="Calibri Light"/>
              </w:rPr>
            </w:pPr>
            <w:r w:rsidRPr="00B10EBF">
              <w:rPr>
                <w:rFonts w:ascii="Calibri Light" w:eastAsia="Calibri Light" w:hAnsi="Calibri Light" w:cs="Calibri Light"/>
                <w:lang w:bidi="cy-GB"/>
              </w:rPr>
              <w:lastRenderedPageBreak/>
              <w:t xml:space="preserve">Polisi </w:t>
            </w:r>
            <w:proofErr w:type="spellStart"/>
            <w:r w:rsidRPr="00B10EBF">
              <w:rPr>
                <w:rFonts w:ascii="Calibri Light" w:eastAsia="Calibri Light" w:hAnsi="Calibri Light" w:cs="Calibri Light"/>
                <w:lang w:bidi="cy-GB"/>
              </w:rPr>
              <w:t>Gwrthfaleiswedd</w:t>
            </w:r>
            <w:proofErr w:type="spellEnd"/>
            <w:r w:rsidRPr="00B10EBF">
              <w:rPr>
                <w:rFonts w:ascii="Calibri Light" w:eastAsia="Calibri Light" w:hAnsi="Calibri Light" w:cs="Calibri Light"/>
                <w:lang w:bidi="cy-GB"/>
              </w:rPr>
              <w:t xml:space="preserve"> </w:t>
            </w:r>
          </w:p>
          <w:p w14:paraId="0518ECF3" w14:textId="756799B6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918" w:type="dxa"/>
          </w:tcPr>
          <w:p w14:paraId="2846E31F" w14:textId="59871915" w:rsidR="0087298F" w:rsidRPr="00B04F09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lastRenderedPageBreak/>
              <w:t>13:25</w:t>
            </w:r>
          </w:p>
        </w:tc>
        <w:tc>
          <w:tcPr>
            <w:tcW w:w="3215" w:type="dxa"/>
          </w:tcPr>
          <w:p w14:paraId="4283E29F" w14:textId="5A117212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Ysgrifennydd y Bwrdd </w:t>
            </w:r>
          </w:p>
        </w:tc>
        <w:tc>
          <w:tcPr>
            <w:tcW w:w="1468" w:type="dxa"/>
          </w:tcPr>
          <w:p w14:paraId="5899B6BE" w14:textId="475C6987" w:rsidR="0087298F" w:rsidRDefault="0087298F" w:rsidP="0087298F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  <w:r>
              <w:rPr>
                <w:color w:val="7F7F7F" w:themeColor="text1" w:themeTint="80"/>
                <w:sz w:val="22"/>
                <w:szCs w:val="22"/>
                <w:lang w:bidi="cy-GB"/>
              </w:rPr>
              <w:t xml:space="preserve">I’w Gymeradwyo </w:t>
            </w:r>
          </w:p>
        </w:tc>
      </w:tr>
      <w:tr w:rsidR="002B3F76" w:rsidRPr="00063080" w14:paraId="5B893054" w14:textId="77777777" w:rsidTr="002B3F76">
        <w:trPr>
          <w:trHeight w:val="299"/>
        </w:trPr>
        <w:tc>
          <w:tcPr>
            <w:tcW w:w="846" w:type="dxa"/>
          </w:tcPr>
          <w:p w14:paraId="22D3A096" w14:textId="442D5B5A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2.4</w:t>
            </w:r>
          </w:p>
        </w:tc>
        <w:tc>
          <w:tcPr>
            <w:tcW w:w="3947" w:type="dxa"/>
          </w:tcPr>
          <w:p w14:paraId="3A7B47D2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Y Gofrestr Risg Gorfforaethol </w:t>
            </w:r>
          </w:p>
          <w:p w14:paraId="72994EAC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  <w:p w14:paraId="2EB2AE34" w14:textId="77777777" w:rsidR="0087298F" w:rsidRPr="00673405" w:rsidRDefault="0087298F" w:rsidP="0087298F">
            <w:pPr>
              <w:pStyle w:val="ListParagraph"/>
              <w:numPr>
                <w:ilvl w:val="0"/>
                <w:numId w:val="12"/>
              </w:numPr>
              <w:rPr>
                <w:rFonts w:ascii="Calibri Light" w:hAnsi="Calibri Light" w:cs="Calibri Light"/>
              </w:rPr>
            </w:pPr>
            <w:r w:rsidRPr="00673405">
              <w:rPr>
                <w:rFonts w:ascii="Calibri Light" w:eastAsia="Calibri Light" w:hAnsi="Calibri Light" w:cs="Calibri Light"/>
                <w:lang w:bidi="cy-GB"/>
              </w:rPr>
              <w:t xml:space="preserve">Gwraidd y Mater - Risgiau Y Gyfarwyddiaeth Gwasanaethau Gwybodaeth </w:t>
            </w:r>
          </w:p>
          <w:p w14:paraId="650F5427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  <w:p w14:paraId="31B395B4" w14:textId="7F5457BC" w:rsidR="0087298F" w:rsidRPr="00CD21E3" w:rsidRDefault="0087298F" w:rsidP="00CD21E3">
            <w:pPr>
              <w:pStyle w:val="ListParagraph"/>
              <w:numPr>
                <w:ilvl w:val="0"/>
                <w:numId w:val="12"/>
              </w:numPr>
              <w:rPr>
                <w:rFonts w:ascii="Calibri Light" w:hAnsi="Calibri Light" w:cs="Calibri Light"/>
              </w:rPr>
            </w:pPr>
            <w:r w:rsidRPr="00673405">
              <w:rPr>
                <w:rFonts w:ascii="Calibri Light" w:eastAsia="Calibri Light" w:hAnsi="Calibri Light" w:cs="Calibri Light"/>
                <w:lang w:bidi="cy-GB"/>
              </w:rPr>
              <w:t>Gwraidd y Mater - Risgiau Llywodraethu Gwybodaeth</w:t>
            </w:r>
          </w:p>
          <w:p w14:paraId="2BC45550" w14:textId="70E09BFB" w:rsidR="0087298F" w:rsidRPr="00062BA4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918" w:type="dxa"/>
          </w:tcPr>
          <w:p w14:paraId="2609A818" w14:textId="42109B3D" w:rsidR="0087298F" w:rsidRPr="00B04F09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13:30</w:t>
            </w:r>
          </w:p>
        </w:tc>
        <w:tc>
          <w:tcPr>
            <w:tcW w:w="3215" w:type="dxa"/>
          </w:tcPr>
          <w:p w14:paraId="7975F3E5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Ysgrifennydd y Bwrdd </w:t>
            </w:r>
          </w:p>
          <w:p w14:paraId="3E2D4545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  <w:p w14:paraId="675BB148" w14:textId="77777777" w:rsidR="0087298F" w:rsidRPr="00673405" w:rsidRDefault="0087298F" w:rsidP="0087298F">
            <w:pPr>
              <w:pStyle w:val="ListParagraph"/>
              <w:numPr>
                <w:ilvl w:val="0"/>
                <w:numId w:val="13"/>
              </w:numPr>
              <w:rPr>
                <w:rFonts w:ascii="Calibri Light" w:hAnsi="Calibri Light" w:cs="Calibri Light"/>
              </w:rPr>
            </w:pPr>
            <w:r w:rsidRPr="00673405">
              <w:rPr>
                <w:rFonts w:ascii="Calibri Light" w:eastAsia="Calibri Light" w:hAnsi="Calibri Light" w:cs="Calibri Light"/>
                <w:lang w:bidi="cy-GB"/>
              </w:rPr>
              <w:t>Cyfarwyddwr Cynorthwyol Gwybodaeth</w:t>
            </w:r>
          </w:p>
          <w:p w14:paraId="6046111E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  <w:p w14:paraId="467697F0" w14:textId="77777777" w:rsidR="0087298F" w:rsidRDefault="0087298F" w:rsidP="0087298F">
            <w:pPr>
              <w:pStyle w:val="ListParagraph"/>
              <w:numPr>
                <w:ilvl w:val="0"/>
                <w:numId w:val="13"/>
              </w:numPr>
              <w:rPr>
                <w:rFonts w:ascii="Calibri Light" w:hAnsi="Calibri Light" w:cs="Calibri Light"/>
              </w:rPr>
            </w:pPr>
            <w:r w:rsidRPr="00673405">
              <w:rPr>
                <w:rFonts w:ascii="Calibri Light" w:eastAsia="Calibri Light" w:hAnsi="Calibri Light" w:cs="Calibri Light"/>
                <w:lang w:bidi="cy-GB"/>
              </w:rPr>
              <w:t xml:space="preserve">Pennaeth Llywodraethu Gwybodaeth </w:t>
            </w:r>
          </w:p>
          <w:p w14:paraId="5B8265E0" w14:textId="17E4FACF" w:rsidR="0087298F" w:rsidRPr="00CD21E3" w:rsidRDefault="0087298F" w:rsidP="00CD21E3">
            <w:pPr>
              <w:rPr>
                <w:rFonts w:ascii="Calibri Light" w:hAnsi="Calibri Light" w:cs="Calibri Light"/>
              </w:rPr>
            </w:pPr>
          </w:p>
        </w:tc>
        <w:tc>
          <w:tcPr>
            <w:tcW w:w="1468" w:type="dxa"/>
          </w:tcPr>
          <w:p w14:paraId="728401CD" w14:textId="55C92BAD" w:rsidR="0087298F" w:rsidRPr="003D76A6" w:rsidRDefault="009278A3" w:rsidP="0087298F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  <w:sdt>
              <w:sdtPr>
                <w:rPr>
                  <w:color w:val="7F7F7F" w:themeColor="text1" w:themeTint="80"/>
                  <w:sz w:val="22"/>
                  <w:szCs w:val="22"/>
                </w:rPr>
                <w:id w:val="1120960523"/>
                <w:placeholder>
                  <w:docPart w:val="041017BA4CD54519A5B12C6F09F834A6"/>
                </w:placeholder>
                <w:dropDownList>
                  <w:listItem w:value="Choose an item."/>
                  <w:listItem w:displayText="For Noting" w:value="For Noting"/>
                  <w:listItem w:displayText="For Discussion" w:value="For Discussion"/>
                  <w:listItem w:displayText="For Approval" w:value="For Approval"/>
                  <w:listItem w:displayText="For Assurance" w:value="For Assurance"/>
                </w:dropDownList>
              </w:sdtPr>
              <w:sdtEndPr/>
              <w:sdtContent>
                <w:r w:rsidR="0087298F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drafod</w:t>
                </w:r>
              </w:sdtContent>
            </w:sdt>
          </w:p>
        </w:tc>
      </w:tr>
      <w:tr w:rsidR="002B3F76" w:rsidRPr="00063080" w14:paraId="34241D99" w14:textId="77777777" w:rsidTr="002B3F76">
        <w:trPr>
          <w:trHeight w:val="299"/>
        </w:trPr>
        <w:tc>
          <w:tcPr>
            <w:tcW w:w="846" w:type="dxa"/>
          </w:tcPr>
          <w:p w14:paraId="19319B20" w14:textId="03AA3AF6" w:rsidR="0087298F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2.5</w:t>
            </w:r>
          </w:p>
        </w:tc>
        <w:tc>
          <w:tcPr>
            <w:tcW w:w="3947" w:type="dxa"/>
          </w:tcPr>
          <w:p w14:paraId="1F8B21D2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 xml:space="preserve">Adroddiad Adolygu Digwyddiadau a Dysgu Sefydliadol </w:t>
            </w:r>
          </w:p>
          <w:p w14:paraId="379D294A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  <w:p w14:paraId="2345D7F9" w14:textId="77777777" w:rsidR="0087298F" w:rsidRDefault="0087298F" w:rsidP="0087298F">
            <w:pPr>
              <w:pStyle w:val="ListParagraph"/>
              <w:numPr>
                <w:ilvl w:val="0"/>
                <w:numId w:val="16"/>
              </w:num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Cylch Gorchwyl</w:t>
            </w:r>
          </w:p>
          <w:p w14:paraId="1F18E807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918" w:type="dxa"/>
          </w:tcPr>
          <w:p w14:paraId="198A2060" w14:textId="05C91D2B" w:rsidR="0087298F" w:rsidRDefault="008E10B9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13:50</w:t>
            </w:r>
          </w:p>
        </w:tc>
        <w:tc>
          <w:tcPr>
            <w:tcW w:w="3215" w:type="dxa"/>
          </w:tcPr>
          <w:p w14:paraId="6308AF75" w14:textId="14BA58DA" w:rsidR="0087298F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Prif Swyddog Gweithredol</w:t>
            </w:r>
          </w:p>
        </w:tc>
        <w:tc>
          <w:tcPr>
            <w:tcW w:w="1468" w:type="dxa"/>
          </w:tcPr>
          <w:p w14:paraId="5F3FF843" w14:textId="06B08479" w:rsidR="0087298F" w:rsidRDefault="009278A3" w:rsidP="0087298F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  <w:sdt>
              <w:sdtPr>
                <w:rPr>
                  <w:color w:val="7F7F7F" w:themeColor="text1" w:themeTint="80"/>
                  <w:sz w:val="22"/>
                  <w:szCs w:val="22"/>
                </w:rPr>
                <w:id w:val="-1747030116"/>
                <w:placeholder>
                  <w:docPart w:val="3F21976DF00B43459470904239678ABA"/>
                </w:placeholder>
                <w:dropDownList>
                  <w:listItem w:value="Choose an item."/>
                  <w:listItem w:displayText="For Noting" w:value="For Noting"/>
                  <w:listItem w:displayText="For Discussion" w:value="For Discussion"/>
                  <w:listItem w:displayText="For Approval" w:value="For Approval"/>
                  <w:listItem w:displayText="For Assurance" w:value="For Assurance"/>
                </w:dropDownList>
              </w:sdtPr>
              <w:sdtEndPr/>
              <w:sdtContent>
                <w:r w:rsidR="0087298F" w:rsidRPr="003D76A6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Ar gyfer Sicrwydd</w:t>
                </w:r>
              </w:sdtContent>
            </w:sdt>
          </w:p>
        </w:tc>
      </w:tr>
      <w:tr w:rsidR="00A967CB" w:rsidRPr="00063080" w14:paraId="24294F15" w14:textId="77777777" w:rsidTr="002B3F76">
        <w:trPr>
          <w:trHeight w:val="299"/>
        </w:trPr>
        <w:tc>
          <w:tcPr>
            <w:tcW w:w="846" w:type="dxa"/>
          </w:tcPr>
          <w:p w14:paraId="7D42BFA6" w14:textId="2CF75491" w:rsidR="00A967CB" w:rsidRPr="00A57E95" w:rsidRDefault="00C1619A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2.6</w:t>
            </w:r>
          </w:p>
        </w:tc>
        <w:tc>
          <w:tcPr>
            <w:tcW w:w="3947" w:type="dxa"/>
          </w:tcPr>
          <w:p w14:paraId="7783DD73" w14:textId="77777777" w:rsidR="00A967CB" w:rsidRDefault="00A967CB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Adroddiadau Sicrwydd</w:t>
            </w:r>
          </w:p>
          <w:p w14:paraId="054E06C2" w14:textId="77777777" w:rsidR="00A967CB" w:rsidRDefault="00A967CB" w:rsidP="0087298F">
            <w:pPr>
              <w:rPr>
                <w:rFonts w:ascii="Calibri Light" w:hAnsi="Calibri Light" w:cs="Calibri Light"/>
              </w:rPr>
            </w:pPr>
          </w:p>
          <w:p w14:paraId="5A622299" w14:textId="0DDCF142" w:rsidR="00016B9F" w:rsidRPr="00016B9F" w:rsidRDefault="00016B9F" w:rsidP="00016B9F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</w:rPr>
            </w:pPr>
            <w:r w:rsidRPr="00016B9F">
              <w:rPr>
                <w:rFonts w:ascii="Calibri Light" w:eastAsia="Calibri Light" w:hAnsi="Calibri Light" w:cs="Calibri Light"/>
                <w:lang w:bidi="cy-GB"/>
              </w:rPr>
              <w:t>Adroddiad Sicrwydd Llywodraethu Gwybodaeth</w:t>
            </w:r>
          </w:p>
          <w:p w14:paraId="70202ECA" w14:textId="1DAFF5F8" w:rsidR="00016B9F" w:rsidRPr="00016B9F" w:rsidRDefault="00016B9F" w:rsidP="00016B9F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</w:rPr>
            </w:pPr>
            <w:r w:rsidRPr="00016B9F">
              <w:rPr>
                <w:rFonts w:ascii="Calibri Light" w:eastAsia="Calibri Light" w:hAnsi="Calibri Light" w:cs="Calibri Light"/>
                <w:lang w:bidi="cy-GB"/>
              </w:rPr>
              <w:t>Adroddiad Sicrwydd Gwybodeg</w:t>
            </w:r>
          </w:p>
          <w:p w14:paraId="04BF42E9" w14:textId="5470D653" w:rsidR="00016B9F" w:rsidRPr="00016B9F" w:rsidRDefault="00016B9F" w:rsidP="00016B9F">
            <w:pPr>
              <w:pStyle w:val="ListParagraph"/>
              <w:numPr>
                <w:ilvl w:val="0"/>
                <w:numId w:val="18"/>
              </w:numPr>
              <w:rPr>
                <w:rFonts w:ascii="Calibri Light" w:hAnsi="Calibri Light" w:cs="Calibri Light"/>
              </w:rPr>
            </w:pPr>
            <w:r w:rsidRPr="00016B9F">
              <w:rPr>
                <w:rFonts w:ascii="Calibri Light" w:eastAsia="Calibri Light" w:hAnsi="Calibri Light" w:cs="Calibri Light"/>
                <w:lang w:bidi="cy-GB"/>
              </w:rPr>
              <w:t>Adroddiad Sicrwydd Gwasanaethau Gwybodaeth</w:t>
            </w:r>
          </w:p>
        </w:tc>
        <w:tc>
          <w:tcPr>
            <w:tcW w:w="918" w:type="dxa"/>
          </w:tcPr>
          <w:p w14:paraId="3876A502" w14:textId="66CBAA27" w:rsidR="00A967CB" w:rsidRDefault="00016B9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14:10</w:t>
            </w:r>
          </w:p>
        </w:tc>
        <w:tc>
          <w:tcPr>
            <w:tcW w:w="3215" w:type="dxa"/>
          </w:tcPr>
          <w:p w14:paraId="5C06BF33" w14:textId="77777777" w:rsidR="00D9586A" w:rsidRDefault="00D9586A" w:rsidP="0087298F">
            <w:pPr>
              <w:rPr>
                <w:rFonts w:ascii="Calibri Light" w:hAnsi="Calibri Light" w:cs="Calibri Light"/>
              </w:rPr>
            </w:pPr>
          </w:p>
          <w:p w14:paraId="2230039A" w14:textId="77777777" w:rsidR="00D9586A" w:rsidRPr="002A61D9" w:rsidRDefault="00D9586A" w:rsidP="002A61D9">
            <w:pPr>
              <w:pStyle w:val="ListParagraph"/>
              <w:numPr>
                <w:ilvl w:val="0"/>
                <w:numId w:val="19"/>
              </w:numPr>
              <w:rPr>
                <w:rFonts w:ascii="Calibri Light" w:hAnsi="Calibri Light" w:cs="Calibri Light"/>
              </w:rPr>
            </w:pPr>
            <w:r w:rsidRPr="002A61D9">
              <w:rPr>
                <w:rFonts w:ascii="Calibri Light" w:eastAsia="Calibri Light" w:hAnsi="Calibri Light" w:cs="Calibri Light"/>
                <w:lang w:bidi="cy-GB"/>
              </w:rPr>
              <w:t xml:space="preserve">Pennaeth Llywodraethu Gwybodaeth </w:t>
            </w:r>
          </w:p>
          <w:p w14:paraId="1D9F4391" w14:textId="77777777" w:rsidR="002A61D9" w:rsidRPr="002A61D9" w:rsidRDefault="002A61D9" w:rsidP="002A61D9">
            <w:pPr>
              <w:pStyle w:val="ListParagraph"/>
              <w:numPr>
                <w:ilvl w:val="0"/>
                <w:numId w:val="19"/>
              </w:numPr>
              <w:rPr>
                <w:rFonts w:ascii="Calibri Light" w:hAnsi="Calibri Light" w:cs="Calibri Light"/>
              </w:rPr>
            </w:pPr>
            <w:r w:rsidRPr="002A61D9">
              <w:rPr>
                <w:rFonts w:ascii="Calibri Light" w:eastAsia="Calibri Light" w:hAnsi="Calibri Light" w:cs="Calibri Light"/>
                <w:lang w:bidi="cy-GB"/>
              </w:rPr>
              <w:t>Cyfarwyddwr Meddygol Gweithredol</w:t>
            </w:r>
          </w:p>
          <w:p w14:paraId="3A48F702" w14:textId="77777777" w:rsidR="002A61D9" w:rsidRDefault="002A61D9" w:rsidP="002A61D9">
            <w:pPr>
              <w:pStyle w:val="ListParagraph"/>
              <w:numPr>
                <w:ilvl w:val="0"/>
                <w:numId w:val="19"/>
              </w:numPr>
              <w:rPr>
                <w:rFonts w:ascii="Calibri Light" w:hAnsi="Calibri Light" w:cs="Calibri Light"/>
              </w:rPr>
            </w:pPr>
            <w:r w:rsidRPr="002A61D9">
              <w:rPr>
                <w:rFonts w:ascii="Calibri Light" w:eastAsia="Calibri Light" w:hAnsi="Calibri Light" w:cs="Calibri Light"/>
                <w:lang w:bidi="cy-GB"/>
              </w:rPr>
              <w:t>Dirprwy Gyfarwyddwr Gwybodaeth</w:t>
            </w:r>
          </w:p>
          <w:p w14:paraId="3AA518B1" w14:textId="678A28B8" w:rsidR="001C64D3" w:rsidRPr="002A61D9" w:rsidRDefault="001C64D3" w:rsidP="001C64D3">
            <w:pPr>
              <w:pStyle w:val="ListParagraph"/>
              <w:ind w:left="720"/>
              <w:rPr>
                <w:rFonts w:ascii="Calibri Light" w:hAnsi="Calibri Light" w:cs="Calibri Light"/>
              </w:rPr>
            </w:pPr>
          </w:p>
        </w:tc>
        <w:tc>
          <w:tcPr>
            <w:tcW w:w="1468" w:type="dxa"/>
          </w:tcPr>
          <w:p w14:paraId="6AB10568" w14:textId="16837B75" w:rsidR="00A967CB" w:rsidRPr="00A57E95" w:rsidRDefault="002A61D9" w:rsidP="0087298F">
            <w:pPr>
              <w:pStyle w:val="Style3"/>
              <w:rPr>
                <w:color w:val="7F7F7F" w:themeColor="text1" w:themeTint="80"/>
                <w:sz w:val="22"/>
                <w:szCs w:val="22"/>
              </w:rPr>
            </w:pPr>
            <w:r>
              <w:rPr>
                <w:color w:val="7F7F7F" w:themeColor="text1" w:themeTint="80"/>
                <w:sz w:val="22"/>
                <w:szCs w:val="22"/>
                <w:lang w:bidi="cy-GB"/>
              </w:rPr>
              <w:t>Ar gyfer Sicrwydd</w:t>
            </w:r>
          </w:p>
        </w:tc>
      </w:tr>
      <w:tr w:rsidR="002B3F76" w:rsidRPr="00063080" w14:paraId="75CA6F19" w14:textId="77777777" w:rsidTr="002B3F76">
        <w:trPr>
          <w:trHeight w:val="565"/>
        </w:trPr>
        <w:tc>
          <w:tcPr>
            <w:tcW w:w="846" w:type="dxa"/>
          </w:tcPr>
          <w:p w14:paraId="6A2BA2E7" w14:textId="3CFB8652" w:rsidR="0087298F" w:rsidRPr="003D76A6" w:rsidRDefault="0087298F" w:rsidP="0087298F">
            <w:pPr>
              <w:rPr>
                <w:rFonts w:ascii="Calibri Light" w:hAnsi="Calibri Light" w:cs="Calibri Light"/>
                <w:b/>
                <w:bCs/>
              </w:rPr>
            </w:pPr>
          </w:p>
        </w:tc>
        <w:tc>
          <w:tcPr>
            <w:tcW w:w="3947" w:type="dxa"/>
          </w:tcPr>
          <w:p w14:paraId="27156BFC" w14:textId="265A8F06" w:rsidR="0087298F" w:rsidRPr="003D76A6" w:rsidRDefault="0087298F" w:rsidP="0087298F">
            <w:pPr>
              <w:rPr>
                <w:rFonts w:ascii="Calibri Light" w:hAnsi="Calibri Light" w:cs="Calibri Light"/>
                <w:b/>
                <w:bCs/>
              </w:rPr>
            </w:pPr>
            <w:r w:rsidRPr="003D76A6">
              <w:rPr>
                <w:rFonts w:ascii="Calibri Light" w:eastAsia="Calibri Light" w:hAnsi="Calibri Light" w:cs="Calibri Light"/>
                <w:b/>
                <w:lang w:bidi="cy-GB"/>
              </w:rPr>
              <w:t>Egwyl</w:t>
            </w:r>
          </w:p>
        </w:tc>
        <w:tc>
          <w:tcPr>
            <w:tcW w:w="918" w:type="dxa"/>
          </w:tcPr>
          <w:p w14:paraId="7BDC63E2" w14:textId="64284F10" w:rsidR="0087298F" w:rsidRPr="00B04F09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14:25</w:t>
            </w:r>
          </w:p>
        </w:tc>
        <w:tc>
          <w:tcPr>
            <w:tcW w:w="3215" w:type="dxa"/>
          </w:tcPr>
          <w:p w14:paraId="50F0BDED" w14:textId="77777777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1468" w:type="dxa"/>
          </w:tcPr>
          <w:p w14:paraId="3EB30B6F" w14:textId="77777777" w:rsidR="0087298F" w:rsidRPr="003D76A6" w:rsidRDefault="0087298F" w:rsidP="0087298F">
            <w:pPr>
              <w:pStyle w:val="Style3"/>
              <w:rPr>
                <w:color w:val="7F7F7F" w:themeColor="text1" w:themeTint="80"/>
              </w:rPr>
            </w:pPr>
          </w:p>
        </w:tc>
      </w:tr>
      <w:tr w:rsidR="002B3F76" w:rsidRPr="00063080" w14:paraId="3CAAF3B9" w14:textId="77777777" w:rsidTr="002B3F76">
        <w:trPr>
          <w:trHeight w:val="565"/>
        </w:trPr>
        <w:tc>
          <w:tcPr>
            <w:tcW w:w="846" w:type="dxa"/>
          </w:tcPr>
          <w:p w14:paraId="32E0EE01" w14:textId="2787C38C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2.7</w:t>
            </w:r>
          </w:p>
        </w:tc>
        <w:tc>
          <w:tcPr>
            <w:tcW w:w="3947" w:type="dxa"/>
          </w:tcPr>
          <w:p w14:paraId="7A17644B" w14:textId="391DCFD6" w:rsidR="0087298F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Trosolwg y Rhaglen Ddigidol </w:t>
            </w:r>
          </w:p>
        </w:tc>
        <w:tc>
          <w:tcPr>
            <w:tcW w:w="918" w:type="dxa"/>
          </w:tcPr>
          <w:p w14:paraId="0290D399" w14:textId="0493B828" w:rsidR="0047703D" w:rsidRDefault="005F2D3E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14:45</w:t>
            </w:r>
          </w:p>
          <w:p w14:paraId="6E6F7978" w14:textId="329CDF0C" w:rsidR="0087298F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</w:tcPr>
          <w:p w14:paraId="4593E3E9" w14:textId="719C5FC5" w:rsidR="0087298F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Prif Swyddog Gweithredol</w:t>
            </w:r>
          </w:p>
        </w:tc>
        <w:tc>
          <w:tcPr>
            <w:tcW w:w="1468" w:type="dxa"/>
          </w:tcPr>
          <w:p w14:paraId="559B2A19" w14:textId="171308B2" w:rsidR="0087298F" w:rsidRDefault="0087298F" w:rsidP="0087298F">
            <w:pPr>
              <w:pStyle w:val="Style3"/>
              <w:rPr>
                <w:color w:val="7F7F7F" w:themeColor="text1" w:themeTint="80"/>
              </w:rPr>
            </w:pPr>
            <w:r>
              <w:rPr>
                <w:color w:val="7F7F7F" w:themeColor="text1" w:themeTint="80"/>
                <w:sz w:val="22"/>
                <w:szCs w:val="22"/>
                <w:lang w:bidi="cy-GB"/>
              </w:rPr>
              <w:t xml:space="preserve">Ar gyfer Sicrwydd </w:t>
            </w:r>
          </w:p>
        </w:tc>
      </w:tr>
      <w:tr w:rsidR="002B3F76" w:rsidRPr="00063080" w14:paraId="5D4614F6" w14:textId="77777777" w:rsidTr="002B3F76">
        <w:trPr>
          <w:trHeight w:val="565"/>
        </w:trPr>
        <w:tc>
          <w:tcPr>
            <w:tcW w:w="846" w:type="dxa"/>
          </w:tcPr>
          <w:p w14:paraId="46858368" w14:textId="27F02ECF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2.10</w:t>
            </w:r>
          </w:p>
        </w:tc>
        <w:tc>
          <w:tcPr>
            <w:tcW w:w="3947" w:type="dxa"/>
          </w:tcPr>
          <w:p w14:paraId="0B0F0414" w14:textId="2037366D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Cynllun Gwaith Prosiect Adnodd Data Cenedlaethol</w:t>
            </w:r>
          </w:p>
        </w:tc>
        <w:tc>
          <w:tcPr>
            <w:tcW w:w="918" w:type="dxa"/>
          </w:tcPr>
          <w:p w14:paraId="5A1C17D4" w14:textId="5ED2D4B6" w:rsidR="0087298F" w:rsidRPr="00B04F09" w:rsidRDefault="00846764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15:15</w:t>
            </w:r>
          </w:p>
        </w:tc>
        <w:tc>
          <w:tcPr>
            <w:tcW w:w="3215" w:type="dxa"/>
          </w:tcPr>
          <w:p w14:paraId="02CB126F" w14:textId="01D03C9F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Cyfarwyddwr Rhaglen yr Adnodd Data Cenedlaethol (NDR) </w:t>
            </w:r>
          </w:p>
        </w:tc>
        <w:tc>
          <w:tcPr>
            <w:tcW w:w="1468" w:type="dxa"/>
          </w:tcPr>
          <w:p w14:paraId="689ED9B0" w14:textId="1F4E315E" w:rsidR="0087298F" w:rsidRPr="003D76A6" w:rsidRDefault="009278A3" w:rsidP="0087298F">
            <w:pPr>
              <w:pStyle w:val="Style3"/>
              <w:rPr>
                <w:rFonts w:ascii="Calibri" w:hAnsi="Calibri" w:cs="Calibri"/>
                <w:color w:val="7F7F7F" w:themeColor="text1" w:themeTint="80"/>
                <w:spacing w:val="0"/>
                <w:sz w:val="22"/>
                <w:szCs w:val="22"/>
              </w:rPr>
            </w:pPr>
            <w:sdt>
              <w:sdtPr>
                <w:rPr>
                  <w:color w:val="7F7F7F" w:themeColor="text1" w:themeTint="80"/>
                </w:rPr>
                <w:id w:val="708152869"/>
                <w:placeholder>
                  <w:docPart w:val="FA46BF8E8C4D44C89C7E3EE35A7C008B"/>
                </w:placeholder>
                <w:dropDownList>
                  <w:listItem w:value="Choose an item."/>
                  <w:listItem w:displayText="For Noting" w:value="For Noting"/>
                  <w:listItem w:displayText="For Discussion" w:value="For Discussion"/>
                  <w:listItem w:displayText="For Approval" w:value="For Approval"/>
                  <w:listItem w:displayText="For Assurance" w:value="For Assurance"/>
                </w:dropDownList>
              </w:sdtPr>
              <w:sdtEndPr/>
              <w:sdtContent>
                <w:r w:rsidR="0087298F">
                  <w:rPr>
                    <w:color w:val="7F7F7F" w:themeColor="text1" w:themeTint="80"/>
                    <w:lang w:bidi="cy-GB"/>
                  </w:rPr>
                  <w:t>I’w drafod</w:t>
                </w:r>
              </w:sdtContent>
            </w:sdt>
          </w:p>
        </w:tc>
      </w:tr>
      <w:tr w:rsidR="002B3F76" w:rsidRPr="00063080" w14:paraId="3AEF44E3" w14:textId="77777777" w:rsidTr="002B3F76">
        <w:trPr>
          <w:trHeight w:val="299"/>
        </w:trPr>
        <w:tc>
          <w:tcPr>
            <w:tcW w:w="846" w:type="dxa"/>
          </w:tcPr>
          <w:p w14:paraId="1FD980F0" w14:textId="7C12B8C5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2.11</w:t>
            </w:r>
          </w:p>
        </w:tc>
        <w:tc>
          <w:tcPr>
            <w:tcW w:w="3947" w:type="dxa"/>
          </w:tcPr>
          <w:p w14:paraId="17D0A84F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Adolygiad Llywodraeth Cymru ar e-</w:t>
            </w:r>
            <w:proofErr w:type="spellStart"/>
            <w:r>
              <w:rPr>
                <w:rFonts w:ascii="Calibri Light" w:eastAsia="Calibri Light" w:hAnsi="Calibri Light" w:cs="Calibri Light"/>
                <w:lang w:bidi="cy-GB"/>
              </w:rPr>
              <w:t>Bresgripsiynu</w:t>
            </w:r>
            <w:proofErr w:type="spellEnd"/>
            <w:r>
              <w:rPr>
                <w:rFonts w:ascii="Calibri Light" w:eastAsia="Calibri Light" w:hAnsi="Calibri Light" w:cs="Calibri Light"/>
                <w:lang w:bidi="cy-GB"/>
              </w:rPr>
              <w:t xml:space="preserve">  </w:t>
            </w:r>
          </w:p>
          <w:p w14:paraId="2F2490B6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</w:p>
          <w:p w14:paraId="76342F3B" w14:textId="6D6C76C8" w:rsidR="0087298F" w:rsidRPr="008F3906" w:rsidRDefault="0087298F" w:rsidP="0087298F">
            <w:pPr>
              <w:pStyle w:val="ListParagraph"/>
              <w:numPr>
                <w:ilvl w:val="0"/>
                <w:numId w:val="17"/>
              </w:numPr>
              <w:rPr>
                <w:rFonts w:ascii="Calibri Light" w:hAnsi="Calibri Light" w:cs="Calibri Light"/>
              </w:rPr>
            </w:pPr>
            <w:r w:rsidRPr="008F3906">
              <w:rPr>
                <w:rFonts w:ascii="Calibri Light" w:eastAsia="Calibri Light" w:hAnsi="Calibri Light" w:cs="Calibri Light"/>
                <w:lang w:bidi="cy-GB"/>
              </w:rPr>
              <w:t>Adolygiad ‘</w:t>
            </w:r>
            <w:proofErr w:type="spellStart"/>
            <w:r w:rsidRPr="008F3906">
              <w:rPr>
                <w:rFonts w:ascii="Calibri Light" w:eastAsia="Calibri Light" w:hAnsi="Calibri Light" w:cs="Calibri Light"/>
                <w:lang w:bidi="cy-GB"/>
              </w:rPr>
              <w:t>Channel</w:t>
            </w:r>
            <w:proofErr w:type="spellEnd"/>
            <w:r w:rsidRPr="008F3906">
              <w:rPr>
                <w:rFonts w:ascii="Calibri Light" w:eastAsia="Calibri Light" w:hAnsi="Calibri Light" w:cs="Calibri Light"/>
                <w:lang w:bidi="cy-GB"/>
              </w:rPr>
              <w:t xml:space="preserve"> 3’</w:t>
            </w:r>
          </w:p>
        </w:tc>
        <w:tc>
          <w:tcPr>
            <w:tcW w:w="918" w:type="dxa"/>
          </w:tcPr>
          <w:p w14:paraId="4B04E58A" w14:textId="536875E5" w:rsidR="0087298F" w:rsidRPr="00B04F09" w:rsidRDefault="004F2BD0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15:30</w:t>
            </w:r>
          </w:p>
        </w:tc>
        <w:tc>
          <w:tcPr>
            <w:tcW w:w="3215" w:type="dxa"/>
          </w:tcPr>
          <w:p w14:paraId="1AD43161" w14:textId="77777777" w:rsidR="0087298F" w:rsidRDefault="0087298F" w:rsidP="0087298F">
            <w:pPr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Prif Swyddog Gweithredol </w:t>
            </w:r>
          </w:p>
          <w:p w14:paraId="4A6878DD" w14:textId="77777777" w:rsidR="001C64D3" w:rsidRDefault="001C64D3" w:rsidP="0087298F">
            <w:pPr>
              <w:rPr>
                <w:rFonts w:ascii="Calibri Light" w:hAnsi="Calibri Light" w:cs="Calibri Light"/>
              </w:rPr>
            </w:pPr>
          </w:p>
          <w:p w14:paraId="6166D67A" w14:textId="77777777" w:rsidR="001C64D3" w:rsidRDefault="001C64D3" w:rsidP="0087298F">
            <w:pPr>
              <w:rPr>
                <w:rFonts w:ascii="Calibri Light" w:hAnsi="Calibri Light" w:cs="Calibri Light"/>
              </w:rPr>
            </w:pPr>
          </w:p>
          <w:p w14:paraId="15E6C9C2" w14:textId="24F18ACE" w:rsidR="001C64D3" w:rsidRPr="003D76A6" w:rsidRDefault="001C64D3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1468" w:type="dxa"/>
          </w:tcPr>
          <w:p w14:paraId="46FCC17B" w14:textId="1F809B4A" w:rsidR="0087298F" w:rsidRPr="002B5E55" w:rsidRDefault="009278A3" w:rsidP="0087298F">
            <w:pPr>
              <w:rPr>
                <w:color w:val="7F7F7F" w:themeColor="text1" w:themeTint="80"/>
              </w:rPr>
            </w:pPr>
            <w:sdt>
              <w:sdtPr>
                <w:rPr>
                  <w:color w:val="7F7F7F" w:themeColor="text1" w:themeTint="80"/>
                </w:rPr>
                <w:id w:val="-938222770"/>
                <w:placeholder>
                  <w:docPart w:val="7A45609CD1EF4450834F6A660502C7CA"/>
                </w:placeholder>
                <w:dropDownList>
                  <w:listItem w:value="Choose an item."/>
                  <w:listItem w:displayText="For Noting" w:value="For Noting"/>
                  <w:listItem w:displayText="For Discussion" w:value="For Discussion"/>
                  <w:listItem w:displayText="For Approval" w:value="For Approval"/>
                  <w:listItem w:displayText="For Assurance" w:value="For Assurance"/>
                </w:dropDownList>
              </w:sdtPr>
              <w:sdtEndPr/>
              <w:sdtContent>
                <w:r w:rsidR="0087298F" w:rsidRPr="002B5E55">
                  <w:rPr>
                    <w:color w:val="7F7F7F" w:themeColor="text1" w:themeTint="80"/>
                    <w:lang w:bidi="cy-GB"/>
                  </w:rPr>
                  <w:t>I’w drafod</w:t>
                </w:r>
              </w:sdtContent>
            </w:sdt>
          </w:p>
          <w:p w14:paraId="75725A3D" w14:textId="43565613" w:rsidR="0087298F" w:rsidRPr="002B5E55" w:rsidRDefault="0087298F" w:rsidP="0087298F">
            <w:pPr>
              <w:rPr>
                <w:highlight w:val="yellow"/>
              </w:rPr>
            </w:pPr>
          </w:p>
        </w:tc>
      </w:tr>
      <w:tr w:rsidR="0087298F" w:rsidRPr="00063080" w14:paraId="79418635" w14:textId="77777777" w:rsidTr="64ACA6F7">
        <w:trPr>
          <w:trHeight w:val="299"/>
        </w:trPr>
        <w:tc>
          <w:tcPr>
            <w:tcW w:w="10394" w:type="dxa"/>
            <w:gridSpan w:val="5"/>
          </w:tcPr>
          <w:p w14:paraId="44C29E59" w14:textId="49B7A9C9" w:rsidR="0087298F" w:rsidRPr="00B04F09" w:rsidRDefault="0087298F" w:rsidP="0087298F">
            <w:pPr>
              <w:pStyle w:val="Style3"/>
              <w:spacing w:before="0" w:after="0"/>
              <w:rPr>
                <w:b/>
                <w:bCs/>
                <w:color w:val="7F7F7F" w:themeColor="text1" w:themeTint="80"/>
                <w:sz w:val="22"/>
                <w:szCs w:val="22"/>
              </w:rPr>
            </w:pPr>
            <w:r w:rsidRPr="00B04F09">
              <w:rPr>
                <w:b/>
                <w:color w:val="auto"/>
                <w:sz w:val="22"/>
                <w:szCs w:val="22"/>
                <w:lang w:bidi="cy-GB"/>
              </w:rPr>
              <w:t>RHAN 3 - MATERION I GLOI</w:t>
            </w:r>
          </w:p>
        </w:tc>
      </w:tr>
      <w:tr w:rsidR="002B3F76" w:rsidRPr="00063080" w14:paraId="5BB49858" w14:textId="77777777" w:rsidTr="002B3F76">
        <w:trPr>
          <w:trHeight w:val="299"/>
        </w:trPr>
        <w:tc>
          <w:tcPr>
            <w:tcW w:w="846" w:type="dxa"/>
          </w:tcPr>
          <w:p w14:paraId="79776A07" w14:textId="52AAE555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3.1</w:t>
            </w:r>
          </w:p>
        </w:tc>
        <w:tc>
          <w:tcPr>
            <w:tcW w:w="3947" w:type="dxa"/>
          </w:tcPr>
          <w:p w14:paraId="752B8D3E" w14:textId="7A7E3DBB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Unrhyw Faterion Brys Eraill</w:t>
            </w:r>
          </w:p>
        </w:tc>
        <w:tc>
          <w:tcPr>
            <w:tcW w:w="918" w:type="dxa"/>
            <w:vMerge w:val="restart"/>
          </w:tcPr>
          <w:p w14:paraId="22D689B9" w14:textId="5A3C9896" w:rsidR="0087298F" w:rsidRPr="00B04F09" w:rsidRDefault="0087298F" w:rsidP="0087298F">
            <w:pPr>
              <w:rPr>
                <w:rFonts w:ascii="Calibri Light" w:hAnsi="Calibri Light" w:cs="Calibri Light"/>
              </w:rPr>
            </w:pPr>
            <w:r w:rsidRPr="00B04F09">
              <w:rPr>
                <w:rFonts w:ascii="Calibri Light" w:eastAsia="Calibri Light" w:hAnsi="Calibri Light" w:cs="Calibri Light"/>
                <w:lang w:bidi="cy-GB"/>
              </w:rPr>
              <w:t>15:45 – 15:50</w:t>
            </w:r>
          </w:p>
        </w:tc>
        <w:tc>
          <w:tcPr>
            <w:tcW w:w="3215" w:type="dxa"/>
          </w:tcPr>
          <w:p w14:paraId="1B6E3DF9" w14:textId="43725EEA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-516385473"/>
              <w:placeholder>
                <w:docPart w:val="5A349B25655E40919AD1AF72B1F303F2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5E7F8937" w14:textId="2892E038" w:rsidR="0087298F" w:rsidRPr="003D76A6" w:rsidRDefault="0087298F" w:rsidP="0087298F">
                <w:pPr>
                  <w:pStyle w:val="Style3"/>
                  <w:rPr>
                    <w:color w:val="7F7F7F" w:themeColor="text1" w:themeTint="80"/>
                  </w:rPr>
                </w:pPr>
                <w:r w:rsidRPr="003D76A6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drafod</w:t>
                </w:r>
              </w:p>
            </w:sdtContent>
          </w:sdt>
        </w:tc>
      </w:tr>
      <w:tr w:rsidR="002B3F76" w:rsidRPr="00063080" w14:paraId="00776904" w14:textId="77777777" w:rsidTr="002B3F76">
        <w:trPr>
          <w:trHeight w:val="299"/>
        </w:trPr>
        <w:tc>
          <w:tcPr>
            <w:tcW w:w="846" w:type="dxa"/>
          </w:tcPr>
          <w:p w14:paraId="61C6A333" w14:textId="08F7555E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3.2</w:t>
            </w:r>
          </w:p>
        </w:tc>
        <w:tc>
          <w:tcPr>
            <w:tcW w:w="3947" w:type="dxa"/>
          </w:tcPr>
          <w:p w14:paraId="1C6FD6C9" w14:textId="59E20DBE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Eitemau ar gyfer Adroddiad Crynhoi Cynnydd y Cadeirydd i'r Bwrdd</w:t>
            </w:r>
          </w:p>
        </w:tc>
        <w:tc>
          <w:tcPr>
            <w:tcW w:w="918" w:type="dxa"/>
            <w:vMerge/>
          </w:tcPr>
          <w:p w14:paraId="098FAF25" w14:textId="00E9145C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</w:tcPr>
          <w:p w14:paraId="683ED4EA" w14:textId="127BA8A2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252165244"/>
              <w:placeholder>
                <w:docPart w:val="4A1055CB8B684E6B9A2FC25852681356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5385EB02" w14:textId="4CF4ED0F" w:rsidR="0087298F" w:rsidRPr="003D76A6" w:rsidRDefault="0087298F" w:rsidP="0087298F">
                <w:pPr>
                  <w:pStyle w:val="Style3"/>
                  <w:rPr>
                    <w:rFonts w:ascii="Calibri" w:hAnsi="Calibri" w:cs="Calibri"/>
                    <w:color w:val="7F7F7F" w:themeColor="text1" w:themeTint="80"/>
                    <w:spacing w:val="0"/>
                    <w:sz w:val="22"/>
                    <w:szCs w:val="22"/>
                  </w:rPr>
                </w:pPr>
                <w:r w:rsidRPr="003D76A6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Nodi</w:t>
                </w:r>
              </w:p>
            </w:sdtContent>
          </w:sdt>
        </w:tc>
      </w:tr>
      <w:tr w:rsidR="002B3F76" w:rsidRPr="00063080" w14:paraId="4A5D1B61" w14:textId="77777777" w:rsidTr="002B3F76">
        <w:trPr>
          <w:trHeight w:val="299"/>
        </w:trPr>
        <w:tc>
          <w:tcPr>
            <w:tcW w:w="846" w:type="dxa"/>
          </w:tcPr>
          <w:p w14:paraId="0004754E" w14:textId="729B066B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3.3</w:t>
            </w:r>
          </w:p>
        </w:tc>
        <w:tc>
          <w:tcPr>
            <w:tcW w:w="3947" w:type="dxa"/>
          </w:tcPr>
          <w:p w14:paraId="6F836AD7" w14:textId="0F8F84AB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Dyddiad y cyfarfod nesaf: Dydd Mercher 16 Chwefror 2022</w:t>
            </w:r>
          </w:p>
          <w:p w14:paraId="4614E350" w14:textId="64E63B72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918" w:type="dxa"/>
            <w:vMerge/>
          </w:tcPr>
          <w:p w14:paraId="2A615F52" w14:textId="1420F85F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</w:p>
        </w:tc>
        <w:tc>
          <w:tcPr>
            <w:tcW w:w="3215" w:type="dxa"/>
          </w:tcPr>
          <w:p w14:paraId="7492A5E0" w14:textId="77777777" w:rsidR="0087298F" w:rsidRPr="003D76A6" w:rsidRDefault="0087298F" w:rsidP="0087298F">
            <w:pPr>
              <w:rPr>
                <w:rFonts w:ascii="Calibri Light" w:hAnsi="Calibri Light" w:cs="Calibri Light"/>
              </w:rPr>
            </w:pPr>
            <w:r w:rsidRPr="003D76A6">
              <w:rPr>
                <w:rFonts w:ascii="Calibri Light" w:eastAsia="Calibri Light" w:hAnsi="Calibri Light" w:cs="Calibri Light"/>
                <w:lang w:bidi="cy-GB"/>
              </w:rPr>
              <w:t>Cadeirydd</w:t>
            </w:r>
          </w:p>
        </w:tc>
        <w:tc>
          <w:tcPr>
            <w:tcW w:w="1468" w:type="dxa"/>
          </w:tcPr>
          <w:sdt>
            <w:sdtPr>
              <w:rPr>
                <w:color w:val="7F7F7F" w:themeColor="text1" w:themeTint="80"/>
                <w:sz w:val="22"/>
                <w:szCs w:val="22"/>
              </w:rPr>
              <w:id w:val="2133581261"/>
              <w:placeholder>
                <w:docPart w:val="4A71B6AA7640445CB743E529D5DD2021"/>
              </w:placeholder>
              <w:dropDownList>
                <w:listItem w:value="Choose an item."/>
                <w:listItem w:displayText="For Noting" w:value="For Noting"/>
                <w:listItem w:displayText="For Discussion" w:value="For Discussion"/>
                <w:listItem w:displayText="For Approval" w:value="For Approval"/>
                <w:listItem w:displayText="For Assurance" w:value="For Assurance"/>
              </w:dropDownList>
            </w:sdtPr>
            <w:sdtEndPr/>
            <w:sdtContent>
              <w:p w14:paraId="6528CF22" w14:textId="5F33118E" w:rsidR="0087298F" w:rsidRPr="003D76A6" w:rsidRDefault="0087298F" w:rsidP="0087298F">
                <w:pPr>
                  <w:pStyle w:val="Style3"/>
                  <w:rPr>
                    <w:rFonts w:ascii="Calibri" w:hAnsi="Calibri" w:cs="Calibri"/>
                    <w:color w:val="7F7F7F" w:themeColor="text1" w:themeTint="80"/>
                    <w:spacing w:val="0"/>
                    <w:sz w:val="22"/>
                    <w:szCs w:val="22"/>
                  </w:rPr>
                </w:pPr>
                <w:r w:rsidRPr="003D76A6">
                  <w:rPr>
                    <w:color w:val="7F7F7F" w:themeColor="text1" w:themeTint="80"/>
                    <w:sz w:val="22"/>
                    <w:szCs w:val="22"/>
                    <w:lang w:bidi="cy-GB"/>
                  </w:rPr>
                  <w:t>I’w Nodi</w:t>
                </w:r>
              </w:p>
            </w:sdtContent>
          </w:sdt>
        </w:tc>
      </w:tr>
    </w:tbl>
    <w:p w14:paraId="003C963A" w14:textId="462EC0B9" w:rsidR="00EA3810" w:rsidRPr="008336F0" w:rsidRDefault="00D830E3" w:rsidP="00426183">
      <w:pPr>
        <w:pStyle w:val="table-header"/>
        <w:ind w:left="0"/>
      </w:pPr>
      <w:r>
        <w:rPr>
          <w:lang w:bidi="cy-GB"/>
        </w:rPr>
        <w:t>Egwyl o 10 munud rhwng y sesiwn Gyhoeddus a’r sesiwn Breifat</w:t>
      </w:r>
    </w:p>
    <w:sectPr w:rsidR="00EA3810" w:rsidRPr="008336F0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217C20" w14:textId="77777777" w:rsidR="009278A3" w:rsidRDefault="009278A3" w:rsidP="002C6B8D">
      <w:r>
        <w:separator/>
      </w:r>
    </w:p>
  </w:endnote>
  <w:endnote w:type="continuationSeparator" w:id="0">
    <w:p w14:paraId="491A57A8" w14:textId="77777777" w:rsidR="009278A3" w:rsidRDefault="009278A3" w:rsidP="002C6B8D">
      <w:r>
        <w:continuationSeparator/>
      </w:r>
    </w:p>
  </w:endnote>
  <w:endnote w:type="continuationNotice" w:id="1">
    <w:p w14:paraId="5EDCCD65" w14:textId="77777777" w:rsidR="009278A3" w:rsidRDefault="009278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4768C9" w14:textId="5877E473" w:rsidR="002C6B8D" w:rsidRDefault="00E33AB3" w:rsidP="00043614">
    <w:pPr>
      <w:pStyle w:val="Footer"/>
    </w:pPr>
    <w:r>
      <w:rPr>
        <w:lang w:bidi="cy-GB"/>
      </w:rPr>
      <w:t xml:space="preserve">Pwyllgor Llywodraethu a Diogelwch Digidol – Agenda Gyhoeddus </w:t>
    </w:r>
    <w:r w:rsidR="002C6B8D">
      <w:rPr>
        <w:lang w:bidi="cy-GB"/>
      </w:rPr>
      <w:ptab w:relativeTo="margin" w:alignment="center" w:leader="none"/>
    </w:r>
    <w:r w:rsidR="00780C02" w:rsidRPr="00043614">
      <w:rPr>
        <w:b/>
        <w:lang w:bidi="cy-GB"/>
      </w:rPr>
      <w:fldChar w:fldCharType="begin"/>
    </w:r>
    <w:r w:rsidR="00780C02" w:rsidRPr="00043614">
      <w:rPr>
        <w:b/>
        <w:lang w:bidi="cy-GB"/>
      </w:rPr>
      <w:instrText xml:space="preserve"> PAGE   \* MERGEFORMAT </w:instrText>
    </w:r>
    <w:r w:rsidR="00780C02" w:rsidRPr="00043614">
      <w:rPr>
        <w:b/>
        <w:lang w:bidi="cy-GB"/>
      </w:rPr>
      <w:fldChar w:fldCharType="separate"/>
    </w:r>
    <w:r w:rsidR="00947B73">
      <w:rPr>
        <w:b/>
        <w:noProof/>
        <w:lang w:bidi="cy-GB"/>
      </w:rPr>
      <w:t>2</w:t>
    </w:r>
    <w:r w:rsidR="00780C02" w:rsidRPr="00043614">
      <w:rPr>
        <w:b/>
        <w:lang w:bidi="cy-GB"/>
      </w:rPr>
      <w:fldChar w:fldCharType="end"/>
    </w:r>
    <w:r w:rsidR="002C6B8D">
      <w:rPr>
        <w:lang w:bidi="cy-GB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8DCC6C" w14:textId="77777777" w:rsidR="009278A3" w:rsidRDefault="009278A3" w:rsidP="002C6B8D">
      <w:r>
        <w:separator/>
      </w:r>
    </w:p>
  </w:footnote>
  <w:footnote w:type="continuationSeparator" w:id="0">
    <w:p w14:paraId="7D30358D" w14:textId="77777777" w:rsidR="009278A3" w:rsidRDefault="009278A3" w:rsidP="002C6B8D">
      <w:r>
        <w:continuationSeparator/>
      </w:r>
    </w:p>
  </w:footnote>
  <w:footnote w:type="continuationNotice" w:id="1">
    <w:p w14:paraId="70F9E8A8" w14:textId="77777777" w:rsidR="009278A3" w:rsidRDefault="009278A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481BFA" w14:textId="77777777" w:rsidR="002C6B8D" w:rsidRDefault="00AF58BF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28B32485" wp14:editId="7B8CDD47">
          <wp:simplePos x="0" y="0"/>
          <wp:positionH relativeFrom="margin">
            <wp:align>center</wp:align>
          </wp:positionH>
          <wp:positionV relativeFrom="paragraph">
            <wp:posOffset>-228600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F664532" w14:textId="77777777" w:rsidR="002C6B8D" w:rsidRDefault="002C6B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8"/>
    <w:multiLevelType w:val="singleLevel"/>
    <w:tmpl w:val="8234A3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0E11E7"/>
    <w:multiLevelType w:val="hybridMultilevel"/>
    <w:tmpl w:val="EA2C60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661B55"/>
    <w:multiLevelType w:val="hybridMultilevel"/>
    <w:tmpl w:val="6E066DD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7540A2"/>
    <w:multiLevelType w:val="hybridMultilevel"/>
    <w:tmpl w:val="6D9C5632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007FD9"/>
    <w:multiLevelType w:val="hybridMultilevel"/>
    <w:tmpl w:val="8F06634E"/>
    <w:lvl w:ilvl="0" w:tplc="28E8CC10">
      <w:start w:val="1"/>
      <w:numFmt w:val="decimal"/>
      <w:pStyle w:val="number-style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C83F2E"/>
    <w:multiLevelType w:val="hybridMultilevel"/>
    <w:tmpl w:val="FBE8B63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443EB"/>
    <w:multiLevelType w:val="multilevel"/>
    <w:tmpl w:val="10F253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EA609FF"/>
    <w:multiLevelType w:val="hybridMultilevel"/>
    <w:tmpl w:val="434E59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4400B9"/>
    <w:multiLevelType w:val="hybridMultilevel"/>
    <w:tmpl w:val="828CAE5E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8327A1"/>
    <w:multiLevelType w:val="hybridMultilevel"/>
    <w:tmpl w:val="E7A65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8B3E2C"/>
    <w:multiLevelType w:val="hybridMultilevel"/>
    <w:tmpl w:val="D60C31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730297"/>
    <w:multiLevelType w:val="hybridMultilevel"/>
    <w:tmpl w:val="12A0D24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1E2472"/>
    <w:multiLevelType w:val="hybridMultilevel"/>
    <w:tmpl w:val="E4785E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14" w15:restartNumberingAfterBreak="0">
    <w:nsid w:val="50BA3885"/>
    <w:multiLevelType w:val="hybridMultilevel"/>
    <w:tmpl w:val="15DCDC4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C24E08"/>
    <w:multiLevelType w:val="hybridMultilevel"/>
    <w:tmpl w:val="582ADA70"/>
    <w:lvl w:ilvl="0" w:tplc="92041972">
      <w:start w:val="1"/>
      <w:numFmt w:val="bullet"/>
      <w:pStyle w:val="bullet-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407793"/>
    <w:multiLevelType w:val="hybridMultilevel"/>
    <w:tmpl w:val="29B0D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147796"/>
    <w:multiLevelType w:val="multilevel"/>
    <w:tmpl w:val="EA3CC6A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663A18E3"/>
    <w:multiLevelType w:val="hybridMultilevel"/>
    <w:tmpl w:val="828CAE5E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5"/>
  </w:num>
  <w:num w:numId="3">
    <w:abstractNumId w:val="4"/>
  </w:num>
  <w:num w:numId="4">
    <w:abstractNumId w:val="0"/>
  </w:num>
  <w:num w:numId="5">
    <w:abstractNumId w:val="7"/>
  </w:num>
  <w:num w:numId="6">
    <w:abstractNumId w:val="12"/>
  </w:num>
  <w:num w:numId="7">
    <w:abstractNumId w:val="16"/>
  </w:num>
  <w:num w:numId="8">
    <w:abstractNumId w:val="1"/>
  </w:num>
  <w:num w:numId="9">
    <w:abstractNumId w:val="17"/>
  </w:num>
  <w:num w:numId="10">
    <w:abstractNumId w:val="6"/>
  </w:num>
  <w:num w:numId="11">
    <w:abstractNumId w:val="10"/>
  </w:num>
  <w:num w:numId="12">
    <w:abstractNumId w:val="11"/>
  </w:num>
  <w:num w:numId="13">
    <w:abstractNumId w:val="14"/>
  </w:num>
  <w:num w:numId="14">
    <w:abstractNumId w:val="5"/>
  </w:num>
  <w:num w:numId="15">
    <w:abstractNumId w:val="9"/>
  </w:num>
  <w:num w:numId="16">
    <w:abstractNumId w:val="18"/>
  </w:num>
  <w:num w:numId="17">
    <w:abstractNumId w:val="8"/>
  </w:num>
  <w:num w:numId="18">
    <w:abstractNumId w:val="3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9B6"/>
    <w:rsid w:val="00003E89"/>
    <w:rsid w:val="00005B04"/>
    <w:rsid w:val="000136EA"/>
    <w:rsid w:val="00016B9F"/>
    <w:rsid w:val="00034ADC"/>
    <w:rsid w:val="00035ACD"/>
    <w:rsid w:val="000427D1"/>
    <w:rsid w:val="00043614"/>
    <w:rsid w:val="00050DC6"/>
    <w:rsid w:val="00053E16"/>
    <w:rsid w:val="00062BA4"/>
    <w:rsid w:val="00063080"/>
    <w:rsid w:val="00064AA9"/>
    <w:rsid w:val="0007629F"/>
    <w:rsid w:val="000822FF"/>
    <w:rsid w:val="00083072"/>
    <w:rsid w:val="00086DCF"/>
    <w:rsid w:val="000A3435"/>
    <w:rsid w:val="000A4007"/>
    <w:rsid w:val="000C242D"/>
    <w:rsid w:val="000D3130"/>
    <w:rsid w:val="000D39DB"/>
    <w:rsid w:val="000D43A3"/>
    <w:rsid w:val="000D55E8"/>
    <w:rsid w:val="000E0610"/>
    <w:rsid w:val="000E123D"/>
    <w:rsid w:val="000E66E8"/>
    <w:rsid w:val="000F24C6"/>
    <w:rsid w:val="00103B7A"/>
    <w:rsid w:val="00105646"/>
    <w:rsid w:val="001247CF"/>
    <w:rsid w:val="00125897"/>
    <w:rsid w:val="00126E7D"/>
    <w:rsid w:val="0013139C"/>
    <w:rsid w:val="00134497"/>
    <w:rsid w:val="00141B33"/>
    <w:rsid w:val="0014358F"/>
    <w:rsid w:val="00151C1A"/>
    <w:rsid w:val="0015284E"/>
    <w:rsid w:val="001604C2"/>
    <w:rsid w:val="0016209E"/>
    <w:rsid w:val="00162C83"/>
    <w:rsid w:val="00165A40"/>
    <w:rsid w:val="0017272C"/>
    <w:rsid w:val="00185DD5"/>
    <w:rsid w:val="001A1CD8"/>
    <w:rsid w:val="001B2C41"/>
    <w:rsid w:val="001B2D1D"/>
    <w:rsid w:val="001B569A"/>
    <w:rsid w:val="001C0221"/>
    <w:rsid w:val="001C38E9"/>
    <w:rsid w:val="001C4AE8"/>
    <w:rsid w:val="001C5E89"/>
    <w:rsid w:val="001C6169"/>
    <w:rsid w:val="001C64D3"/>
    <w:rsid w:val="001D278A"/>
    <w:rsid w:val="001D6AD4"/>
    <w:rsid w:val="001F2CCA"/>
    <w:rsid w:val="001F7B23"/>
    <w:rsid w:val="00212B4C"/>
    <w:rsid w:val="00212D36"/>
    <w:rsid w:val="00212EF8"/>
    <w:rsid w:val="00216E8A"/>
    <w:rsid w:val="00226933"/>
    <w:rsid w:val="00230472"/>
    <w:rsid w:val="00230B2E"/>
    <w:rsid w:val="00237FFA"/>
    <w:rsid w:val="00244F13"/>
    <w:rsid w:val="00250683"/>
    <w:rsid w:val="00264654"/>
    <w:rsid w:val="002651DF"/>
    <w:rsid w:val="00266501"/>
    <w:rsid w:val="00276EEC"/>
    <w:rsid w:val="00286E4F"/>
    <w:rsid w:val="00287059"/>
    <w:rsid w:val="002A1BA6"/>
    <w:rsid w:val="002A61D9"/>
    <w:rsid w:val="002B3F76"/>
    <w:rsid w:val="002B5E55"/>
    <w:rsid w:val="002B60D7"/>
    <w:rsid w:val="002C027A"/>
    <w:rsid w:val="002C1623"/>
    <w:rsid w:val="002C1E78"/>
    <w:rsid w:val="002C2AA5"/>
    <w:rsid w:val="002C3EF4"/>
    <w:rsid w:val="002C6B8D"/>
    <w:rsid w:val="002D5D2F"/>
    <w:rsid w:val="002D7D38"/>
    <w:rsid w:val="002E6FC5"/>
    <w:rsid w:val="002F5B03"/>
    <w:rsid w:val="003030CF"/>
    <w:rsid w:val="00303355"/>
    <w:rsid w:val="00304E1E"/>
    <w:rsid w:val="003151EF"/>
    <w:rsid w:val="00316C50"/>
    <w:rsid w:val="003173A7"/>
    <w:rsid w:val="003238D9"/>
    <w:rsid w:val="0032438C"/>
    <w:rsid w:val="00326F4B"/>
    <w:rsid w:val="0032739B"/>
    <w:rsid w:val="003336C6"/>
    <w:rsid w:val="00356C1C"/>
    <w:rsid w:val="00357B73"/>
    <w:rsid w:val="00360224"/>
    <w:rsid w:val="00364F48"/>
    <w:rsid w:val="0036528C"/>
    <w:rsid w:val="003772C4"/>
    <w:rsid w:val="003907BC"/>
    <w:rsid w:val="00390EB3"/>
    <w:rsid w:val="00392CBE"/>
    <w:rsid w:val="0039534B"/>
    <w:rsid w:val="0039694E"/>
    <w:rsid w:val="003A73A3"/>
    <w:rsid w:val="003B5A09"/>
    <w:rsid w:val="003B6ADD"/>
    <w:rsid w:val="003D1B05"/>
    <w:rsid w:val="003D529C"/>
    <w:rsid w:val="003D66E5"/>
    <w:rsid w:val="003D76A6"/>
    <w:rsid w:val="003E2DEC"/>
    <w:rsid w:val="003E4A13"/>
    <w:rsid w:val="003F0425"/>
    <w:rsid w:val="003F7C85"/>
    <w:rsid w:val="0040152A"/>
    <w:rsid w:val="00403ED8"/>
    <w:rsid w:val="00410F56"/>
    <w:rsid w:val="004123E9"/>
    <w:rsid w:val="00413BC3"/>
    <w:rsid w:val="00415613"/>
    <w:rsid w:val="00416D85"/>
    <w:rsid w:val="00417A67"/>
    <w:rsid w:val="00426183"/>
    <w:rsid w:val="00435721"/>
    <w:rsid w:val="00444063"/>
    <w:rsid w:val="004442EA"/>
    <w:rsid w:val="00446978"/>
    <w:rsid w:val="00460E71"/>
    <w:rsid w:val="00470FAD"/>
    <w:rsid w:val="00475657"/>
    <w:rsid w:val="0047703D"/>
    <w:rsid w:val="004921AE"/>
    <w:rsid w:val="00495145"/>
    <w:rsid w:val="004A4029"/>
    <w:rsid w:val="004A4E97"/>
    <w:rsid w:val="004A5F22"/>
    <w:rsid w:val="004B091A"/>
    <w:rsid w:val="004B1FBE"/>
    <w:rsid w:val="004B39B6"/>
    <w:rsid w:val="004B4B87"/>
    <w:rsid w:val="004C0B5D"/>
    <w:rsid w:val="004D48B0"/>
    <w:rsid w:val="004D64AB"/>
    <w:rsid w:val="004F0944"/>
    <w:rsid w:val="004F2BD0"/>
    <w:rsid w:val="004F4052"/>
    <w:rsid w:val="004F476D"/>
    <w:rsid w:val="004F4C19"/>
    <w:rsid w:val="0050061F"/>
    <w:rsid w:val="00512CC7"/>
    <w:rsid w:val="00517EB3"/>
    <w:rsid w:val="005227D1"/>
    <w:rsid w:val="0052513F"/>
    <w:rsid w:val="00531354"/>
    <w:rsid w:val="005359BF"/>
    <w:rsid w:val="00537C34"/>
    <w:rsid w:val="00540959"/>
    <w:rsid w:val="005501FC"/>
    <w:rsid w:val="0055343F"/>
    <w:rsid w:val="00557A0F"/>
    <w:rsid w:val="00570235"/>
    <w:rsid w:val="005729DC"/>
    <w:rsid w:val="005819D4"/>
    <w:rsid w:val="005877C9"/>
    <w:rsid w:val="005A529D"/>
    <w:rsid w:val="005A60F9"/>
    <w:rsid w:val="005B3342"/>
    <w:rsid w:val="005B4540"/>
    <w:rsid w:val="005B459F"/>
    <w:rsid w:val="005B4F55"/>
    <w:rsid w:val="005C33FB"/>
    <w:rsid w:val="005E0EE2"/>
    <w:rsid w:val="005F2D3E"/>
    <w:rsid w:val="005F6722"/>
    <w:rsid w:val="005F6BC6"/>
    <w:rsid w:val="005F7276"/>
    <w:rsid w:val="005F7D65"/>
    <w:rsid w:val="006043EC"/>
    <w:rsid w:val="006133DF"/>
    <w:rsid w:val="006134C4"/>
    <w:rsid w:val="00620E06"/>
    <w:rsid w:val="00627867"/>
    <w:rsid w:val="0063177B"/>
    <w:rsid w:val="0064292F"/>
    <w:rsid w:val="00646B06"/>
    <w:rsid w:val="006538AB"/>
    <w:rsid w:val="00654B71"/>
    <w:rsid w:val="00654DE3"/>
    <w:rsid w:val="00660320"/>
    <w:rsid w:val="006609D6"/>
    <w:rsid w:val="00667E1D"/>
    <w:rsid w:val="006724CD"/>
    <w:rsid w:val="00673405"/>
    <w:rsid w:val="00673A9A"/>
    <w:rsid w:val="00676DA6"/>
    <w:rsid w:val="00680035"/>
    <w:rsid w:val="0068522C"/>
    <w:rsid w:val="006966A7"/>
    <w:rsid w:val="0069692A"/>
    <w:rsid w:val="006A1ABF"/>
    <w:rsid w:val="006A46A5"/>
    <w:rsid w:val="006B06A5"/>
    <w:rsid w:val="006B1657"/>
    <w:rsid w:val="006B1E77"/>
    <w:rsid w:val="006B20BD"/>
    <w:rsid w:val="006B41F3"/>
    <w:rsid w:val="006C3DE8"/>
    <w:rsid w:val="006C4409"/>
    <w:rsid w:val="006E7929"/>
    <w:rsid w:val="006F19FC"/>
    <w:rsid w:val="00705D9A"/>
    <w:rsid w:val="007063A1"/>
    <w:rsid w:val="007113A8"/>
    <w:rsid w:val="00713C93"/>
    <w:rsid w:val="00717E7C"/>
    <w:rsid w:val="007209F5"/>
    <w:rsid w:val="00725092"/>
    <w:rsid w:val="00726C26"/>
    <w:rsid w:val="0072786E"/>
    <w:rsid w:val="00737805"/>
    <w:rsid w:val="007406BF"/>
    <w:rsid w:val="00745892"/>
    <w:rsid w:val="007513D3"/>
    <w:rsid w:val="0075601D"/>
    <w:rsid w:val="00756DDA"/>
    <w:rsid w:val="00757A6C"/>
    <w:rsid w:val="0076016C"/>
    <w:rsid w:val="00766DCE"/>
    <w:rsid w:val="00767CB6"/>
    <w:rsid w:val="00770551"/>
    <w:rsid w:val="00780C02"/>
    <w:rsid w:val="00780D95"/>
    <w:rsid w:val="007830A3"/>
    <w:rsid w:val="00784713"/>
    <w:rsid w:val="00787C0E"/>
    <w:rsid w:val="00797C13"/>
    <w:rsid w:val="007A10CA"/>
    <w:rsid w:val="007B2236"/>
    <w:rsid w:val="007B4CB2"/>
    <w:rsid w:val="007C0088"/>
    <w:rsid w:val="007C1FAF"/>
    <w:rsid w:val="007C2051"/>
    <w:rsid w:val="007C2ACE"/>
    <w:rsid w:val="007D26D3"/>
    <w:rsid w:val="007E3E61"/>
    <w:rsid w:val="007E598B"/>
    <w:rsid w:val="007F13EA"/>
    <w:rsid w:val="007F1F44"/>
    <w:rsid w:val="007F450D"/>
    <w:rsid w:val="007F4D5E"/>
    <w:rsid w:val="00802675"/>
    <w:rsid w:val="00824924"/>
    <w:rsid w:val="00827DBA"/>
    <w:rsid w:val="00832AC5"/>
    <w:rsid w:val="008336F0"/>
    <w:rsid w:val="00833F0F"/>
    <w:rsid w:val="00834768"/>
    <w:rsid w:val="008348BA"/>
    <w:rsid w:val="008375C2"/>
    <w:rsid w:val="00841254"/>
    <w:rsid w:val="00843710"/>
    <w:rsid w:val="008440E1"/>
    <w:rsid w:val="00846764"/>
    <w:rsid w:val="00847F4E"/>
    <w:rsid w:val="0085658C"/>
    <w:rsid w:val="008662C3"/>
    <w:rsid w:val="0087298F"/>
    <w:rsid w:val="008761E8"/>
    <w:rsid w:val="008774FE"/>
    <w:rsid w:val="00882DBC"/>
    <w:rsid w:val="008841CA"/>
    <w:rsid w:val="00891DEE"/>
    <w:rsid w:val="0089592F"/>
    <w:rsid w:val="008A6FFF"/>
    <w:rsid w:val="008C6233"/>
    <w:rsid w:val="008D140E"/>
    <w:rsid w:val="008D203B"/>
    <w:rsid w:val="008D5982"/>
    <w:rsid w:val="008D61A9"/>
    <w:rsid w:val="008D760C"/>
    <w:rsid w:val="008E10B9"/>
    <w:rsid w:val="008F3906"/>
    <w:rsid w:val="008F3AA8"/>
    <w:rsid w:val="00901F81"/>
    <w:rsid w:val="00902667"/>
    <w:rsid w:val="0090515A"/>
    <w:rsid w:val="009278A3"/>
    <w:rsid w:val="009346CC"/>
    <w:rsid w:val="00934A00"/>
    <w:rsid w:val="00936BE8"/>
    <w:rsid w:val="00947B73"/>
    <w:rsid w:val="009539A5"/>
    <w:rsid w:val="009547AC"/>
    <w:rsid w:val="009558AF"/>
    <w:rsid w:val="0096041B"/>
    <w:rsid w:val="00964C97"/>
    <w:rsid w:val="009826F1"/>
    <w:rsid w:val="00997D27"/>
    <w:rsid w:val="009A6BE2"/>
    <w:rsid w:val="009C3BBD"/>
    <w:rsid w:val="009C77CC"/>
    <w:rsid w:val="009C7965"/>
    <w:rsid w:val="009D6833"/>
    <w:rsid w:val="009E091F"/>
    <w:rsid w:val="009E0C8B"/>
    <w:rsid w:val="009E4AFD"/>
    <w:rsid w:val="009E4FE8"/>
    <w:rsid w:val="009E737C"/>
    <w:rsid w:val="00A021CF"/>
    <w:rsid w:val="00A07CBC"/>
    <w:rsid w:val="00A109C4"/>
    <w:rsid w:val="00A1205C"/>
    <w:rsid w:val="00A171EE"/>
    <w:rsid w:val="00A24083"/>
    <w:rsid w:val="00A337EF"/>
    <w:rsid w:val="00A34381"/>
    <w:rsid w:val="00A35EF0"/>
    <w:rsid w:val="00A36F0F"/>
    <w:rsid w:val="00A462DA"/>
    <w:rsid w:val="00A502E5"/>
    <w:rsid w:val="00A57E95"/>
    <w:rsid w:val="00A57FDA"/>
    <w:rsid w:val="00A62F01"/>
    <w:rsid w:val="00A66960"/>
    <w:rsid w:val="00A71D36"/>
    <w:rsid w:val="00A7294F"/>
    <w:rsid w:val="00A769D2"/>
    <w:rsid w:val="00A76C96"/>
    <w:rsid w:val="00A86E70"/>
    <w:rsid w:val="00A967CB"/>
    <w:rsid w:val="00A973CE"/>
    <w:rsid w:val="00A97C24"/>
    <w:rsid w:val="00AA7747"/>
    <w:rsid w:val="00AB5E9F"/>
    <w:rsid w:val="00AB662E"/>
    <w:rsid w:val="00AC48DA"/>
    <w:rsid w:val="00AE18DD"/>
    <w:rsid w:val="00AF58BF"/>
    <w:rsid w:val="00B04F09"/>
    <w:rsid w:val="00B068C7"/>
    <w:rsid w:val="00B1005F"/>
    <w:rsid w:val="00B10892"/>
    <w:rsid w:val="00B10EBF"/>
    <w:rsid w:val="00B11CDF"/>
    <w:rsid w:val="00B135D1"/>
    <w:rsid w:val="00B27CAC"/>
    <w:rsid w:val="00B31AC8"/>
    <w:rsid w:val="00B32309"/>
    <w:rsid w:val="00B3462C"/>
    <w:rsid w:val="00B42394"/>
    <w:rsid w:val="00B5248E"/>
    <w:rsid w:val="00B70283"/>
    <w:rsid w:val="00B70510"/>
    <w:rsid w:val="00B70AF8"/>
    <w:rsid w:val="00B70FFF"/>
    <w:rsid w:val="00B82801"/>
    <w:rsid w:val="00B9140E"/>
    <w:rsid w:val="00B91BEF"/>
    <w:rsid w:val="00B91DA0"/>
    <w:rsid w:val="00B9626A"/>
    <w:rsid w:val="00BB270A"/>
    <w:rsid w:val="00BB2B5A"/>
    <w:rsid w:val="00BB362C"/>
    <w:rsid w:val="00BB4D3D"/>
    <w:rsid w:val="00BC51A9"/>
    <w:rsid w:val="00BC5D6A"/>
    <w:rsid w:val="00BD3728"/>
    <w:rsid w:val="00BD5F18"/>
    <w:rsid w:val="00BD75BB"/>
    <w:rsid w:val="00BE335A"/>
    <w:rsid w:val="00BF13FA"/>
    <w:rsid w:val="00C00BB6"/>
    <w:rsid w:val="00C1619A"/>
    <w:rsid w:val="00C177FE"/>
    <w:rsid w:val="00C31FA4"/>
    <w:rsid w:val="00C33A5C"/>
    <w:rsid w:val="00C36379"/>
    <w:rsid w:val="00C37016"/>
    <w:rsid w:val="00C432BB"/>
    <w:rsid w:val="00C45EDF"/>
    <w:rsid w:val="00C507F0"/>
    <w:rsid w:val="00C50B17"/>
    <w:rsid w:val="00C62242"/>
    <w:rsid w:val="00C63375"/>
    <w:rsid w:val="00C63C44"/>
    <w:rsid w:val="00C63E14"/>
    <w:rsid w:val="00C668F3"/>
    <w:rsid w:val="00C73FA6"/>
    <w:rsid w:val="00C75ADC"/>
    <w:rsid w:val="00C83E26"/>
    <w:rsid w:val="00C858B3"/>
    <w:rsid w:val="00C8669E"/>
    <w:rsid w:val="00C96277"/>
    <w:rsid w:val="00CA2FFD"/>
    <w:rsid w:val="00CB5159"/>
    <w:rsid w:val="00CC079A"/>
    <w:rsid w:val="00CD1888"/>
    <w:rsid w:val="00CD21E3"/>
    <w:rsid w:val="00CF30D5"/>
    <w:rsid w:val="00CF373B"/>
    <w:rsid w:val="00D02966"/>
    <w:rsid w:val="00D10F98"/>
    <w:rsid w:val="00D114EC"/>
    <w:rsid w:val="00D149E2"/>
    <w:rsid w:val="00D27EAB"/>
    <w:rsid w:val="00D31D44"/>
    <w:rsid w:val="00D36DBD"/>
    <w:rsid w:val="00D54B59"/>
    <w:rsid w:val="00D559C7"/>
    <w:rsid w:val="00D5703C"/>
    <w:rsid w:val="00D62682"/>
    <w:rsid w:val="00D6283D"/>
    <w:rsid w:val="00D830E3"/>
    <w:rsid w:val="00D84D07"/>
    <w:rsid w:val="00D907B6"/>
    <w:rsid w:val="00D9422A"/>
    <w:rsid w:val="00D9586A"/>
    <w:rsid w:val="00D97BFB"/>
    <w:rsid w:val="00DA01E6"/>
    <w:rsid w:val="00DA2566"/>
    <w:rsid w:val="00DA3BFC"/>
    <w:rsid w:val="00DA3E51"/>
    <w:rsid w:val="00DA7937"/>
    <w:rsid w:val="00DB00FF"/>
    <w:rsid w:val="00DB677A"/>
    <w:rsid w:val="00DB7223"/>
    <w:rsid w:val="00DE05FD"/>
    <w:rsid w:val="00E2121A"/>
    <w:rsid w:val="00E22A3F"/>
    <w:rsid w:val="00E27277"/>
    <w:rsid w:val="00E31135"/>
    <w:rsid w:val="00E33AB3"/>
    <w:rsid w:val="00E40F38"/>
    <w:rsid w:val="00E42A88"/>
    <w:rsid w:val="00E50CE5"/>
    <w:rsid w:val="00E529C0"/>
    <w:rsid w:val="00E63D74"/>
    <w:rsid w:val="00E67A87"/>
    <w:rsid w:val="00E77433"/>
    <w:rsid w:val="00E869A0"/>
    <w:rsid w:val="00E92A1A"/>
    <w:rsid w:val="00E96A38"/>
    <w:rsid w:val="00EA3810"/>
    <w:rsid w:val="00EA688D"/>
    <w:rsid w:val="00EA748E"/>
    <w:rsid w:val="00EA79B1"/>
    <w:rsid w:val="00EC2C61"/>
    <w:rsid w:val="00EC53DC"/>
    <w:rsid w:val="00ED24E6"/>
    <w:rsid w:val="00ED661E"/>
    <w:rsid w:val="00ED6CB4"/>
    <w:rsid w:val="00EE2394"/>
    <w:rsid w:val="00EE320A"/>
    <w:rsid w:val="00EF50FD"/>
    <w:rsid w:val="00EF7188"/>
    <w:rsid w:val="00F12BE7"/>
    <w:rsid w:val="00F16070"/>
    <w:rsid w:val="00F1732C"/>
    <w:rsid w:val="00F32553"/>
    <w:rsid w:val="00F3531B"/>
    <w:rsid w:val="00F46020"/>
    <w:rsid w:val="00F4606F"/>
    <w:rsid w:val="00F52F54"/>
    <w:rsid w:val="00F554AA"/>
    <w:rsid w:val="00F555DA"/>
    <w:rsid w:val="00F55FC6"/>
    <w:rsid w:val="00F67351"/>
    <w:rsid w:val="00F76DE6"/>
    <w:rsid w:val="00F95872"/>
    <w:rsid w:val="00F960B8"/>
    <w:rsid w:val="00FA33FA"/>
    <w:rsid w:val="00FA41F6"/>
    <w:rsid w:val="00FB6471"/>
    <w:rsid w:val="00FC1EBA"/>
    <w:rsid w:val="00FC6123"/>
    <w:rsid w:val="00FE4116"/>
    <w:rsid w:val="00FE5065"/>
    <w:rsid w:val="00FE5664"/>
    <w:rsid w:val="00FF2BAC"/>
    <w:rsid w:val="00FF5BA3"/>
    <w:rsid w:val="01D91FDE"/>
    <w:rsid w:val="02E98765"/>
    <w:rsid w:val="0DDD0E2E"/>
    <w:rsid w:val="0EFFA360"/>
    <w:rsid w:val="0FBC44CC"/>
    <w:rsid w:val="14EC0BEE"/>
    <w:rsid w:val="1A922A21"/>
    <w:rsid w:val="1F2274D6"/>
    <w:rsid w:val="1F52781F"/>
    <w:rsid w:val="20699CEF"/>
    <w:rsid w:val="22588509"/>
    <w:rsid w:val="27A15203"/>
    <w:rsid w:val="28D83D6C"/>
    <w:rsid w:val="2BD0962C"/>
    <w:rsid w:val="31DAFDD2"/>
    <w:rsid w:val="3237F395"/>
    <w:rsid w:val="357DD3CF"/>
    <w:rsid w:val="3D663147"/>
    <w:rsid w:val="447D9AC1"/>
    <w:rsid w:val="49E9730E"/>
    <w:rsid w:val="4C0B2452"/>
    <w:rsid w:val="51B31D04"/>
    <w:rsid w:val="5386ECD3"/>
    <w:rsid w:val="558992F9"/>
    <w:rsid w:val="57E4A990"/>
    <w:rsid w:val="5952E378"/>
    <w:rsid w:val="598747D1"/>
    <w:rsid w:val="5A977C53"/>
    <w:rsid w:val="5AD1BBC1"/>
    <w:rsid w:val="6170ADFC"/>
    <w:rsid w:val="61D7703E"/>
    <w:rsid w:val="636B2436"/>
    <w:rsid w:val="64ACA6F7"/>
    <w:rsid w:val="684AB743"/>
    <w:rsid w:val="68EE904D"/>
    <w:rsid w:val="70574158"/>
    <w:rsid w:val="71D28863"/>
    <w:rsid w:val="7242A9E3"/>
    <w:rsid w:val="728401CD"/>
    <w:rsid w:val="75277506"/>
    <w:rsid w:val="75D70E89"/>
    <w:rsid w:val="7CC60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5463C44"/>
  <w15:docId w15:val="{CEA88F95-B15E-44EC-888A-76E527B95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357B73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paragraph" w:customStyle="1" w:styleId="header-1">
    <w:name w:val="header-1"/>
    <w:basedOn w:val="Style1"/>
    <w:link w:val="header-1Char"/>
    <w:uiPriority w:val="1"/>
    <w:qFormat/>
    <w:rsid w:val="004A4029"/>
    <w:pPr>
      <w:jc w:val="left"/>
    </w:pPr>
    <w:rPr>
      <w:rFonts w:ascii="Calibri Light" w:hAnsi="Calibri Light" w:cs="Calibri Light"/>
      <w:b/>
      <w:color w:val="262626"/>
      <w:spacing w:val="6"/>
      <w:szCs w:val="24"/>
    </w:rPr>
  </w:style>
  <w:style w:type="character" w:customStyle="1" w:styleId="Normal-paragraphChar">
    <w:name w:val="Normal-paragraph Char"/>
    <w:basedOn w:val="DefaultParagraphFont"/>
    <w:link w:val="Normal-paragraph"/>
    <w:uiPriority w:val="1"/>
    <w:rsid w:val="00357B73"/>
    <w:rPr>
      <w:rFonts w:ascii="Calibri" w:eastAsia="Calibri" w:hAnsi="Calibri" w:cs="Calibri"/>
      <w:color w:val="383838"/>
      <w:sz w:val="24"/>
    </w:rPr>
  </w:style>
  <w:style w:type="paragraph" w:customStyle="1" w:styleId="bullet-point">
    <w:name w:val="bullet-point"/>
    <w:basedOn w:val="Style1"/>
    <w:link w:val="bullet-pointChar"/>
    <w:uiPriority w:val="1"/>
    <w:qFormat/>
    <w:rsid w:val="00125897"/>
    <w:pPr>
      <w:numPr>
        <w:numId w:val="2"/>
      </w:numPr>
      <w:jc w:val="left"/>
    </w:pPr>
    <w:rPr>
      <w:rFonts w:ascii="Calibri Light" w:hAnsi="Calibri Light" w:cs="Calibri Light"/>
      <w:color w:val="777677"/>
    </w:rPr>
  </w:style>
  <w:style w:type="character" w:customStyle="1" w:styleId="header-1Char">
    <w:name w:val="header-1 Char"/>
    <w:basedOn w:val="Style1Char"/>
    <w:link w:val="header-1"/>
    <w:uiPriority w:val="1"/>
    <w:rsid w:val="004A4029"/>
    <w:rPr>
      <w:rFonts w:ascii="Calibri Light" w:eastAsia="Calibri" w:hAnsi="Calibri Light" w:cs="Calibri Light"/>
      <w:b/>
      <w:color w:val="262626"/>
      <w:spacing w:val="6"/>
      <w:sz w:val="24"/>
      <w:szCs w:val="24"/>
    </w:rPr>
  </w:style>
  <w:style w:type="paragraph" w:customStyle="1" w:styleId="number-style">
    <w:name w:val="number-style"/>
    <w:basedOn w:val="Style1"/>
    <w:next w:val="ListNumber"/>
    <w:link w:val="number-styleChar"/>
    <w:uiPriority w:val="1"/>
    <w:qFormat/>
    <w:rsid w:val="00125897"/>
    <w:pPr>
      <w:numPr>
        <w:numId w:val="3"/>
      </w:numPr>
      <w:jc w:val="left"/>
    </w:pPr>
    <w:rPr>
      <w:rFonts w:asciiTheme="minorHAnsi" w:hAnsiTheme="minorHAnsi" w:cstheme="minorHAnsi"/>
      <w:color w:val="777677"/>
    </w:rPr>
  </w:style>
  <w:style w:type="character" w:customStyle="1" w:styleId="bullet-pointChar">
    <w:name w:val="bullet-point Char"/>
    <w:basedOn w:val="Style1Char"/>
    <w:link w:val="bullet-point"/>
    <w:uiPriority w:val="1"/>
    <w:rsid w:val="00125897"/>
    <w:rPr>
      <w:rFonts w:ascii="Calibri Light" w:eastAsia="Calibri" w:hAnsi="Calibri Light" w:cs="Calibri Light"/>
      <w:color w:val="777677"/>
      <w:sz w:val="24"/>
    </w:rPr>
  </w:style>
  <w:style w:type="paragraph" w:customStyle="1" w:styleId="table-header">
    <w:name w:val="table-header"/>
    <w:basedOn w:val="Style1"/>
    <w:link w:val="table-headerChar"/>
    <w:uiPriority w:val="1"/>
    <w:qFormat/>
    <w:rsid w:val="00125897"/>
    <w:pPr>
      <w:ind w:left="170" w:right="170"/>
      <w:jc w:val="left"/>
    </w:pPr>
  </w:style>
  <w:style w:type="paragraph" w:styleId="ListNumber">
    <w:name w:val="List Number"/>
    <w:basedOn w:val="Normal"/>
    <w:uiPriority w:val="99"/>
    <w:semiHidden/>
    <w:unhideWhenUsed/>
    <w:rsid w:val="00125897"/>
    <w:pPr>
      <w:numPr>
        <w:numId w:val="4"/>
      </w:numPr>
      <w:contextualSpacing/>
    </w:pPr>
  </w:style>
  <w:style w:type="character" w:customStyle="1" w:styleId="number-styleChar">
    <w:name w:val="number-style Char"/>
    <w:basedOn w:val="Style1Char"/>
    <w:link w:val="number-style"/>
    <w:uiPriority w:val="1"/>
    <w:rsid w:val="00125897"/>
    <w:rPr>
      <w:rFonts w:ascii="Calibri" w:eastAsia="Calibri" w:hAnsi="Calibri" w:cstheme="minorHAnsi"/>
      <w:color w:val="777677"/>
      <w:sz w:val="24"/>
    </w:rPr>
  </w:style>
  <w:style w:type="character" w:customStyle="1" w:styleId="table-headerChar">
    <w:name w:val="table-header Char"/>
    <w:basedOn w:val="Style1Char"/>
    <w:link w:val="table-header"/>
    <w:uiPriority w:val="1"/>
    <w:rsid w:val="00125897"/>
    <w:rPr>
      <w:rFonts w:ascii="Calibri" w:eastAsia="Calibri" w:hAnsi="Calibri" w:cs="Calibri"/>
      <w:color w:val="616162"/>
      <w:sz w:val="24"/>
    </w:rPr>
  </w:style>
  <w:style w:type="table" w:customStyle="1" w:styleId="Style2">
    <w:name w:val="Style2"/>
    <w:basedOn w:val="TableNormal"/>
    <w:uiPriority w:val="99"/>
    <w:rsid w:val="00A502E5"/>
    <w:pPr>
      <w:widowControl/>
      <w:autoSpaceDE/>
      <w:autoSpaceDN/>
    </w:pPr>
    <w:tblPr/>
    <w:tcPr>
      <w:shd w:val="clear" w:color="auto" w:fill="auto"/>
    </w:tcPr>
  </w:style>
  <w:style w:type="paragraph" w:customStyle="1" w:styleId="Style3">
    <w:name w:val="Style3"/>
    <w:basedOn w:val="header-1"/>
    <w:link w:val="Style3Char"/>
    <w:uiPriority w:val="1"/>
    <w:qFormat/>
    <w:rsid w:val="00103B7A"/>
    <w:rPr>
      <w:rFonts w:asciiTheme="minorHAnsi" w:hAnsiTheme="minorHAnsi"/>
      <w:b w:val="0"/>
    </w:rPr>
  </w:style>
  <w:style w:type="character" w:customStyle="1" w:styleId="Style3Char">
    <w:name w:val="Style3 Char"/>
    <w:basedOn w:val="header-1Char"/>
    <w:link w:val="Style3"/>
    <w:uiPriority w:val="1"/>
    <w:rsid w:val="00103B7A"/>
    <w:rPr>
      <w:rFonts w:ascii="Calibri Light" w:eastAsia="Calibri" w:hAnsi="Calibri Light" w:cs="Calibri Light"/>
      <w:b w:val="0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668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68F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68F3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68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68F3"/>
    <w:rPr>
      <w:rFonts w:ascii="Calibri" w:eastAsia="Calibri" w:hAnsi="Calibri" w:cs="Calibri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68F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68F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%20DHCW%20Agenda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4D43489F63847628FD6414853DD3F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8DE8F8-1854-4FD0-8D11-D41F210487D0}"/>
      </w:docPartPr>
      <w:docPartBody>
        <w:p w:rsidR="00860E2B" w:rsidRDefault="002E292E" w:rsidP="002E292E">
          <w:pPr>
            <w:pStyle w:val="14D43489F63847628FD6414853DD3F06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4E25E3991E0C44D08500A3D9DEF2F2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56B402-1409-4B48-A07B-0E95D8EDEE75}"/>
      </w:docPartPr>
      <w:docPartBody>
        <w:p w:rsidR="00860E2B" w:rsidRDefault="002E292E" w:rsidP="002E292E">
          <w:pPr>
            <w:pStyle w:val="4E25E3991E0C44D08500A3D9DEF2F2E8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68AAF6DAB01542988DC11B1AE740A0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41F5CA-7FC2-48F6-9F61-46E0DF3780C9}"/>
      </w:docPartPr>
      <w:docPartBody>
        <w:p w:rsidR="00860E2B" w:rsidRDefault="002E292E" w:rsidP="002E292E">
          <w:pPr>
            <w:pStyle w:val="68AAF6DAB01542988DC11B1AE740A0A3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B02569F1435A444C9B0E09F9732FFE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F04137-198B-41AA-B097-5905587E5829}"/>
      </w:docPartPr>
      <w:docPartBody>
        <w:p w:rsidR="00860E2B" w:rsidRDefault="002E292E" w:rsidP="002E292E">
          <w:pPr>
            <w:pStyle w:val="B02569F1435A444C9B0E09F9732FFE28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EA4A483B160343DD87008FAB99FCC6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B09D50-AD67-4E49-A419-F9E8F01D81C6}"/>
      </w:docPartPr>
      <w:docPartBody>
        <w:p w:rsidR="00BB10DC" w:rsidRDefault="00434B7E" w:rsidP="00434B7E">
          <w:pPr>
            <w:pStyle w:val="EA4A483B160343DD87008FAB99FCC6DF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D37333EBE2C949568D6D28C7252C77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04A395-D965-44F1-BCCA-2D85BAC17065}"/>
      </w:docPartPr>
      <w:docPartBody>
        <w:p w:rsidR="00BB10DC" w:rsidRDefault="00434B7E" w:rsidP="00434B7E">
          <w:pPr>
            <w:pStyle w:val="D37333EBE2C949568D6D28C7252C778C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1002DC19E51F4598AD973024E65683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9E87CA-555B-4DB0-9E55-E851523EF58B}"/>
      </w:docPartPr>
      <w:docPartBody>
        <w:p w:rsidR="00BB10DC" w:rsidRDefault="00434B7E" w:rsidP="00434B7E">
          <w:pPr>
            <w:pStyle w:val="1002DC19E51F4598AD973024E656832F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7098E84146C6404B82387335091FBE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D79DD7-E35F-4165-AF92-FD0D4B7E2E7B}"/>
      </w:docPartPr>
      <w:docPartBody>
        <w:p w:rsidR="00BB10DC" w:rsidRDefault="00434B7E" w:rsidP="00434B7E">
          <w:pPr>
            <w:pStyle w:val="7098E84146C6404B82387335091FBEFB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F1BC3AF965F84958B9B8F750DF1911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137665-11E3-4368-84B6-418BE8B41B08}"/>
      </w:docPartPr>
      <w:docPartBody>
        <w:p w:rsidR="00BB10DC" w:rsidRDefault="00434B7E" w:rsidP="00434B7E">
          <w:pPr>
            <w:pStyle w:val="F1BC3AF965F84958B9B8F750DF191124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041017BA4CD54519A5B12C6F09F834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A9C0AF-F4EB-4384-B374-F9B845D3B933}"/>
      </w:docPartPr>
      <w:docPartBody>
        <w:p w:rsidR="00BB10DC" w:rsidRDefault="00434B7E" w:rsidP="00434B7E">
          <w:pPr>
            <w:pStyle w:val="041017BA4CD54519A5B12C6F09F834A6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3F21976DF00B43459470904239678A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50CC5-138D-4CCA-B8C0-886F5FCE6944}"/>
      </w:docPartPr>
      <w:docPartBody>
        <w:p w:rsidR="00BB10DC" w:rsidRDefault="00434B7E" w:rsidP="00434B7E">
          <w:pPr>
            <w:pStyle w:val="3F21976DF00B43459470904239678ABA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FA46BF8E8C4D44C89C7E3EE35A7C00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5A8DC2-FA39-414E-8E4C-354F14263E15}"/>
      </w:docPartPr>
      <w:docPartBody>
        <w:p w:rsidR="00BB10DC" w:rsidRDefault="00434B7E" w:rsidP="00434B7E">
          <w:pPr>
            <w:pStyle w:val="FA46BF8E8C4D44C89C7E3EE35A7C008B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7A45609CD1EF4450834F6A660502C7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83E1B6-BE5E-4B6B-B4F5-5D67FF22FC35}"/>
      </w:docPartPr>
      <w:docPartBody>
        <w:p w:rsidR="00BB10DC" w:rsidRDefault="00434B7E" w:rsidP="00434B7E">
          <w:pPr>
            <w:pStyle w:val="7A45609CD1EF4450834F6A660502C7CA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5A349B25655E40919AD1AF72B1F303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FF8CD4-790D-4A0B-9F44-C1CDDDDC19DA}"/>
      </w:docPartPr>
      <w:docPartBody>
        <w:p w:rsidR="00BB10DC" w:rsidRDefault="00434B7E" w:rsidP="00434B7E">
          <w:pPr>
            <w:pStyle w:val="5A349B25655E40919AD1AF72B1F303F2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4A1055CB8B684E6B9A2FC258526813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49C02C-069E-4AA0-9CB8-0BF39DE8378F}"/>
      </w:docPartPr>
      <w:docPartBody>
        <w:p w:rsidR="00BB10DC" w:rsidRDefault="00434B7E" w:rsidP="00434B7E">
          <w:pPr>
            <w:pStyle w:val="4A1055CB8B684E6B9A2FC25852681356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  <w:docPart>
      <w:docPartPr>
        <w:name w:val="4A71B6AA7640445CB743E529D5DD20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964ACB-2E0F-4CF9-B4B7-617DE31094C7}"/>
      </w:docPartPr>
      <w:docPartBody>
        <w:p w:rsidR="00BB10DC" w:rsidRDefault="00434B7E" w:rsidP="00434B7E">
          <w:pPr>
            <w:pStyle w:val="4A71B6AA7640445CB743E529D5DD2021"/>
          </w:pPr>
          <w:r w:rsidRPr="00BC79A8">
            <w:rPr>
              <w:rStyle w:val="PlaceholderText"/>
              <w:lang w:bidi="cy-GB"/>
            </w:rPr>
            <w:t>Dewiswch eitem.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2C3"/>
    <w:rsid w:val="0005116B"/>
    <w:rsid w:val="00077BFF"/>
    <w:rsid w:val="000C242D"/>
    <w:rsid w:val="00135262"/>
    <w:rsid w:val="00145935"/>
    <w:rsid w:val="00204B23"/>
    <w:rsid w:val="00221243"/>
    <w:rsid w:val="00272ADA"/>
    <w:rsid w:val="002D09C3"/>
    <w:rsid w:val="002E292E"/>
    <w:rsid w:val="00343110"/>
    <w:rsid w:val="00411724"/>
    <w:rsid w:val="00434B7E"/>
    <w:rsid w:val="004645BD"/>
    <w:rsid w:val="00497521"/>
    <w:rsid w:val="004C45B1"/>
    <w:rsid w:val="0058128B"/>
    <w:rsid w:val="005872C3"/>
    <w:rsid w:val="005B50B9"/>
    <w:rsid w:val="005B6112"/>
    <w:rsid w:val="006772A5"/>
    <w:rsid w:val="00741E41"/>
    <w:rsid w:val="007E2659"/>
    <w:rsid w:val="00860E2B"/>
    <w:rsid w:val="008662C3"/>
    <w:rsid w:val="00B5028A"/>
    <w:rsid w:val="00B87395"/>
    <w:rsid w:val="00BB10DC"/>
    <w:rsid w:val="00BD72D3"/>
    <w:rsid w:val="00BD730F"/>
    <w:rsid w:val="00CC2AF0"/>
    <w:rsid w:val="00D02448"/>
    <w:rsid w:val="00D72479"/>
    <w:rsid w:val="00DF319F"/>
    <w:rsid w:val="00E27265"/>
    <w:rsid w:val="00E90478"/>
    <w:rsid w:val="00EA6779"/>
    <w:rsid w:val="00F00E74"/>
    <w:rsid w:val="00F47B96"/>
    <w:rsid w:val="00FE5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34B7E"/>
    <w:rPr>
      <w:color w:val="808080"/>
    </w:rPr>
  </w:style>
  <w:style w:type="paragraph" w:customStyle="1" w:styleId="14D43489F63847628FD6414853DD3F06">
    <w:name w:val="14D43489F63847628FD6414853DD3F06"/>
    <w:rsid w:val="002E292E"/>
  </w:style>
  <w:style w:type="paragraph" w:customStyle="1" w:styleId="4E25E3991E0C44D08500A3D9DEF2F2E8">
    <w:name w:val="4E25E3991E0C44D08500A3D9DEF2F2E8"/>
    <w:rsid w:val="002E292E"/>
  </w:style>
  <w:style w:type="paragraph" w:customStyle="1" w:styleId="68AAF6DAB01542988DC11B1AE740A0A3">
    <w:name w:val="68AAF6DAB01542988DC11B1AE740A0A3"/>
    <w:rsid w:val="002E292E"/>
  </w:style>
  <w:style w:type="paragraph" w:customStyle="1" w:styleId="B02569F1435A444C9B0E09F9732FFE28">
    <w:name w:val="B02569F1435A444C9B0E09F9732FFE28"/>
    <w:rsid w:val="002E292E"/>
  </w:style>
  <w:style w:type="paragraph" w:customStyle="1" w:styleId="EA4A483B160343DD87008FAB99FCC6DF">
    <w:name w:val="EA4A483B160343DD87008FAB99FCC6DF"/>
    <w:rsid w:val="00434B7E"/>
  </w:style>
  <w:style w:type="paragraph" w:customStyle="1" w:styleId="D37333EBE2C949568D6D28C7252C778C">
    <w:name w:val="D37333EBE2C949568D6D28C7252C778C"/>
    <w:rsid w:val="00434B7E"/>
  </w:style>
  <w:style w:type="paragraph" w:customStyle="1" w:styleId="1002DC19E51F4598AD973024E656832F">
    <w:name w:val="1002DC19E51F4598AD973024E656832F"/>
    <w:rsid w:val="00434B7E"/>
  </w:style>
  <w:style w:type="paragraph" w:customStyle="1" w:styleId="7098E84146C6404B82387335091FBEFB">
    <w:name w:val="7098E84146C6404B82387335091FBEFB"/>
    <w:rsid w:val="00434B7E"/>
  </w:style>
  <w:style w:type="paragraph" w:customStyle="1" w:styleId="F1BC3AF965F84958B9B8F750DF191124">
    <w:name w:val="F1BC3AF965F84958B9B8F750DF191124"/>
    <w:rsid w:val="00434B7E"/>
  </w:style>
  <w:style w:type="paragraph" w:customStyle="1" w:styleId="041017BA4CD54519A5B12C6F09F834A6">
    <w:name w:val="041017BA4CD54519A5B12C6F09F834A6"/>
    <w:rsid w:val="00434B7E"/>
  </w:style>
  <w:style w:type="paragraph" w:customStyle="1" w:styleId="3F21976DF00B43459470904239678ABA">
    <w:name w:val="3F21976DF00B43459470904239678ABA"/>
    <w:rsid w:val="00434B7E"/>
  </w:style>
  <w:style w:type="paragraph" w:customStyle="1" w:styleId="FA46BF8E8C4D44C89C7E3EE35A7C008B">
    <w:name w:val="FA46BF8E8C4D44C89C7E3EE35A7C008B"/>
    <w:rsid w:val="00434B7E"/>
  </w:style>
  <w:style w:type="paragraph" w:customStyle="1" w:styleId="7A45609CD1EF4450834F6A660502C7CA">
    <w:name w:val="7A45609CD1EF4450834F6A660502C7CA"/>
    <w:rsid w:val="00434B7E"/>
  </w:style>
  <w:style w:type="paragraph" w:customStyle="1" w:styleId="5A349B25655E40919AD1AF72B1F303F2">
    <w:name w:val="5A349B25655E40919AD1AF72B1F303F2"/>
    <w:rsid w:val="00434B7E"/>
  </w:style>
  <w:style w:type="paragraph" w:customStyle="1" w:styleId="4A1055CB8B684E6B9A2FC25852681356">
    <w:name w:val="4A1055CB8B684E6B9A2FC25852681356"/>
    <w:rsid w:val="00434B7E"/>
  </w:style>
  <w:style w:type="paragraph" w:customStyle="1" w:styleId="4A71B6AA7640445CB743E529D5DD2021">
    <w:name w:val="4A71B6AA7640445CB743E529D5DD2021"/>
    <w:rsid w:val="00434B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0" ma:contentTypeDescription="Create a new document." ma:contentTypeScope="" ma:versionID="db16a00059586b12c6ea670b2d54039c">
  <xsd:schema xmlns:xsd="http://www.w3.org/2001/XMLSchema" xmlns:xs="http://www.w3.org/2001/XMLSchema" xmlns:p="http://schemas.microsoft.com/office/2006/metadata/properties" xmlns:ns2="0f48412d-ddfc-4aa8-a215-3f71bcac9f89" targetNamespace="http://schemas.microsoft.com/office/2006/metadata/properties" ma:root="true" ma:fieldsID="9427dbae8d844187c9ff99d0395db769" ns2:_="">
    <xsd:import namespace="0f48412d-ddfc-4aa8-a215-3f71bcac9f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9A8FDE-6FBA-4960-AE9C-CB356E8281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697F2CF-F070-48EE-B2FF-02D928B218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2744D-56FB-4537-9815-236E3855DD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 DHCW Agenda.dotx</Template>
  <TotalTime>0</TotalTime>
  <Pages>2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Agenda</vt:lpstr>
    </vt:vector>
  </TitlesOfParts>
  <Company>NHS Wales</Company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Agenda</dc:title>
  <dc:subject/>
  <dc:creator>Sophie Fuller</dc:creator>
  <cp:keywords/>
  <cp:lastModifiedBy>Laura Tolley (DHCW - Corporate Governance)</cp:lastModifiedBy>
  <cp:revision>2</cp:revision>
  <dcterms:created xsi:type="dcterms:W3CDTF">2021-10-19T13:27:00Z</dcterms:created>
  <dcterms:modified xsi:type="dcterms:W3CDTF">2021-10-19T13:27:00Z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0x010100F2EFC7F43D285342AA647AB5E0A8A69C</vt:lpwstr>
  </property>
</Properties>
</file>